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DD228E" w14:textId="77777777" w:rsidR="00592FD4" w:rsidRPr="006F087C" w:rsidRDefault="00592FD4" w:rsidP="006F087C">
      <w:pPr>
        <w:pStyle w:val="dialog"/>
        <w:jc w:val="left"/>
        <w:rPr>
          <w:sz w:val="18"/>
          <w:szCs w:val="18"/>
        </w:rPr>
      </w:pPr>
    </w:p>
    <w:p w14:paraId="41837F3F" w14:textId="77777777" w:rsidR="001950C2" w:rsidRDefault="001950C2" w:rsidP="001950C2">
      <w:pPr>
        <w:pStyle w:val="dialog"/>
        <w:jc w:val="right"/>
        <w:rPr>
          <w:sz w:val="36"/>
          <w:szCs w:val="36"/>
        </w:rPr>
      </w:pPr>
    </w:p>
    <w:p w14:paraId="6CB56FAC" w14:textId="77777777" w:rsidR="001950C2" w:rsidRDefault="001950C2" w:rsidP="001950C2">
      <w:pPr>
        <w:pStyle w:val="dialog"/>
        <w:jc w:val="right"/>
        <w:rPr>
          <w:sz w:val="36"/>
          <w:szCs w:val="36"/>
        </w:rPr>
      </w:pPr>
    </w:p>
    <w:p w14:paraId="078A06E2" w14:textId="77777777" w:rsidR="001950C2" w:rsidRDefault="001950C2" w:rsidP="001950C2">
      <w:pPr>
        <w:pStyle w:val="dialog"/>
        <w:jc w:val="right"/>
        <w:rPr>
          <w:sz w:val="36"/>
          <w:szCs w:val="36"/>
        </w:rPr>
      </w:pPr>
    </w:p>
    <w:p w14:paraId="5536C712" w14:textId="77777777" w:rsidR="001950C2" w:rsidRDefault="001950C2" w:rsidP="001950C2">
      <w:pPr>
        <w:pStyle w:val="dialog"/>
        <w:jc w:val="right"/>
        <w:rPr>
          <w:sz w:val="36"/>
          <w:szCs w:val="36"/>
        </w:rPr>
      </w:pPr>
      <w:r>
        <w:rPr>
          <w:sz w:val="36"/>
          <w:szCs w:val="36"/>
        </w:rPr>
        <w:t>Валентин Красногоров</w:t>
      </w:r>
    </w:p>
    <w:p w14:paraId="317FD582" w14:textId="77777777" w:rsidR="001950C2" w:rsidRDefault="001950C2" w:rsidP="001950C2">
      <w:pPr>
        <w:pStyle w:val="dialog"/>
        <w:jc w:val="right"/>
      </w:pPr>
    </w:p>
    <w:p w14:paraId="102E9926" w14:textId="77777777" w:rsidR="001950C2" w:rsidRDefault="001950C2" w:rsidP="001950C2">
      <w:pPr>
        <w:pStyle w:val="dialog"/>
        <w:jc w:val="right"/>
      </w:pPr>
    </w:p>
    <w:p w14:paraId="66B5EDC4" w14:textId="77777777" w:rsidR="001950C2" w:rsidRDefault="001950C2" w:rsidP="001950C2">
      <w:pPr>
        <w:pStyle w:val="dialog"/>
        <w:jc w:val="right"/>
      </w:pPr>
    </w:p>
    <w:p w14:paraId="6C6F636C" w14:textId="77777777" w:rsidR="001950C2" w:rsidRDefault="001950C2" w:rsidP="001950C2">
      <w:pPr>
        <w:pStyle w:val="dialog"/>
        <w:jc w:val="right"/>
      </w:pPr>
    </w:p>
    <w:p w14:paraId="084623AB" w14:textId="77777777" w:rsidR="000C4110" w:rsidRDefault="000C4110" w:rsidP="000C4110">
      <w:pPr>
        <w:pStyle w:val="dialog"/>
        <w:jc w:val="right"/>
      </w:pPr>
    </w:p>
    <w:p w14:paraId="05D30D4C" w14:textId="77777777" w:rsidR="000C4110" w:rsidRDefault="000C4110" w:rsidP="000C4110">
      <w:pPr>
        <w:pStyle w:val="dialog"/>
      </w:pPr>
    </w:p>
    <w:p w14:paraId="0CB1DC9A" w14:textId="77777777" w:rsidR="00D8335E" w:rsidRPr="00D8335E" w:rsidRDefault="00070122" w:rsidP="00D8335E">
      <w:pPr>
        <w:pStyle w:val="dialog"/>
        <w:ind w:hanging="27"/>
        <w:jc w:val="center"/>
        <w:rPr>
          <w:sz w:val="48"/>
          <w:szCs w:val="48"/>
        </w:rPr>
      </w:pPr>
      <w:r>
        <w:rPr>
          <w:sz w:val="48"/>
          <w:szCs w:val="48"/>
        </w:rPr>
        <w:t>Мимолетное виденье</w:t>
      </w:r>
    </w:p>
    <w:p w14:paraId="1E68B812" w14:textId="77777777" w:rsidR="00D8335E" w:rsidRDefault="00D8335E" w:rsidP="000C4110">
      <w:pPr>
        <w:pStyle w:val="dialog"/>
        <w:jc w:val="center"/>
        <w:rPr>
          <w:sz w:val="28"/>
          <w:szCs w:val="28"/>
        </w:rPr>
      </w:pPr>
    </w:p>
    <w:p w14:paraId="326A3FE4" w14:textId="77777777" w:rsidR="000C4110" w:rsidRDefault="00780A02" w:rsidP="000C4110">
      <w:pPr>
        <w:pStyle w:val="dialog"/>
        <w:jc w:val="center"/>
        <w:rPr>
          <w:sz w:val="28"/>
          <w:szCs w:val="28"/>
        </w:rPr>
      </w:pPr>
      <w:r>
        <w:rPr>
          <w:sz w:val="28"/>
          <w:szCs w:val="28"/>
        </w:rPr>
        <w:t>Пьеса</w:t>
      </w:r>
      <w:r w:rsidR="000C4110">
        <w:rPr>
          <w:sz w:val="28"/>
          <w:szCs w:val="28"/>
        </w:rPr>
        <w:t xml:space="preserve"> в двух действиях</w:t>
      </w:r>
    </w:p>
    <w:p w14:paraId="3121CDE5" w14:textId="77777777" w:rsidR="000C4110" w:rsidRDefault="000C4110" w:rsidP="000C4110">
      <w:pPr>
        <w:pStyle w:val="dialog"/>
      </w:pPr>
    </w:p>
    <w:p w14:paraId="3B07C1BE" w14:textId="12E7E0E5" w:rsidR="00D26228" w:rsidRDefault="00D26228" w:rsidP="00D26228">
      <w:pPr>
        <w:pStyle w:val="dialog"/>
        <w:ind w:left="340" w:hanging="340"/>
        <w:rPr>
          <w:sz w:val="27"/>
          <w:szCs w:val="27"/>
        </w:rPr>
      </w:pPr>
    </w:p>
    <w:p w14:paraId="7846788B" w14:textId="77777777" w:rsidR="00AD003E" w:rsidRDefault="00AD003E" w:rsidP="00D26228">
      <w:pPr>
        <w:pStyle w:val="dialog"/>
        <w:ind w:left="340" w:hanging="340"/>
        <w:rPr>
          <w:sz w:val="27"/>
          <w:szCs w:val="27"/>
        </w:rPr>
      </w:pPr>
    </w:p>
    <w:p w14:paraId="428B75EB" w14:textId="77777777" w:rsidR="00AD003E" w:rsidRDefault="00AD003E" w:rsidP="00D26228">
      <w:pPr>
        <w:pStyle w:val="dialog"/>
        <w:ind w:left="340" w:hanging="340"/>
        <w:rPr>
          <w:sz w:val="27"/>
          <w:szCs w:val="27"/>
        </w:rPr>
      </w:pPr>
    </w:p>
    <w:p w14:paraId="7B377F2D" w14:textId="77777777" w:rsidR="00AD003E" w:rsidRDefault="00AD003E" w:rsidP="00D26228">
      <w:pPr>
        <w:pStyle w:val="dialog"/>
        <w:ind w:left="340" w:hanging="340"/>
        <w:rPr>
          <w:sz w:val="27"/>
          <w:szCs w:val="27"/>
        </w:rPr>
      </w:pPr>
    </w:p>
    <w:p w14:paraId="1B16D424" w14:textId="77777777" w:rsidR="00AD003E" w:rsidRDefault="00AD003E" w:rsidP="00D26228">
      <w:pPr>
        <w:pStyle w:val="dialog"/>
        <w:ind w:left="340" w:hanging="340"/>
        <w:rPr>
          <w:sz w:val="27"/>
          <w:szCs w:val="27"/>
        </w:rPr>
      </w:pPr>
    </w:p>
    <w:p w14:paraId="55D5270B" w14:textId="77777777" w:rsidR="00AD003E" w:rsidRDefault="00AD003E" w:rsidP="00D26228">
      <w:pPr>
        <w:pStyle w:val="dialog"/>
        <w:ind w:left="340" w:hanging="340"/>
        <w:rPr>
          <w:sz w:val="27"/>
          <w:szCs w:val="27"/>
        </w:rPr>
      </w:pPr>
    </w:p>
    <w:p w14:paraId="6D47B326" w14:textId="6271990C" w:rsidR="00AD003E" w:rsidRDefault="00AD003E" w:rsidP="00D26228">
      <w:pPr>
        <w:pStyle w:val="dialog"/>
        <w:ind w:left="340" w:hanging="340"/>
        <w:rPr>
          <w:sz w:val="27"/>
          <w:szCs w:val="27"/>
        </w:rPr>
      </w:pPr>
      <w:r>
        <w:rPr>
          <w:sz w:val="27"/>
          <w:szCs w:val="27"/>
        </w:rPr>
        <w:t xml:space="preserve">valentin.krasnogorov@gmail.com </w:t>
      </w:r>
    </w:p>
    <w:p w14:paraId="72B0B70E" w14:textId="77777777" w:rsidR="00AD003E" w:rsidRPr="00316789" w:rsidRDefault="00AD003E" w:rsidP="00D26228">
      <w:pPr>
        <w:pStyle w:val="dialog"/>
        <w:ind w:left="340" w:hanging="340"/>
        <w:rPr>
          <w:sz w:val="27"/>
          <w:szCs w:val="27"/>
        </w:rPr>
      </w:pPr>
    </w:p>
    <w:p w14:paraId="1B96AB00" w14:textId="77777777" w:rsidR="000E1389" w:rsidRDefault="000E1389" w:rsidP="000E1389">
      <w:pPr>
        <w:pStyle w:val="Russtyle"/>
        <w:ind w:left="180"/>
        <w:jc w:val="left"/>
        <w:rPr>
          <w:color w:val="000000"/>
          <w:sz w:val="22"/>
          <w:szCs w:val="22"/>
        </w:rPr>
      </w:pPr>
    </w:p>
    <w:p w14:paraId="54B411EF" w14:textId="77777777" w:rsidR="00B848F0" w:rsidRDefault="00B848F0" w:rsidP="000E1389">
      <w:pPr>
        <w:pStyle w:val="Russtyle"/>
        <w:ind w:left="180"/>
        <w:jc w:val="left"/>
        <w:rPr>
          <w:color w:val="000000"/>
          <w:sz w:val="22"/>
          <w:szCs w:val="22"/>
        </w:rPr>
      </w:pPr>
    </w:p>
    <w:p w14:paraId="1B20DFAF" w14:textId="77777777" w:rsidR="00B848F0" w:rsidRDefault="00B848F0" w:rsidP="000E1389">
      <w:pPr>
        <w:pStyle w:val="Russtyle"/>
        <w:ind w:left="180"/>
        <w:jc w:val="left"/>
        <w:rPr>
          <w:color w:val="000000"/>
          <w:sz w:val="22"/>
          <w:szCs w:val="22"/>
        </w:rPr>
      </w:pPr>
    </w:p>
    <w:p w14:paraId="5731F897" w14:textId="77777777" w:rsidR="00B848F0" w:rsidRDefault="00B848F0" w:rsidP="000E1389">
      <w:pPr>
        <w:pStyle w:val="Russtyle"/>
        <w:ind w:left="180"/>
        <w:jc w:val="left"/>
        <w:rPr>
          <w:color w:val="000000"/>
          <w:sz w:val="22"/>
          <w:szCs w:val="22"/>
        </w:rPr>
      </w:pPr>
    </w:p>
    <w:p w14:paraId="331AA5A7" w14:textId="77777777" w:rsidR="00B848F0" w:rsidRDefault="00B848F0" w:rsidP="000E1389">
      <w:pPr>
        <w:pStyle w:val="Russtyle"/>
        <w:ind w:left="180"/>
        <w:jc w:val="left"/>
        <w:rPr>
          <w:color w:val="000000"/>
          <w:sz w:val="22"/>
          <w:szCs w:val="22"/>
        </w:rPr>
      </w:pPr>
    </w:p>
    <w:p w14:paraId="2051C79E" w14:textId="77777777" w:rsidR="00B848F0" w:rsidRDefault="00B848F0" w:rsidP="000E1389">
      <w:pPr>
        <w:pStyle w:val="Russtyle"/>
        <w:ind w:left="180"/>
        <w:jc w:val="left"/>
        <w:rPr>
          <w:color w:val="000000"/>
          <w:sz w:val="22"/>
          <w:szCs w:val="22"/>
        </w:rPr>
      </w:pPr>
    </w:p>
    <w:p w14:paraId="7C63CAF7" w14:textId="77777777" w:rsidR="00B848F0" w:rsidRDefault="00B848F0" w:rsidP="000E1389">
      <w:pPr>
        <w:pStyle w:val="Russtyle"/>
        <w:ind w:left="180"/>
        <w:jc w:val="left"/>
        <w:rPr>
          <w:color w:val="000000"/>
          <w:sz w:val="22"/>
          <w:szCs w:val="22"/>
        </w:rPr>
      </w:pPr>
    </w:p>
    <w:p w14:paraId="1B6E6C61" w14:textId="76408872" w:rsidR="00B848F0" w:rsidRPr="00B848F0" w:rsidRDefault="00B848F0" w:rsidP="00B848F0">
      <w:pPr>
        <w:pStyle w:val="Russtyle"/>
        <w:ind w:left="180"/>
        <w:jc w:val="center"/>
        <w:rPr>
          <w:color w:val="000000"/>
        </w:rPr>
      </w:pPr>
      <w:r w:rsidRPr="00B848F0">
        <w:rPr>
          <w:color w:val="000000"/>
        </w:rPr>
        <w:t>2023-2025</w:t>
      </w:r>
    </w:p>
    <w:p w14:paraId="7E2AE20F" w14:textId="77777777" w:rsidR="000C4110" w:rsidRPr="00316789" w:rsidRDefault="00CF2DFD" w:rsidP="000807A7">
      <w:pPr>
        <w:pStyle w:val="dialog"/>
      </w:pPr>
      <w:r w:rsidRPr="00316789">
        <w:br w:type="page"/>
      </w:r>
    </w:p>
    <w:p w14:paraId="4E2F4918" w14:textId="77777777" w:rsidR="003C1B26" w:rsidRPr="00316789" w:rsidRDefault="003C1B26" w:rsidP="003C1B26">
      <w:pPr>
        <w:pStyle w:val="dialog"/>
      </w:pPr>
    </w:p>
    <w:p w14:paraId="0713EA13" w14:textId="77777777" w:rsidR="003C1B26" w:rsidRPr="00316789" w:rsidRDefault="003C1B26" w:rsidP="003C1B26">
      <w:pPr>
        <w:pStyle w:val="dialog"/>
      </w:pPr>
    </w:p>
    <w:p w14:paraId="220791E7" w14:textId="77777777" w:rsidR="003C1B26" w:rsidRPr="00316789" w:rsidRDefault="003C1B26" w:rsidP="003C1B26">
      <w:pPr>
        <w:pStyle w:val="dialog"/>
      </w:pPr>
    </w:p>
    <w:p w14:paraId="17750AD6" w14:textId="77777777" w:rsidR="003C1B26" w:rsidRPr="00316789" w:rsidRDefault="003C1B26" w:rsidP="003C1B26">
      <w:pPr>
        <w:pStyle w:val="dialog"/>
      </w:pPr>
    </w:p>
    <w:p w14:paraId="002D64E6" w14:textId="77777777" w:rsidR="003C1B26" w:rsidRPr="00316789" w:rsidRDefault="003C1B26" w:rsidP="003C1B26">
      <w:pPr>
        <w:pStyle w:val="dialog"/>
      </w:pPr>
    </w:p>
    <w:p w14:paraId="68848506" w14:textId="77777777" w:rsidR="003C1B26" w:rsidRPr="00316789" w:rsidRDefault="003C1B26" w:rsidP="003C1B26">
      <w:pPr>
        <w:pStyle w:val="dialog"/>
      </w:pPr>
    </w:p>
    <w:p w14:paraId="3EF01D3C" w14:textId="77777777" w:rsidR="003C1B26" w:rsidRDefault="003C1B26" w:rsidP="003C1B26">
      <w:pPr>
        <w:pStyle w:val="dialog"/>
        <w:jc w:val="center"/>
      </w:pPr>
      <w:r>
        <w:t>АННОТАЦИЯ И ПРЕДИСЛОВИЕ</w:t>
      </w:r>
    </w:p>
    <w:p w14:paraId="1C9E57CC" w14:textId="77777777" w:rsidR="003C1B26" w:rsidRDefault="003C1B26" w:rsidP="003C1B26">
      <w:pPr>
        <w:pStyle w:val="dialog"/>
      </w:pPr>
    </w:p>
    <w:p w14:paraId="019AEE27" w14:textId="037303FB" w:rsidR="003C1B26" w:rsidRPr="00180E40" w:rsidRDefault="003C1B26" w:rsidP="00DF7F17">
      <w:pPr>
        <w:rPr>
          <w:sz w:val="28"/>
          <w:szCs w:val="28"/>
        </w:rPr>
      </w:pPr>
      <w:r w:rsidRPr="00180E40">
        <w:rPr>
          <w:sz w:val="28"/>
          <w:szCs w:val="28"/>
        </w:rPr>
        <w:t xml:space="preserve">В основу пьесы положен хорошо известный в истории русской культуры эпизод из </w:t>
      </w:r>
      <w:r w:rsidR="00316789" w:rsidRPr="00180E40">
        <w:rPr>
          <w:sz w:val="28"/>
          <w:szCs w:val="28"/>
        </w:rPr>
        <w:t>юности</w:t>
      </w:r>
      <w:r w:rsidRPr="00180E40">
        <w:rPr>
          <w:sz w:val="28"/>
          <w:szCs w:val="28"/>
        </w:rPr>
        <w:t xml:space="preserve"> </w:t>
      </w:r>
      <w:r w:rsidR="00316789" w:rsidRPr="00180E40">
        <w:rPr>
          <w:sz w:val="28"/>
          <w:szCs w:val="28"/>
        </w:rPr>
        <w:t>величайшего русского гения</w:t>
      </w:r>
      <w:r w:rsidRPr="00180E40">
        <w:rPr>
          <w:sz w:val="28"/>
          <w:szCs w:val="28"/>
        </w:rPr>
        <w:t>. Пьеса основана на реальных фактах</w:t>
      </w:r>
      <w:r w:rsidR="00316789" w:rsidRPr="00180E40">
        <w:rPr>
          <w:sz w:val="28"/>
          <w:szCs w:val="28"/>
        </w:rPr>
        <w:t xml:space="preserve"> и письмах</w:t>
      </w:r>
      <w:r w:rsidRPr="00180E40">
        <w:rPr>
          <w:sz w:val="28"/>
          <w:szCs w:val="28"/>
        </w:rPr>
        <w:t xml:space="preserve">.  </w:t>
      </w:r>
      <w:r w:rsidRPr="00180E40">
        <w:rPr>
          <w:i/>
          <w:sz w:val="28"/>
          <w:szCs w:val="28"/>
        </w:rPr>
        <w:t xml:space="preserve">2 мужских, 4 женских роли. </w:t>
      </w:r>
    </w:p>
    <w:p w14:paraId="65F07EDB" w14:textId="3821704B" w:rsidR="003C1B26" w:rsidRPr="00180E40" w:rsidRDefault="00316789" w:rsidP="003C1B26">
      <w:pPr>
        <w:pStyle w:val="dialog"/>
        <w:ind w:left="0" w:firstLine="426"/>
        <w:rPr>
          <w:sz w:val="28"/>
          <w:szCs w:val="28"/>
        </w:rPr>
      </w:pPr>
      <w:r w:rsidRPr="00180E40">
        <w:rPr>
          <w:noProof/>
          <w:sz w:val="28"/>
          <w:szCs w:val="28"/>
        </w:rPr>
        <w:t>Д</w:t>
      </w:r>
      <w:r w:rsidR="003C1B26" w:rsidRPr="00180E40">
        <w:rPr>
          <w:noProof/>
          <w:sz w:val="28"/>
          <w:szCs w:val="28"/>
        </w:rPr>
        <w:t xml:space="preserve">ействие пьесы происходит в 20-е годы </w:t>
      </w:r>
      <w:r w:rsidR="003C1B26" w:rsidRPr="00180E40">
        <w:rPr>
          <w:noProof/>
          <w:sz w:val="28"/>
          <w:szCs w:val="28"/>
          <w:lang w:val="en-US"/>
        </w:rPr>
        <w:t>XIX</w:t>
      </w:r>
      <w:r w:rsidR="003C1B26" w:rsidRPr="00180E40">
        <w:rPr>
          <w:noProof/>
          <w:sz w:val="28"/>
          <w:szCs w:val="28"/>
        </w:rPr>
        <w:t xml:space="preserve"> века в провинциальной помещичьей усадьбе, а главный герой (</w:t>
      </w:r>
      <w:r w:rsidR="00AF2D10">
        <w:rPr>
          <w:noProof/>
          <w:sz w:val="28"/>
          <w:szCs w:val="28"/>
        </w:rPr>
        <w:t xml:space="preserve">его полное имя </w:t>
      </w:r>
      <w:r w:rsidR="003C1B26" w:rsidRPr="00180E40">
        <w:rPr>
          <w:noProof/>
          <w:sz w:val="28"/>
          <w:szCs w:val="28"/>
        </w:rPr>
        <w:t xml:space="preserve"> нарочито не </w:t>
      </w:r>
      <w:r w:rsidR="00180E40" w:rsidRPr="00180E40">
        <w:rPr>
          <w:noProof/>
          <w:sz w:val="28"/>
          <w:szCs w:val="28"/>
        </w:rPr>
        <w:t>прив</w:t>
      </w:r>
      <w:r w:rsidR="00AF2D10">
        <w:rPr>
          <w:noProof/>
          <w:sz w:val="28"/>
          <w:szCs w:val="28"/>
        </w:rPr>
        <w:t>едено</w:t>
      </w:r>
      <w:r w:rsidR="003C1B26" w:rsidRPr="00180E40">
        <w:rPr>
          <w:noProof/>
          <w:sz w:val="28"/>
          <w:szCs w:val="28"/>
        </w:rPr>
        <w:t>, чтобы не подчеркивать значимость пьесы громкой известностью ее персонажей) –</w:t>
      </w:r>
      <w:r w:rsidR="009B68C9" w:rsidRPr="00180E40">
        <w:rPr>
          <w:noProof/>
          <w:sz w:val="28"/>
          <w:szCs w:val="28"/>
        </w:rPr>
        <w:t xml:space="preserve"> </w:t>
      </w:r>
      <w:r w:rsidR="00180E40" w:rsidRPr="00180E40">
        <w:rPr>
          <w:noProof/>
          <w:sz w:val="28"/>
          <w:szCs w:val="28"/>
        </w:rPr>
        <w:t xml:space="preserve">назван </w:t>
      </w:r>
      <w:r w:rsidR="003C1B26" w:rsidRPr="00180E40">
        <w:rPr>
          <w:noProof/>
          <w:sz w:val="28"/>
          <w:szCs w:val="28"/>
        </w:rPr>
        <w:t>всего лишь «сосед</w:t>
      </w:r>
      <w:r w:rsidR="00180E40" w:rsidRPr="00180E40">
        <w:rPr>
          <w:noProof/>
          <w:sz w:val="28"/>
          <w:szCs w:val="28"/>
        </w:rPr>
        <w:t>ом</w:t>
      </w:r>
      <w:r w:rsidR="003C1B26" w:rsidRPr="00180E40">
        <w:rPr>
          <w:noProof/>
          <w:sz w:val="28"/>
          <w:szCs w:val="28"/>
        </w:rPr>
        <w:t xml:space="preserve"> по имению». </w:t>
      </w:r>
      <w:r w:rsidR="00AF2D10">
        <w:rPr>
          <w:noProof/>
          <w:sz w:val="28"/>
          <w:szCs w:val="28"/>
        </w:rPr>
        <w:t>Х</w:t>
      </w:r>
      <w:r w:rsidR="003C1B26" w:rsidRPr="00180E40">
        <w:rPr>
          <w:noProof/>
          <w:sz w:val="28"/>
          <w:szCs w:val="28"/>
        </w:rPr>
        <w:t>о</w:t>
      </w:r>
      <w:r w:rsidR="00AF2D10">
        <w:rPr>
          <w:noProof/>
          <w:sz w:val="28"/>
          <w:szCs w:val="28"/>
        </w:rPr>
        <w:t>чется</w:t>
      </w:r>
      <w:r w:rsidR="003C1B26" w:rsidRPr="00180E40">
        <w:rPr>
          <w:noProof/>
          <w:sz w:val="28"/>
          <w:szCs w:val="28"/>
        </w:rPr>
        <w:t xml:space="preserve">, чтобы пьеса привлекла читателя/постановщика мыслью, чувством, диалогом, а не </w:t>
      </w:r>
      <w:r w:rsidRPr="00180E40">
        <w:rPr>
          <w:noProof/>
          <w:sz w:val="28"/>
          <w:szCs w:val="28"/>
        </w:rPr>
        <w:t>именем</w:t>
      </w:r>
      <w:r w:rsidR="003C1B26" w:rsidRPr="00180E40">
        <w:rPr>
          <w:noProof/>
          <w:sz w:val="28"/>
          <w:szCs w:val="28"/>
        </w:rPr>
        <w:t xml:space="preserve"> великой личности.</w:t>
      </w:r>
    </w:p>
    <w:p w14:paraId="563F8EBB" w14:textId="77777777" w:rsidR="003C1B26" w:rsidRPr="004379BA" w:rsidRDefault="003C1B26" w:rsidP="003C1B26">
      <w:pPr>
        <w:pStyle w:val="dialog"/>
      </w:pPr>
    </w:p>
    <w:p w14:paraId="5F538522" w14:textId="77777777" w:rsidR="003C1B26" w:rsidRPr="004379BA" w:rsidRDefault="003C1B26" w:rsidP="003C1B26">
      <w:pPr>
        <w:pStyle w:val="dialog"/>
      </w:pPr>
    </w:p>
    <w:p w14:paraId="22274418" w14:textId="77777777" w:rsidR="003C1B26" w:rsidRDefault="003C1B26" w:rsidP="003C1B26">
      <w:pPr>
        <w:pStyle w:val="dialog"/>
      </w:pPr>
      <w:r w:rsidRPr="004379BA">
        <w:br w:type="page"/>
      </w:r>
    </w:p>
    <w:p w14:paraId="576BFEEB" w14:textId="77777777" w:rsidR="003C1B26" w:rsidRDefault="003C1B26" w:rsidP="003C1B26">
      <w:pPr>
        <w:pStyle w:val="dialog"/>
      </w:pPr>
    </w:p>
    <w:p w14:paraId="651F7208" w14:textId="77777777" w:rsidR="003C1B26" w:rsidRDefault="003C1B26" w:rsidP="003C1B26">
      <w:pPr>
        <w:pStyle w:val="dialog"/>
      </w:pPr>
    </w:p>
    <w:p w14:paraId="026695FF" w14:textId="77777777" w:rsidR="003C1B26" w:rsidRDefault="003C1B26" w:rsidP="003C1B26">
      <w:pPr>
        <w:pStyle w:val="dialog"/>
      </w:pPr>
    </w:p>
    <w:p w14:paraId="3494F921" w14:textId="77777777" w:rsidR="003C1B26" w:rsidRDefault="003C1B26" w:rsidP="003C1B26">
      <w:pPr>
        <w:pStyle w:val="dialog"/>
      </w:pPr>
    </w:p>
    <w:p w14:paraId="5226483F" w14:textId="77777777" w:rsidR="003C1B26" w:rsidRDefault="003C1B26" w:rsidP="003C1B26">
      <w:pPr>
        <w:pStyle w:val="dialog"/>
      </w:pPr>
    </w:p>
    <w:p w14:paraId="21AE80E4" w14:textId="77777777" w:rsidR="003C1B26" w:rsidRPr="00022FDB" w:rsidRDefault="003C1B26" w:rsidP="003C1B26">
      <w:pPr>
        <w:pStyle w:val="dialog"/>
      </w:pPr>
    </w:p>
    <w:p w14:paraId="3E9362CD" w14:textId="77777777" w:rsidR="003C1B26" w:rsidRPr="004379BA" w:rsidRDefault="003C1B26" w:rsidP="003C1B26">
      <w:pPr>
        <w:pStyle w:val="dialog"/>
      </w:pPr>
    </w:p>
    <w:p w14:paraId="37422040" w14:textId="77777777" w:rsidR="003C1B26" w:rsidRPr="004379BA" w:rsidRDefault="003C1B26" w:rsidP="003C1B26">
      <w:pPr>
        <w:pStyle w:val="dialog"/>
      </w:pPr>
    </w:p>
    <w:p w14:paraId="7EDBFF8D" w14:textId="77777777" w:rsidR="003C1B26" w:rsidRPr="004379BA" w:rsidRDefault="003C1B26" w:rsidP="003C1B26">
      <w:pPr>
        <w:pStyle w:val="dialog"/>
      </w:pPr>
    </w:p>
    <w:p w14:paraId="58E7CF4A" w14:textId="77777777" w:rsidR="003C1B26" w:rsidRPr="00D103A3" w:rsidRDefault="003C1B26" w:rsidP="003C1B26">
      <w:pPr>
        <w:pStyle w:val="dialog"/>
        <w:ind w:left="2694"/>
        <w:jc w:val="left"/>
        <w:rPr>
          <w:sz w:val="36"/>
          <w:szCs w:val="36"/>
        </w:rPr>
      </w:pPr>
      <w:r w:rsidRPr="00D103A3">
        <w:rPr>
          <w:sz w:val="36"/>
          <w:szCs w:val="36"/>
        </w:rPr>
        <w:t>Действующие лица</w:t>
      </w:r>
    </w:p>
    <w:p w14:paraId="50082884" w14:textId="77777777" w:rsidR="003C1B26" w:rsidRDefault="003C1B26" w:rsidP="003C1B26">
      <w:pPr>
        <w:pStyle w:val="dialog"/>
        <w:ind w:left="2410"/>
      </w:pPr>
    </w:p>
    <w:p w14:paraId="6407399A" w14:textId="77777777" w:rsidR="003C1B26" w:rsidRDefault="003C1B26" w:rsidP="003C1B26">
      <w:pPr>
        <w:pStyle w:val="dialog"/>
        <w:ind w:left="2410"/>
      </w:pPr>
    </w:p>
    <w:p w14:paraId="0439A722" w14:textId="7E6B0E13" w:rsidR="003C1B26" w:rsidRPr="00D103A3" w:rsidRDefault="003C1B26" w:rsidP="003C1B26">
      <w:pPr>
        <w:pStyle w:val="dialog"/>
        <w:spacing w:line="360" w:lineRule="auto"/>
        <w:ind w:left="2410"/>
        <w:rPr>
          <w:sz w:val="28"/>
          <w:szCs w:val="28"/>
        </w:rPr>
      </w:pPr>
      <w:r w:rsidRPr="00D103A3">
        <w:rPr>
          <w:sz w:val="28"/>
          <w:szCs w:val="28"/>
        </w:rPr>
        <w:t xml:space="preserve">Анна Петровна, </w:t>
      </w:r>
      <w:r w:rsidR="002B49F0">
        <w:rPr>
          <w:sz w:val="28"/>
          <w:szCs w:val="28"/>
        </w:rPr>
        <w:t>пожилая дама</w:t>
      </w:r>
      <w:r w:rsidRPr="00D103A3">
        <w:rPr>
          <w:sz w:val="28"/>
          <w:szCs w:val="28"/>
        </w:rPr>
        <w:t xml:space="preserve"> </w:t>
      </w:r>
    </w:p>
    <w:p w14:paraId="32CD8331" w14:textId="6C07DD58" w:rsidR="003C1B26" w:rsidRPr="00D103A3" w:rsidRDefault="003C1B26" w:rsidP="003C1B26">
      <w:pPr>
        <w:pStyle w:val="dialog"/>
        <w:spacing w:line="360" w:lineRule="auto"/>
        <w:ind w:left="2410"/>
        <w:rPr>
          <w:sz w:val="28"/>
          <w:szCs w:val="28"/>
        </w:rPr>
      </w:pPr>
      <w:r w:rsidRPr="00D103A3">
        <w:rPr>
          <w:sz w:val="28"/>
          <w:szCs w:val="28"/>
        </w:rPr>
        <w:t>Прасковья Александровна, помещица</w:t>
      </w:r>
      <w:bookmarkStart w:id="0" w:name="_GoBack"/>
      <w:bookmarkEnd w:id="0"/>
      <w:r w:rsidRPr="00D103A3">
        <w:rPr>
          <w:sz w:val="28"/>
          <w:szCs w:val="28"/>
        </w:rPr>
        <w:t xml:space="preserve"> </w:t>
      </w:r>
    </w:p>
    <w:p w14:paraId="112EBF5A" w14:textId="5B631A28" w:rsidR="003C1B26" w:rsidRDefault="003C1B26" w:rsidP="003C1B26">
      <w:pPr>
        <w:pStyle w:val="dialog"/>
        <w:spacing w:line="360" w:lineRule="auto"/>
        <w:ind w:left="2410"/>
        <w:rPr>
          <w:sz w:val="28"/>
          <w:szCs w:val="28"/>
        </w:rPr>
      </w:pPr>
      <w:r w:rsidRPr="00D103A3">
        <w:rPr>
          <w:sz w:val="28"/>
          <w:szCs w:val="28"/>
        </w:rPr>
        <w:t>Александр, ее сосед по деревенскому имению</w:t>
      </w:r>
    </w:p>
    <w:p w14:paraId="496F9D49" w14:textId="77777777" w:rsidR="009B68C9" w:rsidRPr="00D103A3" w:rsidRDefault="009B68C9" w:rsidP="009B68C9">
      <w:pPr>
        <w:pStyle w:val="dialog"/>
        <w:spacing w:line="360" w:lineRule="auto"/>
        <w:ind w:left="2410"/>
        <w:rPr>
          <w:sz w:val="28"/>
          <w:szCs w:val="28"/>
        </w:rPr>
      </w:pPr>
      <w:r w:rsidRPr="00D103A3">
        <w:rPr>
          <w:sz w:val="28"/>
          <w:szCs w:val="28"/>
        </w:rPr>
        <w:t xml:space="preserve">Зизи, ее дочь, 16 лет </w:t>
      </w:r>
    </w:p>
    <w:p w14:paraId="59F1DF32" w14:textId="77777777" w:rsidR="003C1B26" w:rsidRPr="00D103A3" w:rsidRDefault="003C1B26" w:rsidP="003C1B26">
      <w:pPr>
        <w:pStyle w:val="dialog"/>
        <w:spacing w:line="360" w:lineRule="auto"/>
        <w:ind w:left="2410"/>
        <w:rPr>
          <w:sz w:val="28"/>
          <w:szCs w:val="28"/>
        </w:rPr>
      </w:pPr>
      <w:r w:rsidRPr="00D103A3">
        <w:rPr>
          <w:sz w:val="28"/>
          <w:szCs w:val="28"/>
        </w:rPr>
        <w:t xml:space="preserve">Алексей, ее сын, 20 лет </w:t>
      </w:r>
    </w:p>
    <w:p w14:paraId="2F0C6DA9" w14:textId="77777777" w:rsidR="003C1B26" w:rsidRPr="00D103A3" w:rsidRDefault="003C1B26" w:rsidP="003C1B26">
      <w:pPr>
        <w:pStyle w:val="dialog"/>
        <w:spacing w:line="360" w:lineRule="auto"/>
        <w:ind w:left="2410"/>
        <w:rPr>
          <w:sz w:val="28"/>
          <w:szCs w:val="28"/>
        </w:rPr>
      </w:pPr>
      <w:r w:rsidRPr="00D103A3">
        <w:rPr>
          <w:sz w:val="28"/>
          <w:szCs w:val="28"/>
        </w:rPr>
        <w:t xml:space="preserve">Анна, ее племянница, 25 лет, </w:t>
      </w:r>
    </w:p>
    <w:p w14:paraId="0AD7C6D6" w14:textId="77777777" w:rsidR="003C1B26" w:rsidRPr="00D103A3" w:rsidRDefault="003C1B26" w:rsidP="003C1B26">
      <w:pPr>
        <w:pStyle w:val="dialog"/>
        <w:spacing w:line="360" w:lineRule="auto"/>
        <w:ind w:left="2410"/>
        <w:rPr>
          <w:sz w:val="28"/>
          <w:szCs w:val="28"/>
        </w:rPr>
      </w:pPr>
      <w:r>
        <w:rPr>
          <w:sz w:val="28"/>
          <w:szCs w:val="28"/>
        </w:rPr>
        <w:t>Слуги (без слов)</w:t>
      </w:r>
      <w:r w:rsidRPr="00D103A3">
        <w:rPr>
          <w:sz w:val="28"/>
          <w:szCs w:val="28"/>
        </w:rPr>
        <w:t xml:space="preserve"> </w:t>
      </w:r>
    </w:p>
    <w:p w14:paraId="12F3BC70" w14:textId="77777777" w:rsidR="003C1B26" w:rsidRPr="00070122" w:rsidRDefault="003C1B26" w:rsidP="003C1B26">
      <w:pPr>
        <w:pStyle w:val="dialog"/>
      </w:pPr>
    </w:p>
    <w:p w14:paraId="2B90CD1C" w14:textId="77777777" w:rsidR="003C1B26" w:rsidRPr="000D1D31" w:rsidRDefault="003C1B26" w:rsidP="003C1B26">
      <w:pPr>
        <w:pStyle w:val="dialog"/>
        <w:ind w:hanging="27"/>
        <w:jc w:val="center"/>
        <w:rPr>
          <w:sz w:val="28"/>
          <w:szCs w:val="28"/>
        </w:rPr>
      </w:pPr>
      <w:r w:rsidRPr="000D1D31">
        <w:rPr>
          <w:sz w:val="28"/>
          <w:szCs w:val="28"/>
        </w:rPr>
        <w:t>Действие происходит в 1820-е годы в доме Прасковьи Александровны.</w:t>
      </w:r>
    </w:p>
    <w:p w14:paraId="6D197C64" w14:textId="77777777" w:rsidR="003C1B26" w:rsidRPr="006F087C" w:rsidRDefault="003C1B26" w:rsidP="003C1B26">
      <w:pPr>
        <w:pStyle w:val="dialog"/>
      </w:pPr>
    </w:p>
    <w:p w14:paraId="05C604A3" w14:textId="77777777" w:rsidR="003C1B26" w:rsidRDefault="003C1B26" w:rsidP="003C1B26">
      <w:pPr>
        <w:pStyle w:val="dialog"/>
      </w:pPr>
      <w:r w:rsidRPr="006F087C">
        <w:br w:type="page"/>
      </w:r>
    </w:p>
    <w:p w14:paraId="31CB0536" w14:textId="77777777" w:rsidR="003C1B26" w:rsidRDefault="003C1B26" w:rsidP="00BD33C3">
      <w:pPr>
        <w:pStyle w:val="2"/>
        <w:spacing w:line="360" w:lineRule="auto"/>
      </w:pPr>
      <w:bookmarkStart w:id="1" w:name="_Toc287615414"/>
      <w:r>
        <w:t>Действие первое</w:t>
      </w:r>
      <w:bookmarkEnd w:id="1"/>
    </w:p>
    <w:p w14:paraId="44108EBE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Сцена погружена в темноту. Только на краю ее мы видим камин с горящим в нем пламенем и небольшое бюро, освещенное свечой. Анна Петровна, уже немолодая женщина, еще сохранившая следы былой красоты, перебирает бумаги и письма, делая иногда записи в лежащую перед ней тетрадь. Время от времени она бросает листки в огонь. Взяв одно из писем, женщина задумывается.</w:t>
      </w:r>
    </w:p>
    <w:p w14:paraId="4A40FB2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</w:p>
    <w:p w14:paraId="39EF9867" w14:textId="77777777" w:rsidR="003C1B26" w:rsidRPr="00180E40" w:rsidRDefault="003C1B26" w:rsidP="00BD33C3">
      <w:pPr>
        <w:pStyle w:val="dialog"/>
        <w:spacing w:line="360" w:lineRule="auto"/>
        <w:rPr>
          <w:b/>
          <w:sz w:val="28"/>
          <w:szCs w:val="28"/>
        </w:rPr>
      </w:pPr>
      <w:r w:rsidRPr="00180E40">
        <w:rPr>
          <w:b/>
          <w:sz w:val="28"/>
          <w:szCs w:val="28"/>
          <w:lang w:bidi="ar-SA"/>
        </w:rPr>
        <w:t xml:space="preserve">АННА ПЕТРОВНА. Боже, как давно это было!.. И было ли? </w:t>
      </w:r>
      <w:r w:rsidRPr="00180E40">
        <w:rPr>
          <w:b/>
          <w:sz w:val="28"/>
          <w:szCs w:val="28"/>
        </w:rPr>
        <w:t xml:space="preserve">Постепенно из моих воспоминаний уходит все мелкое и неважное. Остается лишь то, что было в них значительного, - не для публики конечно, для меня самой. То есть только то, что на самом деле и должно оставаться в памяти. Но и это постепенно стирается… </w:t>
      </w:r>
    </w:p>
    <w:p w14:paraId="37B678B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</w:p>
    <w:p w14:paraId="6E41E164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Между тем медленно освещается гостиная в доме Прасковьи Александровны. Обстановка ее типична для провинциальной помещичьей усадьбы начала 19 века. Александр, примостившись на краешке стула, пишет что-то огрызком карандаша на манжете своей рубашки. Сзади к нему осторожно на цыпочках подкрадывается Зизи и закрывает ему ладонями глаза.</w:t>
      </w:r>
    </w:p>
    <w:p w14:paraId="70709C2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</w:t>
      </w:r>
      <w:r w:rsidRPr="00180E40">
        <w:rPr>
          <w:i/>
          <w:iCs/>
          <w:sz w:val="28"/>
          <w:szCs w:val="28"/>
          <w:lang w:bidi="ar-SA"/>
        </w:rPr>
        <w:t>(Принимая игру в «отгадывание».)</w:t>
      </w:r>
      <w:r w:rsidRPr="00180E40">
        <w:rPr>
          <w:sz w:val="28"/>
          <w:szCs w:val="28"/>
          <w:lang w:bidi="ar-SA"/>
        </w:rPr>
        <w:t xml:space="preserve"> Петр Иванович? </w:t>
      </w:r>
      <w:r w:rsidRPr="00180E40">
        <w:rPr>
          <w:i/>
          <w:iCs/>
          <w:sz w:val="28"/>
          <w:szCs w:val="28"/>
          <w:lang w:bidi="ar-SA"/>
        </w:rPr>
        <w:t>(И, так как Зизи не отпускает ладошки, он продолжает.)</w:t>
      </w:r>
      <w:r w:rsidRPr="00180E40">
        <w:rPr>
          <w:sz w:val="28"/>
          <w:szCs w:val="28"/>
          <w:lang w:bidi="ar-SA"/>
        </w:rPr>
        <w:t xml:space="preserve"> Авдотья Григорьевна? Нет, я знаю, кто это: Алексей! Дружище!</w:t>
      </w:r>
    </w:p>
    <w:p w14:paraId="2B239ADA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 быстро поворачивается и, смеясь, заключает Зизи в объятья. Девушка пытается вырваться, впрочем, не очень энергично. </w:t>
      </w:r>
    </w:p>
    <w:p w14:paraId="0FF85B7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Как вам не стыдно! Пустите меня!</w:t>
      </w:r>
    </w:p>
    <w:p w14:paraId="45D9958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Честное слово, я думал, что это Алексей.</w:t>
      </w:r>
    </w:p>
    <w:p w14:paraId="474A702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Оставьте! Вы бы никогда не стали его обнимать! И </w:t>
      </w:r>
      <w:proofErr w:type="gramStart"/>
      <w:r w:rsidRPr="00180E40">
        <w:rPr>
          <w:sz w:val="28"/>
          <w:szCs w:val="28"/>
          <w:lang w:bidi="ar-SA"/>
        </w:rPr>
        <w:t>какие</w:t>
      </w:r>
      <w:proofErr w:type="gramEnd"/>
      <w:r w:rsidRPr="00180E40">
        <w:rPr>
          <w:sz w:val="28"/>
          <w:szCs w:val="28"/>
          <w:lang w:bidi="ar-SA"/>
        </w:rPr>
        <w:t xml:space="preserve"> еще Петр Иванович и Авдотья Григорьевна? У нас и нет таких! Вы нарочно не хотели меня угадать. </w:t>
      </w:r>
    </w:p>
    <w:p w14:paraId="0DBE4C29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 не выпускает ее из объятий. </w:t>
      </w:r>
    </w:p>
    <w:p w14:paraId="587C8441" w14:textId="77777777" w:rsidR="003C1B26" w:rsidRPr="00180E40" w:rsidRDefault="003C1B26" w:rsidP="00BD33C3">
      <w:pPr>
        <w:pStyle w:val="dialog"/>
        <w:spacing w:line="360" w:lineRule="auto"/>
        <w:ind w:firstLine="153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Пустите </w:t>
      </w:r>
      <w:r w:rsidRPr="00180E40">
        <w:rPr>
          <w:sz w:val="28"/>
          <w:szCs w:val="28"/>
        </w:rPr>
        <w:t>же!</w:t>
      </w:r>
      <w:r w:rsidRPr="00180E40">
        <w:rPr>
          <w:sz w:val="28"/>
          <w:szCs w:val="28"/>
          <w:lang w:bidi="ar-SA"/>
        </w:rPr>
        <w:t xml:space="preserve"> </w:t>
      </w:r>
    </w:p>
    <w:p w14:paraId="3BEA96C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Сначала дай слово, что не убежишь от меня, как в прошлый раз.</w:t>
      </w:r>
    </w:p>
    <w:p w14:paraId="31A6BF4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Ведите себя прилично, и от вас никто не будет убегать.</w:t>
      </w:r>
    </w:p>
    <w:p w14:paraId="6505247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Позволь тебя поцеловать один только раз, и я сразу тебя отпущу.</w:t>
      </w:r>
    </w:p>
    <w:p w14:paraId="1153E37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</w:t>
      </w:r>
      <w:r w:rsidRPr="00180E40">
        <w:rPr>
          <w:i/>
          <w:iCs/>
          <w:sz w:val="28"/>
          <w:szCs w:val="28"/>
        </w:rPr>
        <w:t>(Уклоняясь.)</w:t>
      </w:r>
      <w:r w:rsidRPr="00180E40">
        <w:rPr>
          <w:sz w:val="28"/>
          <w:szCs w:val="28"/>
        </w:rPr>
        <w:t xml:space="preserve"> Порядочные девушки никогда не позволяют себя целовать. </w:t>
      </w:r>
      <w:r w:rsidRPr="00180E40">
        <w:rPr>
          <w:i/>
          <w:iCs/>
          <w:sz w:val="28"/>
          <w:szCs w:val="28"/>
        </w:rPr>
        <w:t>(И после короткой паузы лукаво добавляет.)</w:t>
      </w:r>
      <w:r w:rsidRPr="00180E40">
        <w:rPr>
          <w:sz w:val="28"/>
          <w:szCs w:val="28"/>
        </w:rPr>
        <w:t xml:space="preserve"> Но </w:t>
      </w:r>
      <w:r w:rsidR="009C6547" w:rsidRPr="00180E40">
        <w:rPr>
          <w:sz w:val="28"/>
          <w:szCs w:val="28"/>
        </w:rPr>
        <w:t>ведь это можно сделать</w:t>
      </w:r>
      <w:r w:rsidRPr="00180E40">
        <w:rPr>
          <w:sz w:val="28"/>
          <w:szCs w:val="28"/>
        </w:rPr>
        <w:t xml:space="preserve"> </w:t>
      </w:r>
      <w:r w:rsidR="009C6547" w:rsidRPr="00180E40">
        <w:rPr>
          <w:sz w:val="28"/>
          <w:szCs w:val="28"/>
        </w:rPr>
        <w:t xml:space="preserve">и </w:t>
      </w:r>
      <w:r w:rsidRPr="00180E40">
        <w:rPr>
          <w:sz w:val="28"/>
          <w:szCs w:val="28"/>
        </w:rPr>
        <w:t>без разрешения</w:t>
      </w:r>
      <w:r w:rsidR="009C6547" w:rsidRPr="00180E40">
        <w:rPr>
          <w:sz w:val="28"/>
          <w:szCs w:val="28"/>
        </w:rPr>
        <w:t>?</w:t>
      </w:r>
      <w:r w:rsidRPr="00180E40">
        <w:rPr>
          <w:sz w:val="28"/>
          <w:szCs w:val="28"/>
        </w:rPr>
        <w:t xml:space="preserve"> </w:t>
      </w:r>
    </w:p>
    <w:p w14:paraId="5A4ADD1E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 обнимает и целует ее. Она пытается освободиться.</w:t>
      </w:r>
    </w:p>
    <w:p w14:paraId="0511B64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ab/>
      </w:r>
      <w:r w:rsidRPr="00180E40">
        <w:rPr>
          <w:sz w:val="28"/>
          <w:szCs w:val="28"/>
          <w:lang w:bidi="ar-SA"/>
        </w:rPr>
        <w:tab/>
        <w:t>Хватит! Вы обещали меня сразу отпустить.</w:t>
      </w:r>
    </w:p>
    <w:p w14:paraId="138A3DE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Я тогда не знал еще, как это сладко. </w:t>
      </w:r>
      <w:r w:rsidRPr="00180E40">
        <w:rPr>
          <w:i/>
          <w:iCs/>
          <w:sz w:val="28"/>
          <w:szCs w:val="28"/>
        </w:rPr>
        <w:t>(Еще крепче обнимает девушку.)</w:t>
      </w:r>
      <w:r w:rsidRPr="00180E40">
        <w:rPr>
          <w:sz w:val="28"/>
          <w:szCs w:val="28"/>
        </w:rPr>
        <w:t xml:space="preserve"> </w:t>
      </w:r>
    </w:p>
    <w:p w14:paraId="3975695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</w:t>
      </w:r>
      <w:r w:rsidRPr="00180E40">
        <w:rPr>
          <w:i/>
          <w:iCs/>
          <w:sz w:val="28"/>
          <w:szCs w:val="28"/>
        </w:rPr>
        <w:t>. (Отстраняясь.)</w:t>
      </w:r>
      <w:r w:rsidRPr="00180E40">
        <w:rPr>
          <w:sz w:val="28"/>
          <w:szCs w:val="28"/>
        </w:rPr>
        <w:t xml:space="preserve"> Только не здесь. Сюда каждую минуту могут зайти. Давайте лучше я сяду за фортепьяно. </w:t>
      </w:r>
    </w:p>
    <w:p w14:paraId="6855E3D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Лучше уйдем куда-нибудь.</w:t>
      </w:r>
    </w:p>
    <w:p w14:paraId="4212E81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Куда? Везде люди. </w:t>
      </w:r>
    </w:p>
    <w:p w14:paraId="6A5F195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В твою комнату. Можно музицировать и там.</w:t>
      </w:r>
    </w:p>
    <w:p w14:paraId="5D5C0E0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Там же нет инструмента. </w:t>
      </w:r>
    </w:p>
    <w:p w14:paraId="2F92D9D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А зачем нам инструмент?</w:t>
      </w:r>
    </w:p>
    <w:p w14:paraId="2FBBE8E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Вы </w:t>
      </w:r>
      <w:proofErr w:type="gramStart"/>
      <w:r w:rsidRPr="00180E40">
        <w:rPr>
          <w:sz w:val="28"/>
          <w:szCs w:val="28"/>
        </w:rPr>
        <w:t>нахал</w:t>
      </w:r>
      <w:proofErr w:type="gramEnd"/>
      <w:r w:rsidRPr="00180E40">
        <w:rPr>
          <w:sz w:val="28"/>
          <w:szCs w:val="28"/>
        </w:rPr>
        <w:t>.</w:t>
      </w:r>
    </w:p>
    <w:p w14:paraId="56E2603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А ты прелесть.</w:t>
      </w:r>
    </w:p>
    <w:p w14:paraId="45924C0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ЗИЗИ. И вообще, мне сейчас некогда. Вы же знаете, сегодня приезжает моя полтавская кузина.</w:t>
      </w:r>
    </w:p>
    <w:p w14:paraId="187BF39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К черту кузину.</w:t>
      </w:r>
    </w:p>
    <w:p w14:paraId="663D17D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ЗИЗИ. Как вы можете так говорить?</w:t>
      </w:r>
    </w:p>
    <w:p w14:paraId="50C9469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Слишком много тут </w:t>
      </w:r>
      <w:proofErr w:type="gramStart"/>
      <w:r w:rsidRPr="00180E40">
        <w:rPr>
          <w:sz w:val="28"/>
          <w:szCs w:val="28"/>
        </w:rPr>
        <w:t>толчется</w:t>
      </w:r>
      <w:proofErr w:type="gramEnd"/>
      <w:r w:rsidRPr="00180E40">
        <w:rPr>
          <w:sz w:val="28"/>
          <w:szCs w:val="28"/>
        </w:rPr>
        <w:t xml:space="preserve"> кузин, сестер и братьев. Ни минуты нельзя побыть вдвоем.</w:t>
      </w:r>
    </w:p>
    <w:p w14:paraId="54A6B9E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</w:t>
      </w:r>
      <w:r w:rsidRPr="00180E40">
        <w:rPr>
          <w:i/>
          <w:iCs/>
          <w:sz w:val="28"/>
          <w:szCs w:val="28"/>
        </w:rPr>
        <w:t>(Вздыхая.)</w:t>
      </w:r>
      <w:r w:rsidRPr="00180E40">
        <w:rPr>
          <w:sz w:val="28"/>
          <w:szCs w:val="28"/>
        </w:rPr>
        <w:t xml:space="preserve"> Это верно. </w:t>
      </w:r>
    </w:p>
    <w:p w14:paraId="1B365D4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</w:t>
      </w:r>
      <w:r w:rsidRPr="00180E40">
        <w:rPr>
          <w:i/>
          <w:iCs/>
          <w:sz w:val="28"/>
          <w:szCs w:val="28"/>
        </w:rPr>
        <w:t>(Снова привлекая девушку к себе.)</w:t>
      </w:r>
      <w:r w:rsidRPr="00180E40">
        <w:rPr>
          <w:sz w:val="28"/>
          <w:szCs w:val="28"/>
        </w:rPr>
        <w:t xml:space="preserve"> В тебя черт ложку меда положил… </w:t>
      </w:r>
    </w:p>
    <w:p w14:paraId="0FA4895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Вы насмехаетесь над юной неопытной девушкой.</w:t>
      </w:r>
    </w:p>
    <w:p w14:paraId="36368D3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...</w:t>
      </w:r>
      <w:proofErr w:type="gramStart"/>
      <w:r w:rsidRPr="00180E40">
        <w:rPr>
          <w:sz w:val="28"/>
          <w:szCs w:val="28"/>
          <w:lang w:bidi="ar-SA"/>
        </w:rPr>
        <w:t>Которая</w:t>
      </w:r>
      <w:proofErr w:type="gramEnd"/>
      <w:r w:rsidRPr="00180E40">
        <w:rPr>
          <w:sz w:val="28"/>
          <w:szCs w:val="28"/>
          <w:lang w:bidi="ar-SA"/>
        </w:rPr>
        <w:t xml:space="preserve"> очень быстро набирает опыт…</w:t>
      </w:r>
    </w:p>
    <w:p w14:paraId="65D3C44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…Благодаря очень умелому наставнику.</w:t>
      </w:r>
    </w:p>
    <w:p w14:paraId="081CCC9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…Который восхищен тем, как легко она усваивает уроки.</w:t>
      </w:r>
    </w:p>
    <w:p w14:paraId="53E110D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Я пожалуюсь </w:t>
      </w:r>
      <w:proofErr w:type="spellStart"/>
      <w:r w:rsidRPr="00180E40">
        <w:rPr>
          <w:sz w:val="28"/>
          <w:szCs w:val="28"/>
          <w:lang w:val="en-US" w:bidi="ar-SA"/>
        </w:rPr>
        <w:t>maman</w:t>
      </w:r>
      <w:proofErr w:type="spellEnd"/>
      <w:r w:rsidRPr="00180E40">
        <w:rPr>
          <w:sz w:val="28"/>
          <w:szCs w:val="28"/>
          <w:lang w:bidi="ar-SA"/>
        </w:rPr>
        <w:t>, и она вас строго за это пожурит.</w:t>
      </w:r>
    </w:p>
    <w:p w14:paraId="7C51234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А тебя выпорет. А я добавлю от себя. Чтобы впредь маленькие девочки не ябедничали. </w:t>
      </w:r>
    </w:p>
    <w:p w14:paraId="4FC487E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Фи! Как вам не стыдно смеяться над моим возрастом! Я же не смеюсь над </w:t>
      </w:r>
      <w:proofErr w:type="gramStart"/>
      <w:r w:rsidRPr="00180E40">
        <w:rPr>
          <w:sz w:val="28"/>
          <w:szCs w:val="28"/>
          <w:lang w:bidi="ar-SA"/>
        </w:rPr>
        <w:t>вашим</w:t>
      </w:r>
      <w:proofErr w:type="gramEnd"/>
      <w:r w:rsidRPr="00180E40">
        <w:rPr>
          <w:sz w:val="28"/>
          <w:szCs w:val="28"/>
          <w:lang w:bidi="ar-SA"/>
        </w:rPr>
        <w:t xml:space="preserve">. </w:t>
      </w:r>
    </w:p>
    <w:p w14:paraId="419EB303" w14:textId="03EF5F94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Ты не смеешься, потому что страдаешь. Оттого что я стар для тебя. </w:t>
      </w:r>
    </w:p>
    <w:p w14:paraId="00464ADE" w14:textId="726E179A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</w:t>
      </w:r>
      <w:r w:rsidRPr="00180E40">
        <w:rPr>
          <w:i/>
          <w:iCs/>
          <w:sz w:val="28"/>
          <w:szCs w:val="28"/>
        </w:rPr>
        <w:t>(Передразнивая.)</w:t>
      </w:r>
      <w:r w:rsidRPr="00180E40">
        <w:rPr>
          <w:sz w:val="28"/>
          <w:szCs w:val="28"/>
        </w:rPr>
        <w:t xml:space="preserve"> «Стар!» </w:t>
      </w:r>
      <w:r w:rsidR="00325655" w:rsidRPr="00180E40">
        <w:rPr>
          <w:sz w:val="28"/>
          <w:szCs w:val="28"/>
        </w:rPr>
        <w:t xml:space="preserve">Да вы еще юноша! </w:t>
      </w:r>
      <w:r w:rsidRPr="00180E40">
        <w:rPr>
          <w:sz w:val="28"/>
          <w:szCs w:val="28"/>
        </w:rPr>
        <w:t xml:space="preserve">Вдобавок ко всем вашим недостаткам, вы еще и </w:t>
      </w:r>
      <w:proofErr w:type="spellStart"/>
      <w:r w:rsidRPr="00180E40">
        <w:rPr>
          <w:rStyle w:val="translation"/>
          <w:sz w:val="28"/>
          <w:szCs w:val="28"/>
        </w:rPr>
        <w:t>coquette</w:t>
      </w:r>
      <w:proofErr w:type="spellEnd"/>
      <w:proofErr w:type="gramStart"/>
      <w:r w:rsidRPr="00180E40">
        <w:rPr>
          <w:sz w:val="28"/>
          <w:szCs w:val="28"/>
        </w:rPr>
        <w:t>… Н</w:t>
      </w:r>
      <w:proofErr w:type="gramEnd"/>
      <w:r w:rsidRPr="00180E40">
        <w:rPr>
          <w:sz w:val="28"/>
          <w:szCs w:val="28"/>
        </w:rPr>
        <w:t xml:space="preserve">е знаю, как это сказать по-русски… Кокетка мужского пола. </w:t>
      </w:r>
    </w:p>
    <w:p w14:paraId="23B2D2C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Кокетка ты, а не я. Тебе доставляет удовольствие меня дразнить.</w:t>
      </w:r>
    </w:p>
    <w:p w14:paraId="1E4D1BF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Неправда. Неужели вы не видите, что я вас просто... </w:t>
      </w:r>
      <w:r w:rsidRPr="00180E40">
        <w:rPr>
          <w:i/>
          <w:iCs/>
          <w:sz w:val="28"/>
          <w:szCs w:val="28"/>
        </w:rPr>
        <w:t>(Останавливается.)</w:t>
      </w:r>
      <w:r w:rsidRPr="00180E40">
        <w:rPr>
          <w:sz w:val="28"/>
          <w:szCs w:val="28"/>
        </w:rPr>
        <w:t xml:space="preserve"> </w:t>
      </w:r>
    </w:p>
    <w:p w14:paraId="0F36F51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Ну, договаривай же!</w:t>
      </w:r>
    </w:p>
    <w:p w14:paraId="4A65B18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Я и так сказала и позволила слишком много. </w:t>
      </w:r>
    </w:p>
    <w:p w14:paraId="3A583BA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Для меня слишком мало. </w:t>
      </w:r>
    </w:p>
    <w:p w14:paraId="65F5EEB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ЗИЗИ. Вы змей</w:t>
      </w:r>
      <w:r w:rsidR="009C6547" w:rsidRPr="00180E40">
        <w:rPr>
          <w:sz w:val="28"/>
          <w:szCs w:val="28"/>
        </w:rPr>
        <w:t>-</w:t>
      </w:r>
      <w:r w:rsidRPr="00180E40">
        <w:rPr>
          <w:sz w:val="28"/>
          <w:szCs w:val="28"/>
        </w:rPr>
        <w:t xml:space="preserve">искуситель. Но вам не убедить меня вкусить запретный плод. </w:t>
      </w:r>
    </w:p>
    <w:p w14:paraId="26D44D1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Мы вкусим его вместе. </w:t>
      </w:r>
      <w:r w:rsidRPr="00180E40">
        <w:rPr>
          <w:i/>
          <w:iCs/>
          <w:sz w:val="28"/>
          <w:szCs w:val="28"/>
        </w:rPr>
        <w:t>(Обнимает её.)</w:t>
      </w:r>
      <w:r w:rsidRPr="00180E40">
        <w:rPr>
          <w:sz w:val="28"/>
          <w:szCs w:val="28"/>
        </w:rPr>
        <w:t xml:space="preserve"> </w:t>
      </w:r>
    </w:p>
    <w:p w14:paraId="399DED9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Пустите! Сюда идет мать, слышите? Идемте отсюда! </w:t>
      </w:r>
      <w:r w:rsidRPr="00180E40">
        <w:rPr>
          <w:i/>
          <w:iCs/>
          <w:sz w:val="28"/>
          <w:szCs w:val="28"/>
        </w:rPr>
        <w:t>(Берет его за руку и увлекает его за собой.)</w:t>
      </w:r>
      <w:r w:rsidRPr="00180E40">
        <w:rPr>
          <w:sz w:val="28"/>
          <w:szCs w:val="28"/>
        </w:rPr>
        <w:t xml:space="preserve"> </w:t>
      </w:r>
    </w:p>
    <w:p w14:paraId="7AB11804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Молодые люди скрываются. Входят Прасковья Александровна и ее сын Алексей – привлекательный, совсем еще молодой человек.</w:t>
      </w:r>
    </w:p>
    <w:p w14:paraId="76F340F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</w:t>
      </w:r>
      <w:r w:rsidRPr="00180E40">
        <w:rPr>
          <w:i/>
          <w:iCs/>
          <w:sz w:val="28"/>
          <w:szCs w:val="28"/>
        </w:rPr>
        <w:t>(Глядя вслед дочери.)</w:t>
      </w:r>
      <w:r w:rsidRPr="00180E40">
        <w:rPr>
          <w:sz w:val="28"/>
          <w:szCs w:val="28"/>
        </w:rPr>
        <w:t xml:space="preserve"> Алексей, ты бы присмотрел за сестрой.</w:t>
      </w:r>
    </w:p>
    <w:p w14:paraId="6D0F688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АЛЕКСЕЙ. Пустяки, ей только шестнадцать лет. Она еще девчонка.</w:t>
      </w:r>
    </w:p>
    <w:p w14:paraId="032A743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В шестнадцать лет я была невестой, а в семнадцать пошла под венец.</w:t>
      </w:r>
    </w:p>
    <w:p w14:paraId="0EBA169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АЛЕКСЕЙ. Но о браке между ними не может быть и речи!</w:t>
      </w:r>
    </w:p>
    <w:p w14:paraId="14023F56" w14:textId="77777777" w:rsidR="003C1B26" w:rsidRPr="00180E40" w:rsidRDefault="003C1B26" w:rsidP="00BD33C3">
      <w:pPr>
        <w:pStyle w:val="dialog"/>
        <w:spacing w:line="360" w:lineRule="auto"/>
        <w:rPr>
          <w:color w:val="auto"/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Вот поэтому и надо ее остеречь. Ладно, об этом </w:t>
      </w:r>
      <w:r w:rsidRPr="00180E40">
        <w:rPr>
          <w:color w:val="auto"/>
          <w:sz w:val="28"/>
          <w:szCs w:val="28"/>
        </w:rPr>
        <w:t xml:space="preserve">после. А сейчас я хочу поговорить </w:t>
      </w:r>
      <w:proofErr w:type="gramStart"/>
      <w:r w:rsidRPr="00180E40">
        <w:rPr>
          <w:color w:val="auto"/>
          <w:sz w:val="28"/>
          <w:szCs w:val="28"/>
        </w:rPr>
        <w:t>о</w:t>
      </w:r>
      <w:proofErr w:type="gramEnd"/>
      <w:r w:rsidRPr="00180E40">
        <w:rPr>
          <w:color w:val="auto"/>
          <w:sz w:val="28"/>
          <w:szCs w:val="28"/>
        </w:rPr>
        <w:t xml:space="preserve"> другом. </w:t>
      </w:r>
    </w:p>
    <w:p w14:paraId="3544767F" w14:textId="77777777" w:rsidR="003C1B26" w:rsidRPr="00180E40" w:rsidRDefault="003C1B26" w:rsidP="00BD33C3">
      <w:pPr>
        <w:pStyle w:val="dialog"/>
        <w:spacing w:line="360" w:lineRule="auto"/>
        <w:rPr>
          <w:color w:val="auto"/>
          <w:sz w:val="28"/>
          <w:szCs w:val="28"/>
        </w:rPr>
      </w:pPr>
      <w:r w:rsidRPr="00180E40">
        <w:rPr>
          <w:color w:val="auto"/>
          <w:sz w:val="28"/>
          <w:szCs w:val="28"/>
        </w:rPr>
        <w:t>АЛЕКСЕЙ. Может, не сегодня?</w:t>
      </w:r>
    </w:p>
    <w:p w14:paraId="1E82BF14" w14:textId="77777777" w:rsidR="003C1B26" w:rsidRPr="00180E40" w:rsidRDefault="003C1B26" w:rsidP="00BD33C3">
      <w:pPr>
        <w:pStyle w:val="dialog"/>
        <w:spacing w:line="360" w:lineRule="auto"/>
        <w:rPr>
          <w:color w:val="auto"/>
          <w:sz w:val="28"/>
          <w:szCs w:val="28"/>
        </w:rPr>
      </w:pPr>
      <w:r w:rsidRPr="00180E40">
        <w:rPr>
          <w:color w:val="auto"/>
          <w:sz w:val="28"/>
          <w:szCs w:val="28"/>
        </w:rPr>
        <w:t xml:space="preserve">ПРАСКОВЬЯ АЛЕКСАНДРОВНА. Чем сегодняшний день хуже других? </w:t>
      </w:r>
    </w:p>
    <w:p w14:paraId="18E92D0C" w14:textId="17ED54DF" w:rsidR="003C1B26" w:rsidRPr="00180E40" w:rsidRDefault="003C1B26" w:rsidP="00BD33C3">
      <w:pPr>
        <w:pStyle w:val="dialog"/>
        <w:spacing w:line="360" w:lineRule="auto"/>
        <w:rPr>
          <w:color w:val="auto"/>
          <w:sz w:val="28"/>
          <w:szCs w:val="28"/>
        </w:rPr>
      </w:pPr>
      <w:r w:rsidRPr="00180E40">
        <w:rPr>
          <w:color w:val="auto"/>
          <w:sz w:val="28"/>
          <w:szCs w:val="28"/>
        </w:rPr>
        <w:t>АЛЕКСЕЙ. Ничуть не хуже, даже лучше. Ведь сегодня приезжает кузина.</w:t>
      </w:r>
    </w:p>
    <w:p w14:paraId="4471E37A" w14:textId="77777777" w:rsidR="003C1B26" w:rsidRPr="00180E40" w:rsidRDefault="003C1B26" w:rsidP="00BD33C3">
      <w:pPr>
        <w:pStyle w:val="dialog"/>
        <w:spacing w:line="360" w:lineRule="auto"/>
        <w:rPr>
          <w:color w:val="auto"/>
          <w:sz w:val="28"/>
          <w:szCs w:val="28"/>
        </w:rPr>
      </w:pPr>
      <w:r w:rsidRPr="00180E40">
        <w:rPr>
          <w:color w:val="auto"/>
          <w:sz w:val="28"/>
          <w:szCs w:val="28"/>
        </w:rPr>
        <w:t xml:space="preserve">ПРАСКОВЬЯ АЛЕКСАНДРОВНА. За </w:t>
      </w:r>
      <w:proofErr w:type="gramStart"/>
      <w:r w:rsidRPr="00180E40">
        <w:rPr>
          <w:color w:val="auto"/>
          <w:sz w:val="28"/>
          <w:szCs w:val="28"/>
        </w:rPr>
        <w:t>которой</w:t>
      </w:r>
      <w:proofErr w:type="gramEnd"/>
      <w:r w:rsidRPr="00180E40">
        <w:rPr>
          <w:color w:val="auto"/>
          <w:sz w:val="28"/>
          <w:szCs w:val="28"/>
        </w:rPr>
        <w:t xml:space="preserve"> ты тут же начнешь ухаживать. </w:t>
      </w:r>
    </w:p>
    <w:p w14:paraId="6030890C" w14:textId="77777777" w:rsidR="003C1B26" w:rsidRPr="00180E40" w:rsidRDefault="003C1B26" w:rsidP="00BD33C3">
      <w:pPr>
        <w:pStyle w:val="dialog"/>
        <w:spacing w:line="360" w:lineRule="auto"/>
        <w:rPr>
          <w:color w:val="auto"/>
          <w:sz w:val="28"/>
          <w:szCs w:val="28"/>
        </w:rPr>
      </w:pPr>
      <w:r w:rsidRPr="00180E40">
        <w:rPr>
          <w:color w:val="auto"/>
          <w:sz w:val="28"/>
          <w:szCs w:val="28"/>
        </w:rPr>
        <w:t>АЛЕКСЕЙ. Почему вы так решили?</w:t>
      </w:r>
    </w:p>
    <w:p w14:paraId="4106875F" w14:textId="77777777" w:rsidR="003C1B26" w:rsidRPr="00180E40" w:rsidRDefault="003C1B26" w:rsidP="00BD33C3">
      <w:pPr>
        <w:pStyle w:val="dialog"/>
        <w:spacing w:line="360" w:lineRule="auto"/>
        <w:rPr>
          <w:color w:val="auto"/>
          <w:sz w:val="28"/>
          <w:szCs w:val="28"/>
        </w:rPr>
      </w:pPr>
      <w:r w:rsidRPr="00180E40">
        <w:rPr>
          <w:color w:val="auto"/>
          <w:sz w:val="28"/>
          <w:szCs w:val="28"/>
        </w:rPr>
        <w:t xml:space="preserve">ПРАСКОВЬЯ АЛЕКСАНДРОВНА. Потому что я тебя знаю. </w:t>
      </w:r>
    </w:p>
    <w:p w14:paraId="32842493" w14:textId="77777777" w:rsidR="003C1B26" w:rsidRPr="00180E40" w:rsidRDefault="003C1B26" w:rsidP="00BD33C3">
      <w:pPr>
        <w:pStyle w:val="dialog"/>
        <w:spacing w:line="360" w:lineRule="auto"/>
        <w:rPr>
          <w:color w:val="auto"/>
          <w:sz w:val="28"/>
          <w:szCs w:val="28"/>
        </w:rPr>
      </w:pPr>
      <w:r w:rsidRPr="00180E40">
        <w:rPr>
          <w:color w:val="auto"/>
          <w:sz w:val="28"/>
          <w:szCs w:val="28"/>
        </w:rPr>
        <w:t>АЛЕКСЕЙ. Даже если и так, кому от этого будет плохо?</w:t>
      </w:r>
    </w:p>
    <w:p w14:paraId="127BE5CF" w14:textId="77777777" w:rsidR="003C1B26" w:rsidRPr="00180E40" w:rsidRDefault="003C1B26" w:rsidP="00BD33C3">
      <w:pPr>
        <w:pStyle w:val="dialog"/>
        <w:spacing w:line="360" w:lineRule="auto"/>
        <w:rPr>
          <w:color w:val="auto"/>
          <w:sz w:val="28"/>
          <w:szCs w:val="28"/>
        </w:rPr>
      </w:pPr>
      <w:r w:rsidRPr="00180E40">
        <w:rPr>
          <w:color w:val="auto"/>
          <w:sz w:val="28"/>
          <w:szCs w:val="28"/>
        </w:rPr>
        <w:t xml:space="preserve">ПРАСКОВЬЯ АЛЕКСАНДРОВНА. Никому. Но, кроме любовных интриг, мужчина должен иметь и другие занятия. </w:t>
      </w:r>
    </w:p>
    <w:p w14:paraId="362BF7D6" w14:textId="77777777" w:rsidR="003C1B26" w:rsidRPr="00180E40" w:rsidRDefault="003C1B26" w:rsidP="00BD33C3">
      <w:pPr>
        <w:pStyle w:val="dialog"/>
        <w:spacing w:line="360" w:lineRule="auto"/>
        <w:rPr>
          <w:color w:val="auto"/>
          <w:sz w:val="28"/>
          <w:szCs w:val="28"/>
        </w:rPr>
      </w:pPr>
      <w:r w:rsidRPr="00180E40">
        <w:rPr>
          <w:color w:val="auto"/>
          <w:sz w:val="28"/>
          <w:szCs w:val="28"/>
        </w:rPr>
        <w:t>АЛЕКСЕЙ. Я учусь в университете.</w:t>
      </w:r>
    </w:p>
    <w:p w14:paraId="4FCFAB14" w14:textId="77777777" w:rsidR="003C1B26" w:rsidRPr="00180E40" w:rsidRDefault="003C1B26" w:rsidP="00BD33C3">
      <w:pPr>
        <w:pStyle w:val="dialog"/>
        <w:spacing w:line="360" w:lineRule="auto"/>
        <w:rPr>
          <w:color w:val="auto"/>
          <w:sz w:val="28"/>
          <w:szCs w:val="28"/>
        </w:rPr>
      </w:pPr>
      <w:r w:rsidRPr="00180E40">
        <w:rPr>
          <w:color w:val="auto"/>
          <w:sz w:val="28"/>
          <w:szCs w:val="28"/>
        </w:rPr>
        <w:t xml:space="preserve">ПРАСКОВЬЯ АЛЕКСАНДРОВНА. Кое-как. </w:t>
      </w:r>
    </w:p>
    <w:p w14:paraId="6CE2EC0A" w14:textId="77777777" w:rsidR="003C1B26" w:rsidRPr="00180E40" w:rsidRDefault="003C1B26" w:rsidP="00BD33C3">
      <w:pPr>
        <w:pStyle w:val="dialog"/>
        <w:spacing w:line="360" w:lineRule="auto"/>
        <w:rPr>
          <w:color w:val="auto"/>
          <w:sz w:val="28"/>
          <w:szCs w:val="28"/>
        </w:rPr>
      </w:pPr>
      <w:r w:rsidRPr="00180E40">
        <w:rPr>
          <w:color w:val="auto"/>
          <w:sz w:val="28"/>
          <w:szCs w:val="28"/>
        </w:rPr>
        <w:t>АЛЕКСЕЙ. В меру своего ума.</w:t>
      </w:r>
    </w:p>
    <w:p w14:paraId="58862A4D" w14:textId="77777777" w:rsidR="003C1B26" w:rsidRPr="00180E40" w:rsidRDefault="003C1B26" w:rsidP="00BD33C3">
      <w:pPr>
        <w:pStyle w:val="dialog"/>
        <w:spacing w:line="360" w:lineRule="auto"/>
        <w:rPr>
          <w:color w:val="auto"/>
          <w:sz w:val="28"/>
          <w:szCs w:val="28"/>
        </w:rPr>
      </w:pPr>
      <w:r w:rsidRPr="00180E40">
        <w:rPr>
          <w:color w:val="auto"/>
          <w:sz w:val="28"/>
          <w:szCs w:val="28"/>
        </w:rPr>
        <w:t xml:space="preserve">ПРАСКОВЬЯ АЛЕКСАНДРОВНА. Меня беспокоит не твой ум, а твоя порядочность. </w:t>
      </w:r>
    </w:p>
    <w:p w14:paraId="2E11B0C1" w14:textId="77777777" w:rsidR="003C1B26" w:rsidRPr="00180E40" w:rsidRDefault="003C1B26" w:rsidP="00BD33C3">
      <w:pPr>
        <w:pStyle w:val="dialog"/>
        <w:spacing w:line="360" w:lineRule="auto"/>
        <w:rPr>
          <w:color w:val="auto"/>
          <w:sz w:val="28"/>
          <w:szCs w:val="28"/>
        </w:rPr>
      </w:pPr>
      <w:r w:rsidRPr="00180E40">
        <w:rPr>
          <w:color w:val="auto"/>
          <w:sz w:val="28"/>
          <w:szCs w:val="28"/>
        </w:rPr>
        <w:t>АЛЕКСЕЙ. Чего вы от меня хотите?</w:t>
      </w:r>
    </w:p>
    <w:p w14:paraId="77B69B5A" w14:textId="77777777" w:rsidR="003C1B26" w:rsidRPr="00180E40" w:rsidRDefault="003C1B26" w:rsidP="00BD33C3">
      <w:pPr>
        <w:pStyle w:val="dialog"/>
        <w:spacing w:line="360" w:lineRule="auto"/>
        <w:rPr>
          <w:color w:val="auto"/>
          <w:sz w:val="28"/>
          <w:szCs w:val="28"/>
        </w:rPr>
      </w:pPr>
      <w:r w:rsidRPr="00180E40">
        <w:rPr>
          <w:color w:val="auto"/>
          <w:sz w:val="28"/>
          <w:szCs w:val="28"/>
        </w:rPr>
        <w:t>ПРАСКОВЬЯ АЛЕКСАНДРОВНА. Я хочу, чтобы мне не было за тебя стыдно.</w:t>
      </w:r>
    </w:p>
    <w:p w14:paraId="3372B139" w14:textId="77777777" w:rsidR="003C1B26" w:rsidRPr="00180E40" w:rsidRDefault="003C1B26" w:rsidP="00BD33C3">
      <w:pPr>
        <w:pStyle w:val="dialog"/>
        <w:spacing w:line="360" w:lineRule="auto"/>
        <w:rPr>
          <w:color w:val="auto"/>
          <w:sz w:val="28"/>
          <w:szCs w:val="28"/>
        </w:rPr>
      </w:pPr>
      <w:r w:rsidRPr="00180E40">
        <w:rPr>
          <w:color w:val="auto"/>
          <w:sz w:val="28"/>
          <w:szCs w:val="28"/>
        </w:rPr>
        <w:t xml:space="preserve">АЛЕКСЕЙ. Я постараюсь. </w:t>
      </w:r>
      <w:r w:rsidRPr="00180E40">
        <w:rPr>
          <w:i/>
          <w:color w:val="auto"/>
          <w:sz w:val="28"/>
          <w:szCs w:val="28"/>
        </w:rPr>
        <w:t>(Хочет уйти.)</w:t>
      </w:r>
      <w:r w:rsidRPr="00180E40">
        <w:rPr>
          <w:color w:val="auto"/>
          <w:sz w:val="28"/>
          <w:szCs w:val="28"/>
        </w:rPr>
        <w:t xml:space="preserve"> </w:t>
      </w:r>
    </w:p>
    <w:p w14:paraId="5205B657" w14:textId="77777777" w:rsidR="003C1B26" w:rsidRPr="00180E40" w:rsidRDefault="003C1B26" w:rsidP="00BD33C3">
      <w:pPr>
        <w:pStyle w:val="dialog"/>
        <w:spacing w:line="360" w:lineRule="auto"/>
        <w:rPr>
          <w:color w:val="auto"/>
          <w:sz w:val="28"/>
          <w:szCs w:val="28"/>
        </w:rPr>
      </w:pPr>
      <w:r w:rsidRPr="00180E40">
        <w:rPr>
          <w:color w:val="auto"/>
          <w:sz w:val="28"/>
          <w:szCs w:val="28"/>
        </w:rPr>
        <w:t>ПРАСКОВЬЯ АЛЕКСАНДРОВНА. Подожди, я еще не все сказала.</w:t>
      </w:r>
    </w:p>
    <w:p w14:paraId="40311141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Входит слуга и говорит вполголоса Прасковье Александровне несколько слов.</w:t>
      </w:r>
    </w:p>
    <w:p w14:paraId="356FC8CD" w14:textId="77777777" w:rsidR="003C1B26" w:rsidRPr="00180E40" w:rsidRDefault="003C1B26" w:rsidP="00BD33C3">
      <w:pPr>
        <w:pStyle w:val="dialog"/>
        <w:spacing w:line="360" w:lineRule="auto"/>
        <w:ind w:firstLine="153"/>
        <w:rPr>
          <w:color w:val="auto"/>
          <w:sz w:val="28"/>
          <w:szCs w:val="28"/>
        </w:rPr>
      </w:pPr>
      <w:r w:rsidRPr="00180E40">
        <w:rPr>
          <w:color w:val="auto"/>
          <w:sz w:val="28"/>
          <w:szCs w:val="28"/>
        </w:rPr>
        <w:t xml:space="preserve"> </w:t>
      </w:r>
      <w:r w:rsidRPr="00180E40">
        <w:rPr>
          <w:i/>
          <w:color w:val="auto"/>
          <w:sz w:val="28"/>
          <w:szCs w:val="28"/>
        </w:rPr>
        <w:t>(Слуге.)</w:t>
      </w:r>
      <w:r w:rsidRPr="00180E40">
        <w:rPr>
          <w:color w:val="auto"/>
          <w:sz w:val="28"/>
          <w:szCs w:val="28"/>
        </w:rPr>
        <w:t xml:space="preserve"> Хорошо, иди.</w:t>
      </w:r>
    </w:p>
    <w:p w14:paraId="1C772050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Слуга выходит. </w:t>
      </w:r>
    </w:p>
    <w:p w14:paraId="211F6D9D" w14:textId="77777777" w:rsidR="003C1B26" w:rsidRPr="00180E40" w:rsidRDefault="003C1B26" w:rsidP="00BD33C3">
      <w:pPr>
        <w:pStyle w:val="dialog"/>
        <w:spacing w:line="360" w:lineRule="auto"/>
        <w:rPr>
          <w:color w:val="auto"/>
          <w:sz w:val="28"/>
          <w:szCs w:val="28"/>
        </w:rPr>
      </w:pPr>
      <w:r w:rsidRPr="00180E40">
        <w:rPr>
          <w:color w:val="auto"/>
          <w:sz w:val="28"/>
          <w:szCs w:val="28"/>
        </w:rPr>
        <w:t xml:space="preserve"> </w:t>
      </w:r>
      <w:r w:rsidRPr="00180E40">
        <w:rPr>
          <w:color w:val="auto"/>
          <w:sz w:val="28"/>
          <w:szCs w:val="28"/>
        </w:rPr>
        <w:tab/>
      </w:r>
      <w:r w:rsidRPr="00180E40">
        <w:rPr>
          <w:color w:val="auto"/>
          <w:sz w:val="28"/>
          <w:szCs w:val="28"/>
        </w:rPr>
        <w:tab/>
      </w:r>
      <w:r w:rsidRPr="00180E40">
        <w:rPr>
          <w:i/>
          <w:color w:val="auto"/>
          <w:sz w:val="28"/>
          <w:szCs w:val="28"/>
        </w:rPr>
        <w:t>(Алексею.)</w:t>
      </w:r>
      <w:r w:rsidRPr="00180E40">
        <w:rPr>
          <w:color w:val="auto"/>
          <w:sz w:val="28"/>
          <w:szCs w:val="28"/>
        </w:rPr>
        <w:t xml:space="preserve"> Анна уже приехала и выходит из кареты. </w:t>
      </w:r>
    </w:p>
    <w:p w14:paraId="4DBCDDA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АЛЕКСЕЙ. </w:t>
      </w:r>
      <w:r w:rsidRPr="00180E40">
        <w:rPr>
          <w:i/>
          <w:iCs/>
          <w:sz w:val="28"/>
          <w:szCs w:val="28"/>
        </w:rPr>
        <w:t>(Оживляясь.)</w:t>
      </w:r>
      <w:r w:rsidRPr="00180E40">
        <w:rPr>
          <w:sz w:val="28"/>
          <w:szCs w:val="28"/>
        </w:rPr>
        <w:t xml:space="preserve"> Наконец-то! Это славно! </w:t>
      </w:r>
    </w:p>
    <w:p w14:paraId="618F28C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Пойдем на крыльцо ее встречать.</w:t>
      </w:r>
    </w:p>
    <w:p w14:paraId="4C1D2CF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АЛЕКСЕЙ. Я лучше подожду вас здесь</w:t>
      </w:r>
    </w:p>
    <w:p w14:paraId="16530089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 выходит. Алексей надевает фрак, тщательно осматривает себя в зеркале и поправляет прическу. Прасковья Александровна возвращается вместе с Анной, молодой красивой женщиной. Слуга несет за ними сундук и коробки. </w:t>
      </w:r>
    </w:p>
    <w:p w14:paraId="0948447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Вот я и приехала. Тетушка, как я рада, что вырвалась к вам!</w:t>
      </w:r>
    </w:p>
    <w:p w14:paraId="347741A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И мы все рады.</w:t>
      </w:r>
    </w:p>
    <w:p w14:paraId="5E1E74E4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Женщины целуются.</w:t>
      </w:r>
    </w:p>
    <w:p w14:paraId="517724C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Добро пожаловать, кузина!</w:t>
      </w:r>
    </w:p>
    <w:p w14:paraId="62CA808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Алексис, это ты? Почти взрослый мужчина! </w:t>
      </w:r>
    </w:p>
    <w:p w14:paraId="0DB137D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Вы меня обижаете этим «почти». Мне уже двадцать лет. </w:t>
      </w:r>
    </w:p>
    <w:p w14:paraId="62B7546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Так много? Извини. Я хотела сказать «совсем взрослый мужчина».</w:t>
      </w:r>
    </w:p>
    <w:p w14:paraId="2E2D901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АЛЕКСЕЙ. Да, все последние месяцы я специально торопился к вашему приезду подрасти, чтобы вы обратили на меня внимание. </w:t>
      </w:r>
    </w:p>
    <w:p w14:paraId="24FE982E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Вбегает </w:t>
      </w:r>
      <w:proofErr w:type="gramStart"/>
      <w:r w:rsidRPr="00180E40">
        <w:rPr>
          <w:sz w:val="28"/>
          <w:szCs w:val="28"/>
        </w:rPr>
        <w:t>растрепанная</w:t>
      </w:r>
      <w:proofErr w:type="gramEnd"/>
      <w:r w:rsidRPr="00180E40">
        <w:rPr>
          <w:sz w:val="28"/>
          <w:szCs w:val="28"/>
        </w:rPr>
        <w:t xml:space="preserve"> и разрумянившаяся Зизи и порывисто обнимает Анну.</w:t>
      </w:r>
    </w:p>
    <w:p w14:paraId="5620E8E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Аннет, дорогая, наконец-то! Мы тебя заждались!</w:t>
      </w:r>
    </w:p>
    <w:p w14:paraId="4794286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Здравствуй, милая. Как ты выросла! А я все еще представляла тебя ребенком.</w:t>
      </w:r>
    </w:p>
    <w:p w14:paraId="19DFF27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А она и есть ребенок. </w:t>
      </w:r>
    </w:p>
    <w:p w14:paraId="3F662F7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</w:t>
      </w:r>
      <w:r w:rsidRPr="00180E40">
        <w:rPr>
          <w:i/>
          <w:iCs/>
          <w:sz w:val="28"/>
          <w:szCs w:val="28"/>
          <w:lang w:bidi="ar-SA"/>
        </w:rPr>
        <w:t>(Брату.)</w:t>
      </w:r>
      <w:r w:rsidRPr="00180E40">
        <w:rPr>
          <w:sz w:val="28"/>
          <w:szCs w:val="28"/>
          <w:lang w:bidi="ar-SA"/>
        </w:rPr>
        <w:t xml:space="preserve"> Считай, как хочешь. В отличие от тебя, я не стремлюсь выглядеть старше. </w:t>
      </w:r>
    </w:p>
    <w:p w14:paraId="4E3735A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ПРАСКОВЬЯ АЛЕКСАНДРОВНА. Зизи, проводи кузину в ее комнату и дай ей привести себя в порядок после дороги. </w:t>
      </w:r>
      <w:r w:rsidRPr="00180E40">
        <w:rPr>
          <w:i/>
          <w:iCs/>
          <w:sz w:val="28"/>
          <w:szCs w:val="28"/>
          <w:lang w:bidi="ar-SA"/>
        </w:rPr>
        <w:t>(Неодобрительно указав взглядом на ее растрепанную прическу.)</w:t>
      </w:r>
      <w:r w:rsidRPr="00180E40">
        <w:rPr>
          <w:sz w:val="28"/>
          <w:szCs w:val="28"/>
          <w:lang w:bidi="ar-SA"/>
        </w:rPr>
        <w:t xml:space="preserve"> И заодно приведи в порядок и себя.</w:t>
      </w:r>
    </w:p>
    <w:p w14:paraId="37123092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 и Анна выходят. Слуга с баулами следует за ними.</w:t>
      </w:r>
    </w:p>
    <w:p w14:paraId="4FDE0FE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Алексей, еще раз прошу тебя: присмотри за сестрой.</w:t>
      </w:r>
    </w:p>
    <w:p w14:paraId="1514F9F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</w:rPr>
        <w:t xml:space="preserve">АЛЕКСЕЙ. Я лучше присмотрю за кузиной. </w:t>
      </w:r>
      <w:r w:rsidRPr="00180E40">
        <w:rPr>
          <w:sz w:val="28"/>
          <w:szCs w:val="28"/>
          <w:lang w:bidi="ar-SA"/>
        </w:rPr>
        <w:t>Какая красавица!</w:t>
      </w:r>
    </w:p>
    <w:p w14:paraId="60C66BE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 </w:t>
      </w:r>
      <w:r w:rsidRPr="00180E40">
        <w:rPr>
          <w:i/>
          <w:iCs/>
          <w:sz w:val="28"/>
          <w:szCs w:val="28"/>
          <w:lang w:bidi="ar-SA"/>
        </w:rPr>
        <w:t>(Входя.)</w:t>
      </w:r>
      <w:r w:rsidRPr="00180E40">
        <w:rPr>
          <w:sz w:val="28"/>
          <w:szCs w:val="28"/>
          <w:lang w:bidi="ar-SA"/>
        </w:rPr>
        <w:t xml:space="preserve"> Кто красавица? </w:t>
      </w:r>
    </w:p>
    <w:p w14:paraId="3726110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val="fr-FR"/>
        </w:rPr>
      </w:pPr>
      <w:r w:rsidRPr="00180E40">
        <w:rPr>
          <w:sz w:val="28"/>
          <w:szCs w:val="28"/>
          <w:lang w:bidi="ar-SA"/>
        </w:rPr>
        <w:t>АЛЕКСЕЙ. При слове «красавица» ты уже здесь. Как</w:t>
      </w:r>
      <w:r w:rsidRPr="00180E40">
        <w:rPr>
          <w:sz w:val="28"/>
          <w:szCs w:val="28"/>
          <w:lang w:val="fr-FR" w:bidi="ar-SA"/>
        </w:rPr>
        <w:t xml:space="preserve"> </w:t>
      </w:r>
      <w:r w:rsidRPr="00180E40">
        <w:rPr>
          <w:sz w:val="28"/>
          <w:szCs w:val="28"/>
          <w:lang w:bidi="ar-SA"/>
        </w:rPr>
        <w:t>говорят</w:t>
      </w:r>
      <w:r w:rsidRPr="00180E40">
        <w:rPr>
          <w:sz w:val="28"/>
          <w:szCs w:val="28"/>
          <w:lang w:val="fr-FR" w:bidi="ar-SA"/>
        </w:rPr>
        <w:t xml:space="preserve"> </w:t>
      </w:r>
      <w:r w:rsidRPr="00180E40">
        <w:rPr>
          <w:sz w:val="28"/>
          <w:szCs w:val="28"/>
          <w:lang w:bidi="ar-SA"/>
        </w:rPr>
        <w:t>французы</w:t>
      </w:r>
      <w:r w:rsidRPr="00180E40">
        <w:rPr>
          <w:sz w:val="28"/>
          <w:szCs w:val="28"/>
          <w:lang w:val="fr-FR" w:bidi="ar-SA"/>
        </w:rPr>
        <w:t xml:space="preserve">, </w:t>
      </w:r>
      <w:r w:rsidRPr="00180E40">
        <w:rPr>
          <w:rStyle w:val="a5"/>
          <w:i w:val="0"/>
          <w:iCs w:val="0"/>
          <w:sz w:val="28"/>
          <w:szCs w:val="28"/>
          <w:lang w:val="fr-FR"/>
        </w:rPr>
        <w:t>quand on parle du loup</w:t>
      </w:r>
      <w:r w:rsidRPr="00180E40">
        <w:rPr>
          <w:sz w:val="28"/>
          <w:szCs w:val="28"/>
          <w:lang w:val="fr-FR"/>
        </w:rPr>
        <w:t xml:space="preserve"> on en voit la queue.</w:t>
      </w:r>
      <w:r w:rsidRPr="00180E40">
        <w:rPr>
          <w:rStyle w:val="ac"/>
          <w:sz w:val="28"/>
          <w:szCs w:val="28"/>
          <w:lang w:val="en-US"/>
        </w:rPr>
        <w:footnoteReference w:id="1"/>
      </w:r>
      <w:r w:rsidRPr="00180E40">
        <w:rPr>
          <w:sz w:val="28"/>
          <w:szCs w:val="28"/>
          <w:lang w:val="fr-FR"/>
        </w:rPr>
        <w:t xml:space="preserve"> </w:t>
      </w:r>
    </w:p>
    <w:p w14:paraId="4A66FA8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Это верно: когда говорят о волке, он выходит из леса. Но ведь вы говорили не о волке, а о какой-то красавице. О ком речь?</w:t>
      </w:r>
    </w:p>
    <w:p w14:paraId="6BA6CCF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О моей кузине. Заметь: о моей кузине, а не о твоей. И присмотреть за ней - </w:t>
      </w:r>
      <w:r w:rsidRPr="00180E40">
        <w:rPr>
          <w:i/>
          <w:sz w:val="28"/>
          <w:szCs w:val="28"/>
          <w:lang w:bidi="ar-SA"/>
        </w:rPr>
        <w:t>моя</w:t>
      </w:r>
      <w:r w:rsidRPr="00180E40">
        <w:rPr>
          <w:sz w:val="28"/>
          <w:szCs w:val="28"/>
          <w:lang w:bidi="ar-SA"/>
        </w:rPr>
        <w:t xml:space="preserve"> обязанность. </w:t>
      </w:r>
    </w:p>
    <w:p w14:paraId="7912D09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Вообще-то, присматривать за красавицами – это дело их мужей. </w:t>
      </w:r>
    </w:p>
    <w:p w14:paraId="61D9F49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Ну, а поскольку ее воинственный супруг далеко, я беру охрану ее добродетели на себя.</w:t>
      </w:r>
    </w:p>
    <w:p w14:paraId="018A4CA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А есть что охранять?</w:t>
      </w:r>
    </w:p>
    <w:p w14:paraId="31AB9B2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ПРАСКОВЬЯ АЛЕКСАНДРОВНА. </w:t>
      </w:r>
      <w:r w:rsidRPr="00180E40">
        <w:rPr>
          <w:sz w:val="28"/>
          <w:szCs w:val="28"/>
        </w:rPr>
        <w:t>Честь женщины должна беречь она сама, и м</w:t>
      </w:r>
      <w:r w:rsidRPr="00180E40">
        <w:rPr>
          <w:sz w:val="28"/>
          <w:szCs w:val="28"/>
          <w:lang w:bidi="ar-SA"/>
        </w:rPr>
        <w:t xml:space="preserve">оя племянница вовсе не нуждается в присмотре. Мне стыдно вас слушать. Вы сплетничаете, как две старые кумушки, только более грубо и пошло. </w:t>
      </w:r>
    </w:p>
    <w:p w14:paraId="1F6C040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</w:t>
      </w:r>
      <w:r w:rsidRPr="00180E40">
        <w:rPr>
          <w:sz w:val="28"/>
          <w:szCs w:val="28"/>
          <w:lang w:val="en-US" w:bidi="ar-SA"/>
        </w:rPr>
        <w:t>Maman</w:t>
      </w:r>
      <w:r w:rsidRPr="00180E40">
        <w:rPr>
          <w:sz w:val="28"/>
          <w:szCs w:val="28"/>
          <w:lang w:bidi="ar-SA"/>
        </w:rPr>
        <w:t>…</w:t>
      </w:r>
    </w:p>
    <w:p w14:paraId="0DE281B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Замолчи. А вы, Александр, послушайте: мой сын – пустой развратный юнец, но вам такие речи никак не пристали.</w:t>
      </w:r>
    </w:p>
    <w:p w14:paraId="4597993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 </w:t>
      </w:r>
      <w:r w:rsidRPr="00180E40">
        <w:rPr>
          <w:i/>
          <w:iCs/>
          <w:sz w:val="28"/>
          <w:szCs w:val="28"/>
          <w:lang w:bidi="ar-SA"/>
        </w:rPr>
        <w:t>(Целуя ей руку.)</w:t>
      </w:r>
      <w:r w:rsidRPr="00180E40">
        <w:rPr>
          <w:sz w:val="28"/>
          <w:szCs w:val="28"/>
          <w:lang w:bidi="ar-SA"/>
        </w:rPr>
        <w:t xml:space="preserve"> Вы меня усовестили, Прасковья Александровна. Постараюсь вести себя прилично.</w:t>
      </w:r>
    </w:p>
    <w:p w14:paraId="63DDD6F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ПРАСКОВЬЯ АЛЕКСАНДРОВНА. К сожалению, сударь, вам не всегда это удается. Вот и манжет опять у вас </w:t>
      </w:r>
      <w:proofErr w:type="gramStart"/>
      <w:r w:rsidRPr="00180E40">
        <w:rPr>
          <w:sz w:val="28"/>
          <w:szCs w:val="28"/>
          <w:lang w:bidi="ar-SA"/>
        </w:rPr>
        <w:t>исписан</w:t>
      </w:r>
      <w:proofErr w:type="gramEnd"/>
      <w:r w:rsidRPr="00180E40">
        <w:rPr>
          <w:sz w:val="28"/>
          <w:szCs w:val="28"/>
          <w:lang w:bidi="ar-SA"/>
        </w:rPr>
        <w:t xml:space="preserve"> каракулями. </w:t>
      </w:r>
    </w:p>
    <w:p w14:paraId="508CAD2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Виноват. Не было под рукой бумаги. </w:t>
      </w:r>
    </w:p>
    <w:p w14:paraId="3FDC835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ПРАСКОВЬЯ АЛЕКСАНДРОВНА. Придется распорядиться держать для вас в доме чистые рубашки. </w:t>
      </w:r>
      <w:r w:rsidRPr="00180E40">
        <w:rPr>
          <w:i/>
          <w:iCs/>
          <w:sz w:val="28"/>
          <w:szCs w:val="28"/>
          <w:lang w:bidi="ar-SA"/>
        </w:rPr>
        <w:t>(Выходит.)</w:t>
      </w:r>
      <w:r w:rsidRPr="00180E40">
        <w:rPr>
          <w:sz w:val="28"/>
          <w:szCs w:val="28"/>
          <w:lang w:bidi="ar-SA"/>
        </w:rPr>
        <w:t xml:space="preserve"> </w:t>
      </w:r>
    </w:p>
    <w:p w14:paraId="09A6B0D1" w14:textId="06DDAB68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Объясни, милый, что такое эта твоя полтавская кузина? Говорят, она премиленькая.</w:t>
      </w:r>
    </w:p>
    <w:p w14:paraId="5AD9F51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А ты разве никогда с ней не встречался? </w:t>
      </w:r>
    </w:p>
    <w:p w14:paraId="769CC29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Кажется, встречался один раз, но очень давно. Совсем ее не помню. Зачем она приехала?</w:t>
      </w:r>
    </w:p>
    <w:p w14:paraId="76E29E2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Сказать по правде, пригласить ее была моя идея, и я постарался незаметно внушить это </w:t>
      </w:r>
      <w:proofErr w:type="spellStart"/>
      <w:r w:rsidRPr="00180E40">
        <w:rPr>
          <w:sz w:val="28"/>
          <w:szCs w:val="28"/>
          <w:lang w:val="en-US" w:bidi="ar-SA"/>
        </w:rPr>
        <w:t>maman</w:t>
      </w:r>
      <w:proofErr w:type="spellEnd"/>
      <w:r w:rsidRPr="00180E40">
        <w:rPr>
          <w:sz w:val="28"/>
          <w:szCs w:val="28"/>
          <w:lang w:bidi="ar-SA"/>
        </w:rPr>
        <w:t>.</w:t>
      </w:r>
    </w:p>
    <w:p w14:paraId="6EDB3DE0" w14:textId="77777777" w:rsidR="003C1B26" w:rsidRPr="00180E40" w:rsidRDefault="003C1B26" w:rsidP="00BD33C3">
      <w:pPr>
        <w:pStyle w:val="dialog"/>
        <w:spacing w:line="360" w:lineRule="auto"/>
        <w:rPr>
          <w:rFonts w:eastAsia="SimSun"/>
          <w:sz w:val="28"/>
          <w:szCs w:val="28"/>
        </w:rPr>
      </w:pPr>
      <w:r w:rsidRPr="00180E40">
        <w:rPr>
          <w:rFonts w:eastAsia="SimSun"/>
          <w:sz w:val="28"/>
          <w:szCs w:val="28"/>
        </w:rPr>
        <w:t xml:space="preserve">АЛЕКСАНДР. Чего </w:t>
      </w:r>
      <w:proofErr w:type="gramStart"/>
      <w:r w:rsidRPr="00180E40">
        <w:rPr>
          <w:rFonts w:eastAsia="SimSun"/>
          <w:sz w:val="28"/>
          <w:szCs w:val="28"/>
        </w:rPr>
        <w:t>ради</w:t>
      </w:r>
      <w:proofErr w:type="gramEnd"/>
      <w:r w:rsidRPr="00180E40">
        <w:rPr>
          <w:rFonts w:eastAsia="SimSun"/>
          <w:sz w:val="28"/>
          <w:szCs w:val="28"/>
        </w:rPr>
        <w:t xml:space="preserve">? Что тебе до нее? </w:t>
      </w:r>
    </w:p>
    <w:p w14:paraId="6BE19B41" w14:textId="77777777" w:rsidR="003C1B26" w:rsidRPr="00180E40" w:rsidRDefault="003C1B26" w:rsidP="00BD33C3">
      <w:pPr>
        <w:pStyle w:val="dialog"/>
        <w:spacing w:line="360" w:lineRule="auto"/>
        <w:rPr>
          <w:rFonts w:eastAsia="SimSun"/>
          <w:sz w:val="28"/>
          <w:szCs w:val="28"/>
        </w:rPr>
      </w:pPr>
      <w:r w:rsidRPr="00180E40">
        <w:rPr>
          <w:rFonts w:eastAsia="SimSun"/>
          <w:sz w:val="28"/>
          <w:szCs w:val="28"/>
        </w:rPr>
        <w:t xml:space="preserve">АЛЕКСЕЙ. Она недурна и, по разным слухам, не должна быть </w:t>
      </w:r>
      <w:r w:rsidR="00A1576A" w:rsidRPr="00180E40">
        <w:rPr>
          <w:rFonts w:eastAsia="SimSun"/>
          <w:sz w:val="28"/>
          <w:szCs w:val="28"/>
        </w:rPr>
        <w:t>очень</w:t>
      </w:r>
      <w:r w:rsidRPr="00180E40">
        <w:rPr>
          <w:rFonts w:eastAsia="SimSun"/>
          <w:sz w:val="28"/>
          <w:szCs w:val="28"/>
        </w:rPr>
        <w:t xml:space="preserve"> строгих правил.</w:t>
      </w:r>
    </w:p>
    <w:p w14:paraId="490E0792" w14:textId="7E9CF44E" w:rsidR="003C1B26" w:rsidRPr="00180E40" w:rsidRDefault="003C1B26" w:rsidP="00BD33C3">
      <w:pPr>
        <w:pStyle w:val="dialog"/>
        <w:spacing w:line="360" w:lineRule="auto"/>
        <w:rPr>
          <w:rFonts w:eastAsia="SimSun"/>
          <w:sz w:val="28"/>
          <w:szCs w:val="28"/>
        </w:rPr>
      </w:pPr>
      <w:r w:rsidRPr="00180E40">
        <w:rPr>
          <w:rFonts w:eastAsia="SimSun"/>
          <w:sz w:val="28"/>
          <w:szCs w:val="28"/>
        </w:rPr>
        <w:t>АЛЕКСАНДР. Но ты ведь крути</w:t>
      </w:r>
      <w:r w:rsidR="009E4723">
        <w:rPr>
          <w:rFonts w:eastAsia="SimSun"/>
          <w:sz w:val="28"/>
          <w:szCs w:val="28"/>
        </w:rPr>
        <w:t>л</w:t>
      </w:r>
      <w:r w:rsidRPr="00180E40">
        <w:rPr>
          <w:rFonts w:eastAsia="SimSun"/>
          <w:sz w:val="28"/>
          <w:szCs w:val="28"/>
        </w:rPr>
        <w:t xml:space="preserve"> тут роман с другой кузиной.</w:t>
      </w:r>
    </w:p>
    <w:p w14:paraId="3A4548B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rFonts w:eastAsia="SimSun"/>
          <w:sz w:val="28"/>
          <w:szCs w:val="28"/>
        </w:rPr>
        <w:t xml:space="preserve">АЛЕКСЕЙ. Во-первых, мать ее отослала. Во-вторых, я рассудил, что связь с замужней женщиной гораздо выгоднее, нежели с девушкой. Вот я </w:t>
      </w:r>
      <w:r w:rsidRPr="00180E40">
        <w:rPr>
          <w:sz w:val="28"/>
          <w:szCs w:val="28"/>
          <w:lang w:bidi="ar-SA"/>
        </w:rPr>
        <w:t>и займусь ею с твоего позволения.</w:t>
      </w:r>
    </w:p>
    <w:p w14:paraId="0F03D58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А ее позволение ты уже получил?</w:t>
      </w:r>
    </w:p>
    <w:p w14:paraId="21223F6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Нет, но</w:t>
      </w:r>
      <w:r w:rsidRPr="00180E40">
        <w:rPr>
          <w:rFonts w:eastAsia="SimSun"/>
          <w:sz w:val="28"/>
          <w:szCs w:val="28"/>
        </w:rPr>
        <w:t xml:space="preserve"> думаю, что я не ошибся в своем расчете.</w:t>
      </w:r>
    </w:p>
    <w:p w14:paraId="39E648B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</w:t>
      </w:r>
      <w:proofErr w:type="gramStart"/>
      <w:r w:rsidRPr="00180E40">
        <w:rPr>
          <w:sz w:val="28"/>
          <w:szCs w:val="28"/>
          <w:lang w:bidi="ar-SA"/>
        </w:rPr>
        <w:t>Она</w:t>
      </w:r>
      <w:proofErr w:type="gramEnd"/>
      <w:r w:rsidRPr="00180E40">
        <w:rPr>
          <w:sz w:val="28"/>
          <w:szCs w:val="28"/>
          <w:lang w:bidi="ar-SA"/>
        </w:rPr>
        <w:t xml:space="preserve"> в самом деле такая, как ты говоришь?</w:t>
      </w:r>
    </w:p>
    <w:p w14:paraId="527FDA6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Я </w:t>
      </w:r>
      <w:proofErr w:type="gramStart"/>
      <w:r w:rsidRPr="00180E40">
        <w:rPr>
          <w:sz w:val="28"/>
          <w:szCs w:val="28"/>
          <w:lang w:bidi="ar-SA"/>
        </w:rPr>
        <w:t>знаю</w:t>
      </w:r>
      <w:proofErr w:type="gramEnd"/>
      <w:r w:rsidRPr="00180E40">
        <w:rPr>
          <w:sz w:val="28"/>
          <w:szCs w:val="28"/>
          <w:lang w:bidi="ar-SA"/>
        </w:rPr>
        <w:t xml:space="preserve"> наверное. </w:t>
      </w:r>
    </w:p>
    <w:p w14:paraId="0DEAD0C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Насчет женщин ты любишь иногда приврать, и приврать грязно. </w:t>
      </w:r>
    </w:p>
    <w:p w14:paraId="0457311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Не в этом случае. Посуди сам: красавица в расцвете лет – и старый муж. Ворота крепости открыты настежь. </w:t>
      </w:r>
    </w:p>
    <w:p w14:paraId="200302F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</w:t>
      </w:r>
      <w:proofErr w:type="gramStart"/>
      <w:r w:rsidRPr="00180E40">
        <w:rPr>
          <w:sz w:val="28"/>
          <w:szCs w:val="28"/>
          <w:lang w:bidi="ar-SA"/>
        </w:rPr>
        <w:t>.А</w:t>
      </w:r>
      <w:proofErr w:type="gramEnd"/>
      <w:r w:rsidRPr="00180E40">
        <w:rPr>
          <w:sz w:val="28"/>
          <w:szCs w:val="28"/>
          <w:lang w:bidi="ar-SA"/>
        </w:rPr>
        <w:t xml:space="preserve"> что если я захочу войти в эти ворота сам?</w:t>
      </w:r>
    </w:p>
    <w:p w14:paraId="2E94AB3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Это нечестно! Я тебе по-товарищески все объяснил, а ты хочешь этим воспользоваться. Я ведь первый заявил на нее права!</w:t>
      </w:r>
    </w:p>
    <w:p w14:paraId="187A659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Надо уступать старшим. Так что уж извини, я не отступлюсь.</w:t>
      </w:r>
    </w:p>
    <w:p w14:paraId="2A98BD5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</w:t>
      </w:r>
      <w:r w:rsidRPr="00180E40">
        <w:rPr>
          <w:i/>
          <w:iCs/>
          <w:sz w:val="28"/>
          <w:szCs w:val="28"/>
          <w:lang w:bidi="ar-SA"/>
        </w:rPr>
        <w:t>(Всерьез обеспокоенный.)</w:t>
      </w:r>
      <w:r w:rsidRPr="00180E40">
        <w:rPr>
          <w:sz w:val="28"/>
          <w:szCs w:val="28"/>
          <w:lang w:bidi="ar-SA"/>
        </w:rPr>
        <w:t xml:space="preserve"> Ты что, серьезно? Я знаю, если ты и вправду возьмешься за дело, то у меня шансов не останется.</w:t>
      </w:r>
    </w:p>
    <w:p w14:paraId="40A521E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</w:t>
      </w:r>
      <w:r w:rsidRPr="00180E40">
        <w:rPr>
          <w:i/>
          <w:iCs/>
          <w:sz w:val="28"/>
          <w:szCs w:val="28"/>
          <w:lang w:bidi="ar-SA"/>
        </w:rPr>
        <w:t>(Смеясь.)</w:t>
      </w:r>
      <w:r w:rsidRPr="00180E40">
        <w:rPr>
          <w:sz w:val="28"/>
          <w:szCs w:val="28"/>
          <w:lang w:bidi="ar-SA"/>
        </w:rPr>
        <w:t xml:space="preserve"> Да нет, мне такого рода прелестницы не нужны. Оставь это сокровище себе. </w:t>
      </w:r>
    </w:p>
    <w:p w14:paraId="1A13611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Значит, соперничать не будешь?</w:t>
      </w:r>
    </w:p>
    <w:p w14:paraId="7480304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Нет, успокойся. Да мне и не до нее. У меня сейчас другие интересы. </w:t>
      </w:r>
    </w:p>
    <w:p w14:paraId="74C80E5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</w:t>
      </w:r>
      <w:r w:rsidRPr="00180E40">
        <w:rPr>
          <w:i/>
          <w:iCs/>
          <w:sz w:val="28"/>
          <w:szCs w:val="28"/>
          <w:lang w:bidi="ar-SA"/>
        </w:rPr>
        <w:t>(С облегчением.)</w:t>
      </w:r>
      <w:r w:rsidRPr="00180E40">
        <w:rPr>
          <w:sz w:val="28"/>
          <w:szCs w:val="28"/>
          <w:lang w:bidi="ar-SA"/>
        </w:rPr>
        <w:t xml:space="preserve"> Вот и хорошо.</w:t>
      </w:r>
      <w:r w:rsidRPr="00180E40">
        <w:rPr>
          <w:i/>
          <w:iCs/>
          <w:sz w:val="28"/>
          <w:szCs w:val="28"/>
          <w:lang w:bidi="ar-SA"/>
        </w:rPr>
        <w:t xml:space="preserve"> (Помявшись.)</w:t>
      </w:r>
      <w:r w:rsidRPr="00180E40">
        <w:rPr>
          <w:sz w:val="28"/>
          <w:szCs w:val="28"/>
          <w:lang w:bidi="ar-SA"/>
        </w:rPr>
        <w:t xml:space="preserve"> Кстати, о твоих «других интересах»… Конечно, я вовсе не собираюсь стеречь свою сестру</w:t>
      </w:r>
      <w:proofErr w:type="gramStart"/>
      <w:r w:rsidRPr="00180E40">
        <w:rPr>
          <w:sz w:val="28"/>
          <w:szCs w:val="28"/>
          <w:lang w:bidi="ar-SA"/>
        </w:rPr>
        <w:t>… Н</w:t>
      </w:r>
      <w:proofErr w:type="gramEnd"/>
      <w:r w:rsidRPr="00180E40">
        <w:rPr>
          <w:sz w:val="28"/>
          <w:szCs w:val="28"/>
          <w:lang w:bidi="ar-SA"/>
        </w:rPr>
        <w:t>о все-таки… Было бы лучше, если бы ты перестал с ней… ну…</w:t>
      </w:r>
    </w:p>
    <w:p w14:paraId="39DB32F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То есть ты хочешь, чтобы я перестал обращать внимание на Зизи и занялся твоей кузиной.</w:t>
      </w:r>
    </w:p>
    <w:p w14:paraId="293FF8D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Нет, кузину не трогай. </w:t>
      </w:r>
    </w:p>
    <w:p w14:paraId="163A1D4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Так чего же ты хочешь?</w:t>
      </w:r>
    </w:p>
    <w:p w14:paraId="4E82307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В конце концов, Зизи меня не очень заботит. Но </w:t>
      </w:r>
      <w:proofErr w:type="spellStart"/>
      <w:r w:rsidRPr="00180E40">
        <w:rPr>
          <w:sz w:val="28"/>
          <w:szCs w:val="28"/>
          <w:lang w:val="en-US" w:bidi="ar-SA"/>
        </w:rPr>
        <w:t>maman</w:t>
      </w:r>
      <w:proofErr w:type="spellEnd"/>
      <w:r w:rsidRPr="00180E40">
        <w:rPr>
          <w:sz w:val="28"/>
          <w:szCs w:val="28"/>
          <w:lang w:bidi="ar-SA"/>
        </w:rPr>
        <w:t xml:space="preserve"> обеспокоена</w:t>
      </w:r>
      <w:proofErr w:type="gramStart"/>
      <w:r w:rsidRPr="00180E40">
        <w:rPr>
          <w:sz w:val="28"/>
          <w:szCs w:val="28"/>
          <w:lang w:bidi="ar-SA"/>
        </w:rPr>
        <w:t>… И</w:t>
      </w:r>
      <w:proofErr w:type="gramEnd"/>
      <w:r w:rsidRPr="00180E40">
        <w:rPr>
          <w:sz w:val="28"/>
          <w:szCs w:val="28"/>
          <w:lang w:bidi="ar-SA"/>
        </w:rPr>
        <w:t xml:space="preserve"> учитывая твои отношения с </w:t>
      </w:r>
      <w:proofErr w:type="spellStart"/>
      <w:r w:rsidRPr="00180E40">
        <w:rPr>
          <w:sz w:val="28"/>
          <w:szCs w:val="28"/>
          <w:lang w:val="en-US" w:bidi="ar-SA"/>
        </w:rPr>
        <w:t>maman</w:t>
      </w:r>
      <w:proofErr w:type="spellEnd"/>
      <w:r w:rsidRPr="00180E40">
        <w:rPr>
          <w:sz w:val="28"/>
          <w:szCs w:val="28"/>
          <w:lang w:bidi="ar-SA"/>
        </w:rPr>
        <w:t>…</w:t>
      </w:r>
    </w:p>
    <w:p w14:paraId="73893E5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</w:t>
      </w:r>
      <w:r w:rsidRPr="00180E40">
        <w:rPr>
          <w:i/>
          <w:iCs/>
          <w:sz w:val="28"/>
          <w:szCs w:val="28"/>
          <w:lang w:bidi="ar-SA"/>
        </w:rPr>
        <w:t>(Холодно.)</w:t>
      </w:r>
      <w:r w:rsidRPr="00180E40">
        <w:rPr>
          <w:sz w:val="28"/>
          <w:szCs w:val="28"/>
          <w:lang w:bidi="ar-SA"/>
        </w:rPr>
        <w:t xml:space="preserve"> Что ты имеешь в виду?</w:t>
      </w:r>
    </w:p>
    <w:p w14:paraId="732A2B0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Я? Собственно, ничего. </w:t>
      </w:r>
    </w:p>
    <w:p w14:paraId="33C2BDFC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Входит Зизи.</w:t>
      </w:r>
    </w:p>
    <w:p w14:paraId="50FF36C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Очень хорошо. Так давай определимся: я не вмешиваюсь в твои интересы, а ты в мои. Договорились?</w:t>
      </w:r>
    </w:p>
    <w:p w14:paraId="69E6308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Договорились. </w:t>
      </w:r>
    </w:p>
    <w:p w14:paraId="3EE0DE59" w14:textId="5818C90C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А теперь, извини, я хотел бы немного поработать. Не могу с утра записать даже пару строк. Так что можешь начать осаду очередной </w:t>
      </w:r>
      <w:r w:rsidR="00BE2937" w:rsidRPr="00180E40">
        <w:rPr>
          <w:sz w:val="28"/>
          <w:szCs w:val="28"/>
          <w:lang w:bidi="ar-SA"/>
        </w:rPr>
        <w:t xml:space="preserve">твоей </w:t>
      </w:r>
      <w:r w:rsidRPr="00180E40">
        <w:rPr>
          <w:sz w:val="28"/>
          <w:szCs w:val="28"/>
          <w:lang w:bidi="ar-SA"/>
        </w:rPr>
        <w:t>кузины.</w:t>
      </w:r>
    </w:p>
    <w:p w14:paraId="53BEC95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</w:t>
      </w:r>
      <w:r w:rsidRPr="00180E40">
        <w:rPr>
          <w:i/>
          <w:iCs/>
          <w:sz w:val="28"/>
          <w:szCs w:val="28"/>
          <w:lang w:bidi="ar-SA"/>
        </w:rPr>
        <w:t xml:space="preserve"> (Вполголоса.)</w:t>
      </w:r>
      <w:r w:rsidRPr="00180E40">
        <w:rPr>
          <w:sz w:val="28"/>
          <w:szCs w:val="28"/>
          <w:lang w:bidi="ar-SA"/>
        </w:rPr>
        <w:t xml:space="preserve"> Тихо, Зизи тут. </w:t>
      </w:r>
    </w:p>
    <w:p w14:paraId="593F9DC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О чем вы тут шепчетесь?</w:t>
      </w:r>
    </w:p>
    <w:p w14:paraId="7894761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О тебе, наша прелесть. </w:t>
      </w:r>
    </w:p>
    <w:p w14:paraId="728437C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Прямо я вам и поверила. Александр, пойдемте со мной. Вы обещали написать мне что-нибудь в альбом. </w:t>
      </w:r>
    </w:p>
    <w:p w14:paraId="555D0098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 уводит Александра. Входит Анна. </w:t>
      </w:r>
    </w:p>
    <w:p w14:paraId="6BECBAA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Вы не устали в дороге?</w:t>
      </w:r>
    </w:p>
    <w:p w14:paraId="73C2A1E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Нисколько. </w:t>
      </w:r>
      <w:r w:rsidRPr="00180E40">
        <w:rPr>
          <w:i/>
          <w:sz w:val="28"/>
          <w:szCs w:val="28"/>
          <w:lang w:bidi="ar-SA"/>
        </w:rPr>
        <w:t>(Постояв у зеркала, поворачивается к Алексею.)</w:t>
      </w:r>
      <w:r w:rsidRPr="00180E40">
        <w:rPr>
          <w:sz w:val="28"/>
          <w:szCs w:val="28"/>
          <w:lang w:bidi="ar-SA"/>
        </w:rPr>
        <w:t xml:space="preserve"> Дорогой кузен, вы действительно так возмужали, что мне уже следует говорить вам «вы».</w:t>
      </w:r>
    </w:p>
    <w:p w14:paraId="0CC98B4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Нет, нет, только «ты».</w:t>
      </w:r>
    </w:p>
    <w:p w14:paraId="2AF03E5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Будет ли это прилично?</w:t>
      </w:r>
    </w:p>
    <w:p w14:paraId="5D936D0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Конечно, ведь мы родня. Наши матери </w:t>
      </w:r>
      <w:r w:rsidR="00A1576A" w:rsidRPr="00180E40">
        <w:rPr>
          <w:sz w:val="28"/>
          <w:szCs w:val="28"/>
          <w:lang w:bidi="ar-SA"/>
        </w:rPr>
        <w:t xml:space="preserve">- </w:t>
      </w:r>
      <w:r w:rsidRPr="00180E40">
        <w:rPr>
          <w:sz w:val="28"/>
          <w:szCs w:val="28"/>
          <w:lang w:bidi="ar-SA"/>
        </w:rPr>
        <w:t>сестры, значит, и мы, можно сказать, брат и сестра.</w:t>
      </w:r>
    </w:p>
    <w:p w14:paraId="7BC9DFC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Ну что ж, пусть будет «ты». </w:t>
      </w:r>
    </w:p>
    <w:p w14:paraId="0A9AF7B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АЛЕКСЕЙ. Ты не можешь себе представить, как я рад тебя видеть! </w:t>
      </w:r>
      <w:proofErr w:type="gramStart"/>
      <w:r w:rsidRPr="00180E40">
        <w:rPr>
          <w:sz w:val="28"/>
          <w:szCs w:val="28"/>
        </w:rPr>
        <w:t>Давай</w:t>
      </w:r>
      <w:proofErr w:type="gramEnd"/>
      <w:r w:rsidRPr="00180E40">
        <w:rPr>
          <w:sz w:val="28"/>
          <w:szCs w:val="28"/>
        </w:rPr>
        <w:t xml:space="preserve"> наконец поздороваемся по-настоящему.</w:t>
      </w:r>
    </w:p>
    <w:p w14:paraId="761EDFB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Что значит «по-настоящему»?</w:t>
      </w:r>
    </w:p>
    <w:p w14:paraId="1978F8A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АЛЕКСЕЙ. Ну, поцелуемся по-родственному. Как брат и сестра. </w:t>
      </w:r>
      <w:r w:rsidRPr="00180E40">
        <w:rPr>
          <w:i/>
          <w:iCs/>
          <w:sz w:val="28"/>
          <w:szCs w:val="28"/>
        </w:rPr>
        <w:t>(Крепко и продолжительно целует Анну.)</w:t>
      </w:r>
      <w:r w:rsidRPr="00180E40">
        <w:rPr>
          <w:sz w:val="28"/>
          <w:szCs w:val="28"/>
        </w:rPr>
        <w:t xml:space="preserve"> </w:t>
      </w:r>
    </w:p>
    <w:p w14:paraId="50E6CBE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</w:p>
    <w:p w14:paraId="4128EBC1" w14:textId="77777777" w:rsidR="003C1B26" w:rsidRPr="00180E40" w:rsidRDefault="003C1B26" w:rsidP="00BD33C3">
      <w:pPr>
        <w:pStyle w:val="dialog"/>
        <w:spacing w:line="360" w:lineRule="auto"/>
        <w:rPr>
          <w:b/>
          <w:sz w:val="28"/>
          <w:szCs w:val="28"/>
        </w:rPr>
      </w:pPr>
      <w:r w:rsidRPr="00180E40">
        <w:rPr>
          <w:b/>
          <w:sz w:val="28"/>
          <w:szCs w:val="28"/>
        </w:rPr>
        <w:t xml:space="preserve">АННА ПЕТРОВНА. </w:t>
      </w:r>
      <w:r w:rsidRPr="00180E40">
        <w:rPr>
          <w:b/>
          <w:i/>
          <w:iCs/>
          <w:sz w:val="28"/>
          <w:szCs w:val="28"/>
        </w:rPr>
        <w:t>(Печально наблюдая за ними.)</w:t>
      </w:r>
      <w:r w:rsidRPr="00180E40">
        <w:rPr>
          <w:b/>
          <w:sz w:val="28"/>
          <w:szCs w:val="28"/>
        </w:rPr>
        <w:t xml:space="preserve"> Как мне теперь называть эту красивую жизнерадостную женщину – «она» или «я»? Что у нее общего со мной? Я ли это целуюсь с Алексеем? Если бы я теперь вдруг вновь стала молодой, вела бы я себя по-другому? Ведь для каждого возраста есть своя мудрость, и вряд ли моя нынешняя мудрость лучше и правильнее той, что управляла мною в двадцать пять. </w:t>
      </w:r>
    </w:p>
    <w:p w14:paraId="59E9239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</w:p>
    <w:p w14:paraId="6007B8A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</w:t>
      </w:r>
      <w:r w:rsidRPr="00180E40">
        <w:rPr>
          <w:i/>
          <w:iCs/>
          <w:sz w:val="28"/>
          <w:szCs w:val="28"/>
        </w:rPr>
        <w:t>(</w:t>
      </w:r>
      <w:proofErr w:type="gramStart"/>
      <w:r w:rsidRPr="00180E40">
        <w:rPr>
          <w:i/>
          <w:iCs/>
          <w:sz w:val="28"/>
          <w:szCs w:val="28"/>
        </w:rPr>
        <w:t>Отодвигая</w:t>
      </w:r>
      <w:proofErr w:type="gramEnd"/>
      <w:r w:rsidRPr="00180E40">
        <w:rPr>
          <w:i/>
          <w:iCs/>
          <w:sz w:val="28"/>
          <w:szCs w:val="28"/>
        </w:rPr>
        <w:t xml:space="preserve"> наконец от себя Алексея.)</w:t>
      </w:r>
      <w:r w:rsidRPr="00180E40">
        <w:rPr>
          <w:sz w:val="28"/>
          <w:szCs w:val="28"/>
        </w:rPr>
        <w:t xml:space="preserve"> Не слишком ли крепкий поцелуй для родственника?</w:t>
      </w:r>
    </w:p>
    <w:p w14:paraId="2343426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АЛЕКСЕЙ. У меня не очень богатый опыт братских поцелуев. Но если ты покажешь мне, как это делается, я готов это повторить. </w:t>
      </w:r>
    </w:p>
    <w:p w14:paraId="6657F0B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</w:t>
      </w:r>
      <w:r w:rsidRPr="00180E40">
        <w:rPr>
          <w:i/>
          <w:iCs/>
          <w:sz w:val="28"/>
          <w:szCs w:val="28"/>
        </w:rPr>
        <w:t>(Бросая на него оценивающий взгляд.)</w:t>
      </w:r>
      <w:r w:rsidRPr="00180E40">
        <w:rPr>
          <w:sz w:val="28"/>
          <w:szCs w:val="28"/>
        </w:rPr>
        <w:t xml:space="preserve"> Кажется, ты и в самом деле стал мужчиной.</w:t>
      </w:r>
    </w:p>
    <w:p w14:paraId="56BA814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АЛЕКСЕЙ. Разумеется. И мне не терпится тебе это доказать. </w:t>
      </w:r>
      <w:r w:rsidRPr="00180E40">
        <w:rPr>
          <w:i/>
          <w:iCs/>
          <w:sz w:val="28"/>
          <w:szCs w:val="28"/>
        </w:rPr>
        <w:t>(Хочет обнять ее еще раз.)</w:t>
      </w:r>
      <w:r w:rsidRPr="00180E40">
        <w:rPr>
          <w:sz w:val="28"/>
          <w:szCs w:val="28"/>
        </w:rPr>
        <w:t xml:space="preserve"> </w:t>
      </w:r>
    </w:p>
    <w:p w14:paraId="4BFDA69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</w:t>
      </w:r>
      <w:r w:rsidRPr="00180E40">
        <w:rPr>
          <w:i/>
          <w:iCs/>
          <w:sz w:val="28"/>
          <w:szCs w:val="28"/>
        </w:rPr>
        <w:t>(Уклоняясь.)</w:t>
      </w:r>
      <w:r w:rsidRPr="00180E40">
        <w:rPr>
          <w:sz w:val="28"/>
          <w:szCs w:val="28"/>
        </w:rPr>
        <w:t xml:space="preserve"> Оставь. Пошутили, и хватит. Скажи, чем вы заняты в вашей деревне? Есть ли какие-нибудь развлечения?</w:t>
      </w:r>
    </w:p>
    <w:p w14:paraId="5CEC614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АЛЕКСЕЙ. Какие развлечения в этой глуши? Честно говоря, тут можно было бы умереть от скуки, если бы не Александр.</w:t>
      </w:r>
    </w:p>
    <w:p w14:paraId="735D58C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То же самое мне сейчас сказала Зизи. Она только и способна, что трещать о нем. Что он за человек? Я слышала о нем немало и плохого, и хорошего. </w:t>
      </w:r>
      <w:proofErr w:type="gramStart"/>
      <w:r w:rsidRPr="00180E40">
        <w:rPr>
          <w:sz w:val="28"/>
          <w:szCs w:val="28"/>
        </w:rPr>
        <w:t>Плохого</w:t>
      </w:r>
      <w:proofErr w:type="gramEnd"/>
      <w:r w:rsidRPr="00180E40">
        <w:rPr>
          <w:sz w:val="28"/>
          <w:szCs w:val="28"/>
        </w:rPr>
        <w:t xml:space="preserve">, сказать по правде, больше. </w:t>
      </w:r>
    </w:p>
    <w:p w14:paraId="5F24B98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</w:rPr>
        <w:t>АЛЕКСЕЙ. Как тебе объяснить… Мне интересно с ним. Нравы людей, которые ему встречаются, он узнает чрезвычайно быстро. Женщин же он знает как никто. Он мой друг и учитель.</w:t>
      </w:r>
    </w:p>
    <w:p w14:paraId="1EEDDF5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Вот как? И чему же он тебя учит? </w:t>
      </w:r>
    </w:p>
    <w:p w14:paraId="269DACA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АЛЕКСЕЙ. </w:t>
      </w:r>
      <w:r w:rsidRPr="00180E40">
        <w:rPr>
          <w:i/>
          <w:iCs/>
          <w:sz w:val="28"/>
          <w:szCs w:val="28"/>
          <w:lang w:bidi="ar-SA"/>
        </w:rPr>
        <w:t>(Улыбаясь.)</w:t>
      </w:r>
      <w:r w:rsidRPr="00180E40">
        <w:rPr>
          <w:sz w:val="28"/>
          <w:szCs w:val="28"/>
          <w:lang w:bidi="ar-SA"/>
        </w:rPr>
        <w:t xml:space="preserve"> </w:t>
      </w:r>
      <w:r w:rsidRPr="00180E40">
        <w:rPr>
          <w:sz w:val="28"/>
          <w:szCs w:val="28"/>
        </w:rPr>
        <w:t xml:space="preserve">Искусству обольщения прекрасных дам. </w:t>
      </w:r>
      <w:proofErr w:type="gramStart"/>
      <w:r w:rsidRPr="00180E40">
        <w:rPr>
          <w:sz w:val="28"/>
          <w:szCs w:val="28"/>
        </w:rPr>
        <w:t>Таких</w:t>
      </w:r>
      <w:proofErr w:type="gramEnd"/>
      <w:r w:rsidRPr="00180E40">
        <w:rPr>
          <w:sz w:val="28"/>
          <w:szCs w:val="28"/>
        </w:rPr>
        <w:t>, как ты.</w:t>
      </w:r>
    </w:p>
    <w:p w14:paraId="09F638C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Другими словами, он твой наставник в школе разврата.</w:t>
      </w:r>
    </w:p>
    <w:p w14:paraId="45EDBCA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АЛЕКСЕЙ. Ты называешь развратом мое влечение к тебе?</w:t>
      </w:r>
    </w:p>
    <w:p w14:paraId="4C6C3F7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Только ли ко мне?</w:t>
      </w:r>
    </w:p>
    <w:p w14:paraId="6FCCAE4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Уже ревнуешь? Это вселяет в меня надежду.</w:t>
      </w:r>
    </w:p>
    <w:p w14:paraId="1A4683A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</w:t>
      </w:r>
      <w:r w:rsidRPr="00180E40">
        <w:rPr>
          <w:i/>
          <w:iCs/>
          <w:sz w:val="28"/>
          <w:szCs w:val="28"/>
          <w:lang w:bidi="ar-SA"/>
        </w:rPr>
        <w:t>(Со смехом.)</w:t>
      </w:r>
      <w:r w:rsidRPr="00180E40">
        <w:rPr>
          <w:sz w:val="28"/>
          <w:szCs w:val="28"/>
          <w:lang w:bidi="ar-SA"/>
        </w:rPr>
        <w:t xml:space="preserve"> Ревновать? Тебя?</w:t>
      </w:r>
    </w:p>
    <w:p w14:paraId="1E36725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А, ты не ревнива? Тем лучше. Это избавит нас от лишних переживаний. </w:t>
      </w:r>
    </w:p>
    <w:p w14:paraId="29CE56EB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Алексей снова хочет ее обнять, но в это время входят Прасковья Александровна и Зизи. </w:t>
      </w:r>
    </w:p>
    <w:p w14:paraId="6BE935E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Я вижу, Аннет, что Алексей, как и полагается радушному хозяину, не дает тебе скучать.</w:t>
      </w:r>
    </w:p>
    <w:p w14:paraId="6CC5080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Я прилагаю все старания. </w:t>
      </w:r>
    </w:p>
    <w:p w14:paraId="5DD0CD3A" w14:textId="0AD1761C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ПРАСКОВЬЯ АЛЕКСАНДРОВНА. А теперь пойди и приложи все </w:t>
      </w:r>
      <w:r w:rsidR="00BE2937" w:rsidRPr="00180E40">
        <w:rPr>
          <w:sz w:val="28"/>
          <w:szCs w:val="28"/>
          <w:lang w:bidi="ar-SA"/>
        </w:rPr>
        <w:t xml:space="preserve">старания, чтобы стол был </w:t>
      </w:r>
      <w:proofErr w:type="gramStart"/>
      <w:r w:rsidR="00BE2937" w:rsidRPr="00180E40">
        <w:rPr>
          <w:sz w:val="28"/>
          <w:szCs w:val="28"/>
          <w:lang w:bidi="ar-SA"/>
        </w:rPr>
        <w:t>накрыт</w:t>
      </w:r>
      <w:r w:rsidRPr="00180E40">
        <w:rPr>
          <w:sz w:val="28"/>
          <w:szCs w:val="28"/>
          <w:lang w:bidi="ar-SA"/>
        </w:rPr>
        <w:t xml:space="preserve"> как следует</w:t>
      </w:r>
      <w:proofErr w:type="gramEnd"/>
      <w:r w:rsidRPr="00180E40">
        <w:rPr>
          <w:sz w:val="28"/>
          <w:szCs w:val="28"/>
          <w:lang w:bidi="ar-SA"/>
        </w:rPr>
        <w:t>. В доме гости.</w:t>
      </w:r>
    </w:p>
    <w:p w14:paraId="2E5E133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Разве слуги не знают, что надо делать?</w:t>
      </w:r>
    </w:p>
    <w:p w14:paraId="6A1338E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Они знают, но приглядеть не мешает.</w:t>
      </w:r>
    </w:p>
    <w:p w14:paraId="7E7C058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Хорошо, </w:t>
      </w:r>
      <w:proofErr w:type="spellStart"/>
      <w:r w:rsidRPr="00180E40">
        <w:rPr>
          <w:sz w:val="28"/>
          <w:szCs w:val="28"/>
          <w:lang w:val="en-US" w:bidi="ar-SA"/>
        </w:rPr>
        <w:t>maman</w:t>
      </w:r>
      <w:proofErr w:type="spellEnd"/>
      <w:r w:rsidRPr="00180E40">
        <w:rPr>
          <w:sz w:val="28"/>
          <w:szCs w:val="28"/>
          <w:lang w:bidi="ar-SA"/>
        </w:rPr>
        <w:t xml:space="preserve">. </w:t>
      </w:r>
      <w:r w:rsidRPr="00180E40">
        <w:rPr>
          <w:i/>
          <w:iCs/>
          <w:sz w:val="28"/>
          <w:szCs w:val="28"/>
          <w:lang w:bidi="ar-SA"/>
        </w:rPr>
        <w:t>(Нехотя уходит.)</w:t>
      </w:r>
      <w:r w:rsidRPr="00180E40">
        <w:rPr>
          <w:sz w:val="28"/>
          <w:szCs w:val="28"/>
          <w:lang w:bidi="ar-SA"/>
        </w:rPr>
        <w:t xml:space="preserve"> </w:t>
      </w:r>
    </w:p>
    <w:p w14:paraId="76EC408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Аннет, мой сын довольно неглуп, но единственный его интерес в жизни – это волочиться за женщинами. Зизи, ты меня не слышала.</w:t>
      </w:r>
    </w:p>
    <w:p w14:paraId="6073DE3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Конечно, мама.</w:t>
      </w:r>
    </w:p>
    <w:p w14:paraId="582000B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Я полагаю, в таком возрасте у всех молодых людей это главный интерес. </w:t>
      </w:r>
    </w:p>
    <w:p w14:paraId="5EC7B96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ПРАСКОВЬЯ АЛЕКСАНДРОВНА. На всякий случай я хотела тебя предупредить. </w:t>
      </w:r>
    </w:p>
    <w:p w14:paraId="2F1F9CB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Я уже ее предупредила.</w:t>
      </w:r>
    </w:p>
    <w:p w14:paraId="6ACC40E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Зизи расцветает с каждым днем. Она у вас будет красавицей. </w:t>
      </w:r>
    </w:p>
    <w:p w14:paraId="38E35DC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Я уже красавица.</w:t>
      </w:r>
    </w:p>
    <w:p w14:paraId="059240A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Красавица, могла бы и помолчать, когда говорят старшие.</w:t>
      </w:r>
    </w:p>
    <w:p w14:paraId="56C68BC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Помолчать? За что вы меня наказываете? </w:t>
      </w:r>
    </w:p>
    <w:p w14:paraId="19ED0D9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А где же ваши старшие дочери?</w:t>
      </w:r>
    </w:p>
    <w:p w14:paraId="362FFBF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  <w:lang w:bidi="ar-SA"/>
        </w:rPr>
        <w:t xml:space="preserve">ЗИЗИ. </w:t>
      </w:r>
      <w:r w:rsidRPr="00180E40">
        <w:rPr>
          <w:sz w:val="28"/>
          <w:szCs w:val="28"/>
        </w:rPr>
        <w:t xml:space="preserve">Мама отправила сестер погостить к родне в Тверскую губернию. И правильно сделала. Здесь было бы чересчур тесно от обилия молодых женщин и барышень. А мужчин всего полтора. </w:t>
      </w:r>
    </w:p>
    <w:p w14:paraId="69E28BA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Зизи, прикуси язык.</w:t>
      </w:r>
    </w:p>
    <w:p w14:paraId="3314336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</w:t>
      </w:r>
      <w:r w:rsidRPr="00180E40">
        <w:rPr>
          <w:i/>
          <w:iCs/>
          <w:sz w:val="28"/>
          <w:szCs w:val="28"/>
          <w:lang w:bidi="ar-SA"/>
        </w:rPr>
        <w:t>(Смеясь</w:t>
      </w:r>
      <w:r w:rsidRPr="00180E40">
        <w:rPr>
          <w:sz w:val="28"/>
          <w:szCs w:val="28"/>
          <w:lang w:bidi="ar-SA"/>
        </w:rPr>
        <w:t xml:space="preserve">.) Почему полтора? </w:t>
      </w:r>
    </w:p>
    <w:p w14:paraId="2903BC13" w14:textId="20ACB9AF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Алексей мне брат, и я его за мужчину не считаю. Он годится только для кузин.</w:t>
      </w:r>
    </w:p>
    <w:p w14:paraId="0F52E259" w14:textId="77777777" w:rsidR="003C1B26" w:rsidRPr="00180E40" w:rsidRDefault="003C1B26" w:rsidP="00BD33C3">
      <w:pPr>
        <w:pStyle w:val="dialog"/>
        <w:spacing w:line="360" w:lineRule="auto"/>
        <w:rPr>
          <w:i/>
          <w:iCs/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Зизи! Знай меру!</w:t>
      </w:r>
    </w:p>
    <w:p w14:paraId="79C221B5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Входит Александр. Увидев довольно большое общество, он хочет ретироваться, но Прасковья Александровна останавливает его. </w:t>
      </w:r>
    </w:p>
    <w:p w14:paraId="2794117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ab/>
      </w:r>
      <w:r w:rsidRPr="00180E40">
        <w:rPr>
          <w:sz w:val="28"/>
          <w:szCs w:val="28"/>
          <w:lang w:bidi="ar-SA"/>
        </w:rPr>
        <w:tab/>
        <w:t>Александр, куда же вы? Позвольте вас представить моей племяннице Анне Петровне.</w:t>
      </w:r>
    </w:p>
    <w:p w14:paraId="766FE89C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 не без любопытства смотрит на Александра.</w:t>
      </w:r>
    </w:p>
    <w:p w14:paraId="3E3BA0B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</w:t>
      </w:r>
      <w:r w:rsidRPr="00180E40">
        <w:rPr>
          <w:i/>
          <w:iCs/>
          <w:sz w:val="28"/>
          <w:szCs w:val="28"/>
          <w:lang w:bidi="ar-SA"/>
        </w:rPr>
        <w:t>(Вежливо кланяясь.)</w:t>
      </w:r>
      <w:r w:rsidRPr="00180E40">
        <w:rPr>
          <w:sz w:val="28"/>
          <w:szCs w:val="28"/>
          <w:lang w:bidi="ar-SA"/>
        </w:rPr>
        <w:t xml:space="preserve"> </w:t>
      </w:r>
      <w:proofErr w:type="spellStart"/>
      <w:r w:rsidRPr="00180E40">
        <w:rPr>
          <w:rStyle w:val="translation"/>
          <w:sz w:val="28"/>
          <w:szCs w:val="28"/>
        </w:rPr>
        <w:t>Enchanté</w:t>
      </w:r>
      <w:proofErr w:type="spellEnd"/>
      <w:r w:rsidRPr="00180E40">
        <w:rPr>
          <w:sz w:val="28"/>
          <w:szCs w:val="28"/>
          <w:lang w:bidi="ar-SA"/>
        </w:rPr>
        <w:t>.</w:t>
      </w:r>
      <w:r w:rsidRPr="00180E40">
        <w:rPr>
          <w:rStyle w:val="ac"/>
          <w:sz w:val="28"/>
          <w:szCs w:val="28"/>
          <w:lang w:bidi="ar-SA"/>
        </w:rPr>
        <w:footnoteReference w:id="2"/>
      </w:r>
      <w:r w:rsidRPr="00180E40">
        <w:rPr>
          <w:sz w:val="28"/>
          <w:szCs w:val="28"/>
          <w:lang w:bidi="ar-SA"/>
        </w:rPr>
        <w:t xml:space="preserve"> Мне кажется, я имел уже удовольствие встречаться с вами. </w:t>
      </w:r>
    </w:p>
    <w:p w14:paraId="1091194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Да, как-то раз мы виделись у моей тетушки в Петербурге. </w:t>
      </w:r>
    </w:p>
    <w:p w14:paraId="29842E6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Видно, судьбе угодно, чтобы все наши встречи происходили у ваших тетушек. Как хорошо, что их у вас много. </w:t>
      </w:r>
      <w:r w:rsidRPr="00180E40">
        <w:rPr>
          <w:i/>
          <w:iCs/>
          <w:sz w:val="28"/>
          <w:szCs w:val="28"/>
          <w:lang w:bidi="ar-SA"/>
        </w:rPr>
        <w:t>(Прасковье Александровне.)</w:t>
      </w:r>
      <w:r w:rsidRPr="00180E40">
        <w:rPr>
          <w:sz w:val="28"/>
          <w:szCs w:val="28"/>
          <w:lang w:bidi="ar-SA"/>
        </w:rPr>
        <w:t xml:space="preserve"> Сударыня, не хочу мешать беседе родственников. Разрешите откланяться. </w:t>
      </w:r>
    </w:p>
    <w:p w14:paraId="4EF535A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Нет-нет, я не отпущу вас. Оставайтесь обедать.</w:t>
      </w:r>
    </w:p>
    <w:p w14:paraId="30183AC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Право, не могу. Мне надо бы поработать.</w:t>
      </w:r>
    </w:p>
    <w:p w14:paraId="2C92FE5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А что вам мешает работать здесь? Останьтесь.</w:t>
      </w:r>
    </w:p>
    <w:p w14:paraId="1E333B1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Тогда разрешите мне посидеть в вашей библиотеке. И распорядитесь, пожалуйста, подать туда бумагу, перо и чернила.</w:t>
      </w:r>
    </w:p>
    <w:p w14:paraId="2E6F077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Я все сделаю. Пойдемте.</w:t>
      </w:r>
    </w:p>
    <w:p w14:paraId="747E7B2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Зизи, наш гость прекрасно знает, где библиотека, и письменный прибор там всегда для него наготове.</w:t>
      </w:r>
    </w:p>
    <w:p w14:paraId="334885D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Я просто хочу проверить, все ли на месте.</w:t>
      </w:r>
    </w:p>
    <w:p w14:paraId="0042E212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Александр, поклонившись, выходит. Зизи следует за ним, но мать окликает ее.</w:t>
      </w:r>
    </w:p>
    <w:p w14:paraId="20E78E0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Зизи, ты же знаешь, когда он просит перо, то не любит, чтобы вокруг него вертелись люди.</w:t>
      </w:r>
    </w:p>
    <w:p w14:paraId="6E4072F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Я и не собираюсь возле него вертеться. Проверю, все ли в порядке, и сразу вернусь. </w:t>
      </w:r>
      <w:r w:rsidRPr="00180E40">
        <w:rPr>
          <w:i/>
          <w:iCs/>
          <w:sz w:val="28"/>
          <w:szCs w:val="28"/>
          <w:lang w:bidi="ar-SA"/>
        </w:rPr>
        <w:t>(Исчезает.)</w:t>
      </w:r>
      <w:r w:rsidRPr="00180E40">
        <w:rPr>
          <w:sz w:val="28"/>
          <w:szCs w:val="28"/>
          <w:lang w:bidi="ar-SA"/>
        </w:rPr>
        <w:t xml:space="preserve"> </w:t>
      </w:r>
    </w:p>
    <w:p w14:paraId="39866BF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Не очень-то любезно с его стороны. Скрыться, не сказав и двух слов. </w:t>
      </w:r>
    </w:p>
    <w:p w14:paraId="74E858C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А ты, конечно, ждала любезностей и сладких комплиментов, которыми, я думаю, порядком избалована.</w:t>
      </w:r>
    </w:p>
    <w:p w14:paraId="10A22AF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Вовсе нет. Но светскому человеку следовало бы проявить немножко внимания к гостье. </w:t>
      </w:r>
    </w:p>
    <w:p w14:paraId="38576F4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Не обращай внимания. Когда он хочет работать, помехи его раздражают. К тому же, он </w:t>
      </w:r>
      <w:r w:rsidR="00560C13" w:rsidRPr="00180E40">
        <w:rPr>
          <w:sz w:val="28"/>
          <w:szCs w:val="28"/>
        </w:rPr>
        <w:t xml:space="preserve">и </w:t>
      </w:r>
      <w:r w:rsidRPr="00180E40">
        <w:rPr>
          <w:sz w:val="28"/>
          <w:szCs w:val="28"/>
        </w:rPr>
        <w:t>сам здесь гость.</w:t>
      </w:r>
    </w:p>
    <w:p w14:paraId="0D556C1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Он еще крохотнее и некрасивее, чем я думала. </w:t>
      </w:r>
    </w:p>
    <w:p w14:paraId="21213C2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</w:t>
      </w:r>
      <w:r w:rsidRPr="00180E40">
        <w:rPr>
          <w:i/>
          <w:iCs/>
          <w:sz w:val="28"/>
          <w:szCs w:val="28"/>
        </w:rPr>
        <w:t>(С легкой иронией.)</w:t>
      </w:r>
      <w:r w:rsidRPr="00180E40">
        <w:rPr>
          <w:sz w:val="28"/>
          <w:szCs w:val="28"/>
        </w:rPr>
        <w:t xml:space="preserve"> Мой </w:t>
      </w:r>
      <w:proofErr w:type="gramStart"/>
      <w:r w:rsidRPr="00180E40">
        <w:rPr>
          <w:sz w:val="28"/>
          <w:szCs w:val="28"/>
        </w:rPr>
        <w:t>красавчик</w:t>
      </w:r>
      <w:proofErr w:type="gramEnd"/>
      <w:r w:rsidRPr="00180E40">
        <w:rPr>
          <w:sz w:val="28"/>
          <w:szCs w:val="28"/>
        </w:rPr>
        <w:t xml:space="preserve"> сын нравится тебе несравненно больше. </w:t>
      </w:r>
    </w:p>
    <w:p w14:paraId="130E413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Что в этом плохого?</w:t>
      </w:r>
    </w:p>
    <w:p w14:paraId="24E7F38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Ничего. </w:t>
      </w:r>
    </w:p>
    <w:p w14:paraId="71757B9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Но познакомиться поближе с вашим соседом я бы хотела. О нем теперь много говорят. </w:t>
      </w:r>
    </w:p>
    <w:p w14:paraId="431461D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У тебя еще будет такая возможность.</w:t>
      </w:r>
    </w:p>
    <w:p w14:paraId="7FFA88A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Он часто у вас бывает?</w:t>
      </w:r>
    </w:p>
    <w:p w14:paraId="4958C80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Когда как. То пропадает подолгу, то приходит почти каждый день. </w:t>
      </w:r>
    </w:p>
    <w:p w14:paraId="6DFDB2B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Каждый день? И вам это не в тягость?</w:t>
      </w:r>
    </w:p>
    <w:p w14:paraId="38BD127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Напротив. Мы рады ему.</w:t>
      </w:r>
    </w:p>
    <w:p w14:paraId="4879EA8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Что или кто его сюда влечет? Одна из моих кузин?</w:t>
      </w:r>
    </w:p>
    <w:p w14:paraId="0827C0C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Больше всего его влечет моя библиотека. Говорит, что такой не найти даже в столице, не говоря уж об этой глуши. </w:t>
      </w:r>
    </w:p>
    <w:p w14:paraId="781A289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Она и вправду так хороша? </w:t>
      </w:r>
    </w:p>
    <w:p w14:paraId="1E94147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Несколько тысяч томов на пяти языках.</w:t>
      </w:r>
    </w:p>
    <w:p w14:paraId="31E179B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</w:t>
      </w:r>
      <w:r w:rsidRPr="00180E40">
        <w:rPr>
          <w:i/>
          <w:iCs/>
          <w:sz w:val="28"/>
          <w:szCs w:val="28"/>
        </w:rPr>
        <w:t>(С лукавым намеком.)</w:t>
      </w:r>
      <w:r w:rsidRPr="00180E40">
        <w:rPr>
          <w:sz w:val="28"/>
          <w:szCs w:val="28"/>
        </w:rPr>
        <w:t xml:space="preserve"> Не думаю, что он приходит только ради книг.</w:t>
      </w:r>
    </w:p>
    <w:p w14:paraId="32061CB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Ну, кроме того, он влюбляется по очереди во всех моих дочерей. </w:t>
      </w:r>
    </w:p>
    <w:p w14:paraId="2F88992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А они?</w:t>
      </w:r>
    </w:p>
    <w:p w14:paraId="2667827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А они все разом влюблены в него. </w:t>
      </w:r>
    </w:p>
    <w:p w14:paraId="6C051C9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</w:t>
      </w:r>
      <w:r w:rsidRPr="00180E40">
        <w:rPr>
          <w:i/>
          <w:iCs/>
          <w:sz w:val="28"/>
          <w:szCs w:val="28"/>
        </w:rPr>
        <w:t>(Изумленно.)</w:t>
      </w:r>
      <w:r w:rsidRPr="00180E40">
        <w:rPr>
          <w:sz w:val="28"/>
          <w:szCs w:val="28"/>
        </w:rPr>
        <w:t xml:space="preserve"> В эту обезьянку? </w:t>
      </w:r>
    </w:p>
    <w:p w14:paraId="1B27D03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Не говори так.</w:t>
      </w:r>
    </w:p>
    <w:p w14:paraId="616C6AE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Я заинтригована. Вы все помешались на нем. Пусть у него есть способности, пусть даже он популярен, но как можно увлечься таким пугалом?</w:t>
      </w:r>
    </w:p>
    <w:p w14:paraId="174F243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Он может быть неотразимо привлекателен. </w:t>
      </w:r>
    </w:p>
    <w:p w14:paraId="522C760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Не верится... К тому же, в смысле женщин у него плохая репутация. Вы не считаете, что ваших дочерей нужно от него остеречь? </w:t>
      </w:r>
    </w:p>
    <w:p w14:paraId="0EB962B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Если бы не Александр, они бы остались заурядными уездными барышнями, каковыми и являются на самом деле. А с его появлением у них заблестели глаза, заалели щеки, они похорошели, они читают, думают, спорят, они любят... Короче говоря, они живут.</w:t>
      </w:r>
    </w:p>
    <w:p w14:paraId="790C840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Мне странно вас слушать. Вы же мать. Почему вы их не остановите?</w:t>
      </w:r>
    </w:p>
    <w:p w14:paraId="70311AC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Сказать честно, это просто не в моих силах. Я воспитываю дочерей очень строго, но уберечь от его влияния не могу. А может быть, и не хочу… </w:t>
      </w:r>
    </w:p>
    <w:p w14:paraId="26DD9E1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Я вас не понимаю. </w:t>
      </w:r>
    </w:p>
    <w:p w14:paraId="1F07733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Пусть их жизнь хоть одним краешком пересечется с жизнью такого человека. По крайней мере, им </w:t>
      </w:r>
      <w:proofErr w:type="gramStart"/>
      <w:r w:rsidRPr="00180E40">
        <w:rPr>
          <w:sz w:val="28"/>
          <w:szCs w:val="28"/>
        </w:rPr>
        <w:t>будет</w:t>
      </w:r>
      <w:proofErr w:type="gramEnd"/>
      <w:r w:rsidRPr="00180E40">
        <w:rPr>
          <w:sz w:val="28"/>
          <w:szCs w:val="28"/>
        </w:rPr>
        <w:t xml:space="preserve"> что вспомнить в старости.</w:t>
      </w:r>
    </w:p>
    <w:p w14:paraId="7BDBACB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Уж не собираетесь ли вы женить его на одной из них?</w:t>
      </w:r>
    </w:p>
    <w:p w14:paraId="357CE67B" w14:textId="459312E0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О нет, ни в коем случае</w:t>
      </w:r>
      <w:r w:rsidR="00BE2937" w:rsidRPr="00180E40">
        <w:rPr>
          <w:sz w:val="28"/>
          <w:szCs w:val="28"/>
        </w:rPr>
        <w:t xml:space="preserve">! </w:t>
      </w:r>
      <w:r w:rsidRPr="00180E40">
        <w:rPr>
          <w:sz w:val="28"/>
          <w:szCs w:val="28"/>
        </w:rPr>
        <w:t>В мужья он не годится. Во всяком случае, своих дочерей я за него не отдам.</w:t>
      </w:r>
    </w:p>
    <w:p w14:paraId="13A2D0F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Почему, раз вы о нем такого высокого мнения?</w:t>
      </w:r>
    </w:p>
    <w:p w14:paraId="6837EDE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Он не семьянин по натуре. С самого детства он живет вне дома, вечным странником, любит карты, ввязывается в дуэли. И верность жене он хранить не будет. К тому же, ни чинов, ни состояния, ни милости государя, ни ясного будущего. Нет, он будет плохим мужем.</w:t>
      </w:r>
    </w:p>
    <w:p w14:paraId="44AF4E2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Хорошенький портрет! И от такого человека вы не ограждаете своих дочерей?</w:t>
      </w:r>
    </w:p>
    <w:p w14:paraId="1456ED3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Я же сказала, что не могу.</w:t>
      </w:r>
    </w:p>
    <w:p w14:paraId="65D71AC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А вы не опасаетесь, что девушки могут выйти за пределы, которые диктует подобающая им скромность?</w:t>
      </w:r>
    </w:p>
    <w:p w14:paraId="082B9FF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Ах, дорогая, не выражайся фразами из французских романов. Скажи попросту, что они могут потерять невинность.</w:t>
      </w:r>
    </w:p>
    <w:p w14:paraId="0CA54FE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И вас это не тревожит?</w:t>
      </w:r>
    </w:p>
    <w:p w14:paraId="3CF7241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Я слежу за ними, но они уже взрослые... Пусть это в первую очередь заботит их самих. Впрочем, в наш веселый и распутный век это не мешает выходить замуж. Было бы приданое. Да ты и сама не успела потерять </w:t>
      </w:r>
      <w:proofErr w:type="spellStart"/>
      <w:r w:rsidRPr="00180E40">
        <w:rPr>
          <w:rStyle w:val="translation"/>
          <w:sz w:val="28"/>
          <w:szCs w:val="28"/>
        </w:rPr>
        <w:t>virginité</w:t>
      </w:r>
      <w:proofErr w:type="spellEnd"/>
      <w:r w:rsidRPr="00180E40">
        <w:rPr>
          <w:rStyle w:val="ac"/>
          <w:sz w:val="28"/>
          <w:szCs w:val="28"/>
        </w:rPr>
        <w:footnoteReference w:id="3"/>
      </w:r>
      <w:r w:rsidRPr="00180E40">
        <w:rPr>
          <w:rStyle w:val="translation"/>
          <w:sz w:val="28"/>
          <w:szCs w:val="28"/>
        </w:rPr>
        <w:t xml:space="preserve"> </w:t>
      </w:r>
      <w:r w:rsidRPr="00180E40">
        <w:rPr>
          <w:sz w:val="28"/>
          <w:szCs w:val="28"/>
        </w:rPr>
        <w:t xml:space="preserve">до брака только потому, что вышла замуж в шестнадцать лет. Зато сейчас ты быстро наверстываешь </w:t>
      </w:r>
      <w:proofErr w:type="gramStart"/>
      <w:r w:rsidRPr="00180E40">
        <w:rPr>
          <w:sz w:val="28"/>
          <w:szCs w:val="28"/>
        </w:rPr>
        <w:t>упущенное</w:t>
      </w:r>
      <w:proofErr w:type="gramEnd"/>
      <w:r w:rsidRPr="00180E40">
        <w:rPr>
          <w:sz w:val="28"/>
          <w:szCs w:val="28"/>
        </w:rPr>
        <w:t>.</w:t>
      </w:r>
    </w:p>
    <w:p w14:paraId="703051A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</w:t>
      </w:r>
      <w:r w:rsidRPr="00180E40">
        <w:rPr>
          <w:i/>
          <w:iCs/>
          <w:sz w:val="28"/>
          <w:szCs w:val="28"/>
        </w:rPr>
        <w:t>(Смутившись.)</w:t>
      </w:r>
      <w:r w:rsidRPr="00180E40">
        <w:rPr>
          <w:sz w:val="28"/>
          <w:szCs w:val="28"/>
        </w:rPr>
        <w:t xml:space="preserve"> Что вы имеете в виду? </w:t>
      </w:r>
    </w:p>
    <w:p w14:paraId="08B988E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Дорогая, за тобой тянется длинный шлейф слухов о твоих увлечениях и приключениях. </w:t>
      </w:r>
    </w:p>
    <w:p w14:paraId="50C6BF5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Тетя…</w:t>
      </w:r>
    </w:p>
    <w:p w14:paraId="73A7653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Я не упрекаю тебя – старый скучный муж и все такое, но и не изображай из себя непорочную мадонну.</w:t>
      </w:r>
    </w:p>
    <w:p w14:paraId="77E3BFE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Я никого не изображаю. </w:t>
      </w:r>
    </w:p>
    <w:p w14:paraId="7747078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Об одном только тебя прошу: веди себя здесь прилично. Я не хочу краснеть за тебя перед своей сестрой и твоим мужем. </w:t>
      </w:r>
    </w:p>
    <w:p w14:paraId="7AF84F1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</w:t>
      </w:r>
      <w:r w:rsidRPr="00180E40">
        <w:rPr>
          <w:i/>
          <w:iCs/>
          <w:sz w:val="28"/>
          <w:szCs w:val="28"/>
        </w:rPr>
        <w:t>(Сухо.)</w:t>
      </w:r>
      <w:r w:rsidRPr="00180E40">
        <w:rPr>
          <w:sz w:val="28"/>
          <w:szCs w:val="28"/>
        </w:rPr>
        <w:t xml:space="preserve"> Вы считаете, что я дам к этому повод?</w:t>
      </w:r>
    </w:p>
    <w:p w14:paraId="22FFBE4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Я ничего не считаю. Ты женщина взрослая и независимая. Но мне бы не понравилось, например, если бы Алексей начал открыто за тобой </w:t>
      </w:r>
      <w:proofErr w:type="gramStart"/>
      <w:r w:rsidRPr="00180E40">
        <w:rPr>
          <w:sz w:val="28"/>
          <w:szCs w:val="28"/>
        </w:rPr>
        <w:t>ухаживать</w:t>
      </w:r>
      <w:proofErr w:type="gramEnd"/>
      <w:r w:rsidRPr="00180E40">
        <w:rPr>
          <w:sz w:val="28"/>
          <w:szCs w:val="28"/>
        </w:rPr>
        <w:t xml:space="preserve">, а ты бы стала его поощрять. </w:t>
      </w:r>
    </w:p>
    <w:p w14:paraId="4832E92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Почему вы решили, что он собирается за мной ухаживать?</w:t>
      </w:r>
    </w:p>
    <w:p w14:paraId="64267A3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</w:rPr>
        <w:t xml:space="preserve">ПРАСКОВЬЯ АЛЕКСАНДРОВНА. Потому что я его знаю. </w:t>
      </w:r>
    </w:p>
    <w:p w14:paraId="332A968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</w:t>
      </w:r>
      <w:r w:rsidRPr="00180E40">
        <w:rPr>
          <w:i/>
          <w:iCs/>
          <w:sz w:val="28"/>
          <w:szCs w:val="28"/>
        </w:rPr>
        <w:t>(Она выслушала предупреждение старшей родственницы с некоторым неудовольствием.)</w:t>
      </w:r>
      <w:r w:rsidRPr="00180E40">
        <w:rPr>
          <w:sz w:val="28"/>
          <w:szCs w:val="28"/>
        </w:rPr>
        <w:t xml:space="preserve"> Все, что вы сказали мне, лучше скажите своей Зизи. Она больше меня нуждается в нотациях.</w:t>
      </w:r>
    </w:p>
    <w:p w14:paraId="03DD5BA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Я ей говорила, и не раз.</w:t>
      </w:r>
    </w:p>
    <w:p w14:paraId="5E123916" w14:textId="77777777" w:rsidR="003C1B26" w:rsidRPr="00180E40" w:rsidRDefault="003C1B26" w:rsidP="00BD33C3">
      <w:pPr>
        <w:pStyle w:val="remarka"/>
        <w:spacing w:line="360" w:lineRule="auto"/>
        <w:rPr>
          <w:i w:val="0"/>
          <w:iCs w:val="0"/>
          <w:sz w:val="28"/>
          <w:szCs w:val="28"/>
        </w:rPr>
      </w:pPr>
      <w:r w:rsidRPr="00180E40">
        <w:rPr>
          <w:sz w:val="28"/>
          <w:szCs w:val="28"/>
        </w:rPr>
        <w:t>Входит Александр. Анна его не замечает.</w:t>
      </w:r>
    </w:p>
    <w:p w14:paraId="7C24E0E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Не понимаю, что она в нем нашла. Я допускаю, что с ним, вероятно, интересно разговаривать. Но представить себя с ним </w:t>
      </w:r>
      <w:proofErr w:type="gramStart"/>
      <w:r w:rsidRPr="00180E40">
        <w:rPr>
          <w:sz w:val="28"/>
          <w:szCs w:val="28"/>
        </w:rPr>
        <w:t>в</w:t>
      </w:r>
      <w:proofErr w:type="gramEnd"/>
      <w:r w:rsidRPr="00180E40">
        <w:rPr>
          <w:sz w:val="28"/>
          <w:szCs w:val="28"/>
        </w:rPr>
        <w:t xml:space="preserve">... Я хочу сказать... Извините за откровенность, представить себя в его объятьях я не в силах. </w:t>
      </w:r>
      <w:r w:rsidRPr="00180E40">
        <w:rPr>
          <w:sz w:val="28"/>
          <w:szCs w:val="28"/>
          <w:lang w:bidi="ar-SA"/>
        </w:rPr>
        <w:t>Невозможно быть более некрасивым!</w:t>
      </w:r>
      <w:r w:rsidRPr="00180E40">
        <w:rPr>
          <w:sz w:val="28"/>
          <w:szCs w:val="28"/>
        </w:rPr>
        <w:t xml:space="preserve"> Ужасные бакенбарды, растрепанные волосы, вместо ногтей настоящие когти, маленький рост, жеманство в манерах, какая-то странность нрава…</w:t>
      </w:r>
    </w:p>
    <w:p w14:paraId="2DD4C49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</w:t>
      </w:r>
      <w:r w:rsidRPr="00180E40">
        <w:rPr>
          <w:i/>
          <w:iCs/>
          <w:sz w:val="28"/>
          <w:szCs w:val="28"/>
        </w:rPr>
        <w:t>(Предостерегающе.)</w:t>
      </w:r>
      <w:r w:rsidRPr="00180E40">
        <w:rPr>
          <w:sz w:val="28"/>
          <w:szCs w:val="28"/>
        </w:rPr>
        <w:t xml:space="preserve"> Аннет!.. </w:t>
      </w:r>
      <w:r w:rsidRPr="00180E40">
        <w:rPr>
          <w:i/>
          <w:iCs/>
          <w:sz w:val="28"/>
          <w:szCs w:val="28"/>
        </w:rPr>
        <w:t>(Указывает глазами в сторону Александра.)</w:t>
      </w:r>
      <w:r w:rsidRPr="00180E40">
        <w:rPr>
          <w:sz w:val="28"/>
          <w:szCs w:val="28"/>
        </w:rPr>
        <w:t xml:space="preserve"> </w:t>
      </w:r>
    </w:p>
    <w:p w14:paraId="56862054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 в смущении замолкает. Неловкая пауза. Прасковья Александровна первая преодолевает ее.</w:t>
      </w:r>
    </w:p>
    <w:p w14:paraId="72932A0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ПРАСКОВЬЯ АЛЕКСАНДРОВНА. Сударь, как хорошо, что вы зашли. Мне надо похлопотать по хозяйству. Не будете ли вы столь </w:t>
      </w:r>
      <w:proofErr w:type="gramStart"/>
      <w:r w:rsidRPr="00180E40">
        <w:rPr>
          <w:sz w:val="28"/>
          <w:szCs w:val="28"/>
          <w:lang w:bidi="ar-SA"/>
        </w:rPr>
        <w:t>любезны</w:t>
      </w:r>
      <w:proofErr w:type="gramEnd"/>
      <w:r w:rsidRPr="00180E40">
        <w:rPr>
          <w:sz w:val="28"/>
          <w:szCs w:val="28"/>
          <w:lang w:bidi="ar-SA"/>
        </w:rPr>
        <w:t xml:space="preserve"> побеседовать пока с моей племянницей? Она призналась мне, что слышала о вас много хорошего и очень хочет поближе с вами познакомиться. </w:t>
      </w:r>
    </w:p>
    <w:p w14:paraId="12C1386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</w:t>
      </w:r>
      <w:r w:rsidRPr="00180E40">
        <w:rPr>
          <w:i/>
          <w:iCs/>
          <w:sz w:val="28"/>
          <w:szCs w:val="28"/>
          <w:lang w:bidi="ar-SA"/>
        </w:rPr>
        <w:t>(Без всякой охоты.)</w:t>
      </w:r>
      <w:r w:rsidRPr="00180E40">
        <w:rPr>
          <w:sz w:val="28"/>
          <w:szCs w:val="28"/>
          <w:lang w:bidi="ar-SA"/>
        </w:rPr>
        <w:t xml:space="preserve"> Я польщен, но</w:t>
      </w:r>
      <w:proofErr w:type="gramStart"/>
      <w:r w:rsidRPr="00180E40">
        <w:rPr>
          <w:sz w:val="28"/>
          <w:szCs w:val="28"/>
          <w:lang w:bidi="ar-SA"/>
        </w:rPr>
        <w:t>… У</w:t>
      </w:r>
      <w:proofErr w:type="gramEnd"/>
      <w:r w:rsidRPr="00180E40">
        <w:rPr>
          <w:sz w:val="28"/>
          <w:szCs w:val="28"/>
          <w:lang w:bidi="ar-SA"/>
        </w:rPr>
        <w:t xml:space="preserve"> меня дела… И, кроме того, я обещал принести Зизи ее альбом…</w:t>
      </w:r>
    </w:p>
    <w:p w14:paraId="199C73E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Значит, эта несносная девчонка все-таки возле вас крутилась и не давала работать! Не беспокойтесь, я сама займусь альбомом. И заодно ею самой.</w:t>
      </w:r>
    </w:p>
    <w:p w14:paraId="2216FACD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 берет альбом и выходит. Неловкая пауза. Александру явно не понравилось, что его заставили остаться.</w:t>
      </w:r>
    </w:p>
    <w:p w14:paraId="66A03F7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</w:t>
      </w:r>
      <w:r w:rsidRPr="00180E40">
        <w:rPr>
          <w:i/>
          <w:iCs/>
          <w:sz w:val="28"/>
          <w:szCs w:val="28"/>
        </w:rPr>
        <w:t>(С кокетством дамы, уверенной в своем шарме.)</w:t>
      </w:r>
      <w:r w:rsidRPr="00180E40">
        <w:rPr>
          <w:sz w:val="28"/>
          <w:szCs w:val="28"/>
        </w:rPr>
        <w:t xml:space="preserve"> Ну, говорите же что-нибудь. Я действительно давно мечтаю с вами познакомиться. </w:t>
      </w:r>
    </w:p>
    <w:p w14:paraId="2CAEE25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</w:t>
      </w:r>
      <w:r w:rsidRPr="00180E40">
        <w:rPr>
          <w:i/>
          <w:iCs/>
          <w:sz w:val="28"/>
          <w:szCs w:val="28"/>
        </w:rPr>
        <w:t>(Холодно.)</w:t>
      </w:r>
      <w:r w:rsidRPr="00180E40">
        <w:rPr>
          <w:sz w:val="28"/>
          <w:szCs w:val="28"/>
        </w:rPr>
        <w:t>. Право, не знаю, с чего начать.</w:t>
      </w:r>
    </w:p>
    <w:p w14:paraId="4C2EDD7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Вы – и не знаете? Вы – известный дамский угодник?</w:t>
      </w:r>
    </w:p>
    <w:p w14:paraId="3CF38D6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Я и не знал, что у меня такая лестная репутация.</w:t>
      </w:r>
    </w:p>
    <w:p w14:paraId="66847A76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Пауза. </w:t>
      </w:r>
    </w:p>
    <w:p w14:paraId="035AFD1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Ну, мы так и будем молчать?</w:t>
      </w:r>
    </w:p>
    <w:p w14:paraId="54AC881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Научите, о чем говорить, и я заговорю. </w:t>
      </w:r>
    </w:p>
    <w:p w14:paraId="79ECC1C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Ничего не может быть легче. В таких случаях говорят о погоде, о родне, об общих знакомых, о новинках литературы… </w:t>
      </w:r>
    </w:p>
    <w:p w14:paraId="0AD3B63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О, вы любите литературу?</w:t>
      </w:r>
    </w:p>
    <w:p w14:paraId="7701D5E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Люблю. Особенно стихи. Вас это удивляет? </w:t>
      </w:r>
      <w:r w:rsidRPr="00180E40">
        <w:rPr>
          <w:i/>
          <w:iCs/>
          <w:sz w:val="28"/>
          <w:szCs w:val="28"/>
        </w:rPr>
        <w:t>(Мечтательно.)</w:t>
      </w:r>
      <w:r w:rsidRPr="00180E40">
        <w:rPr>
          <w:sz w:val="28"/>
          <w:szCs w:val="28"/>
        </w:rPr>
        <w:t xml:space="preserve"> Ночь, луна, печальная дева, туманная даль</w:t>
      </w:r>
      <w:proofErr w:type="gramStart"/>
      <w:r w:rsidRPr="00180E40">
        <w:rPr>
          <w:sz w:val="28"/>
          <w:szCs w:val="28"/>
        </w:rPr>
        <w:t>… В</w:t>
      </w:r>
      <w:proofErr w:type="gramEnd"/>
      <w:r w:rsidRPr="00180E40">
        <w:rPr>
          <w:sz w:val="28"/>
          <w:szCs w:val="28"/>
        </w:rPr>
        <w:t>се это так красиво! Или какой-нибудь изящный мадригал… Может, вы почитаете мне что-нибудь?</w:t>
      </w:r>
    </w:p>
    <w:p w14:paraId="1C78308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Я бы с удовольствием, сударыня, но я не умею читать стихи. И, к тому же, я ничего не помню наизусть. Поэтому я не буду долее злоупотреблять вашим вниманием. Вы достойны более привлекательного собеседника, и он у вас тут есть. </w:t>
      </w:r>
      <w:r w:rsidRPr="00180E40">
        <w:rPr>
          <w:i/>
          <w:iCs/>
          <w:sz w:val="28"/>
          <w:szCs w:val="28"/>
        </w:rPr>
        <w:t>(Собирается уйти.)</w:t>
      </w:r>
      <w:r w:rsidRPr="00180E40">
        <w:rPr>
          <w:sz w:val="28"/>
          <w:szCs w:val="28"/>
        </w:rPr>
        <w:t xml:space="preserve"> </w:t>
      </w:r>
    </w:p>
    <w:p w14:paraId="49E964D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Позвольте, куда же вы? Неужели мое общество вам так неприятно?</w:t>
      </w:r>
    </w:p>
    <w:p w14:paraId="19CF14E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</w:t>
      </w:r>
      <w:proofErr w:type="gramStart"/>
      <w:r w:rsidRPr="00180E40">
        <w:rPr>
          <w:i/>
          <w:iCs/>
          <w:sz w:val="28"/>
          <w:szCs w:val="28"/>
        </w:rPr>
        <w:t>(Нехотя останавливается.</w:t>
      </w:r>
      <w:proofErr w:type="gramEnd"/>
      <w:r w:rsidRPr="00180E40">
        <w:rPr>
          <w:i/>
          <w:iCs/>
          <w:sz w:val="28"/>
          <w:szCs w:val="28"/>
        </w:rPr>
        <w:t xml:space="preserve"> </w:t>
      </w:r>
      <w:proofErr w:type="gramStart"/>
      <w:r w:rsidRPr="00180E40">
        <w:rPr>
          <w:i/>
          <w:iCs/>
          <w:sz w:val="28"/>
          <w:szCs w:val="28"/>
        </w:rPr>
        <w:t>С принужденной учтивостью.)</w:t>
      </w:r>
      <w:proofErr w:type="gramEnd"/>
      <w:r w:rsidRPr="00180E40">
        <w:rPr>
          <w:sz w:val="28"/>
          <w:szCs w:val="28"/>
        </w:rPr>
        <w:t xml:space="preserve"> Общество такой очаровательной женщины не может быть неприятным.</w:t>
      </w:r>
    </w:p>
    <w:p w14:paraId="3861B89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</w:t>
      </w:r>
      <w:proofErr w:type="gramStart"/>
      <w:r w:rsidRPr="00180E40">
        <w:rPr>
          <w:sz w:val="28"/>
          <w:szCs w:val="28"/>
        </w:rPr>
        <w:t>Ну</w:t>
      </w:r>
      <w:proofErr w:type="gramEnd"/>
      <w:r w:rsidRPr="00180E40">
        <w:rPr>
          <w:sz w:val="28"/>
          <w:szCs w:val="28"/>
        </w:rPr>
        <w:t xml:space="preserve"> так останьтесь и почитайте что-нибудь. </w:t>
      </w:r>
    </w:p>
    <w:p w14:paraId="17F4189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</w:t>
      </w:r>
      <w:r w:rsidRPr="00180E40">
        <w:rPr>
          <w:i/>
          <w:iCs/>
          <w:sz w:val="28"/>
          <w:szCs w:val="28"/>
        </w:rPr>
        <w:t>(Почти не скрывая раздражения.)</w:t>
      </w:r>
      <w:r w:rsidRPr="00180E40">
        <w:rPr>
          <w:sz w:val="28"/>
          <w:szCs w:val="28"/>
        </w:rPr>
        <w:t xml:space="preserve"> Право, я сейчас не </w:t>
      </w:r>
      <w:proofErr w:type="gramStart"/>
      <w:r w:rsidRPr="00180E40">
        <w:rPr>
          <w:sz w:val="28"/>
          <w:szCs w:val="28"/>
        </w:rPr>
        <w:t>расположен… Меня ждет</w:t>
      </w:r>
      <w:proofErr w:type="gramEnd"/>
      <w:r w:rsidRPr="00180E40">
        <w:rPr>
          <w:sz w:val="28"/>
          <w:szCs w:val="28"/>
        </w:rPr>
        <w:t xml:space="preserve"> в библиотеке работа, и мне не хотелось бы от нее отвлекаться.</w:t>
      </w:r>
    </w:p>
    <w:p w14:paraId="0A5FD2C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Нет-нет, я вас не отпущу, пока вы не почитаете. </w:t>
      </w:r>
    </w:p>
    <w:p w14:paraId="19264DE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</w:t>
      </w:r>
      <w:r w:rsidRPr="00180E40">
        <w:rPr>
          <w:i/>
          <w:iCs/>
          <w:sz w:val="28"/>
          <w:szCs w:val="28"/>
        </w:rPr>
        <w:t>(Снова садится.)</w:t>
      </w:r>
      <w:r w:rsidRPr="00180E40">
        <w:rPr>
          <w:sz w:val="28"/>
          <w:szCs w:val="28"/>
        </w:rPr>
        <w:t xml:space="preserve"> Ну, хорошо, не смею отказывать даме. </w:t>
      </w:r>
      <w:r w:rsidRPr="00180E40">
        <w:rPr>
          <w:i/>
          <w:iCs/>
          <w:sz w:val="28"/>
          <w:szCs w:val="28"/>
        </w:rPr>
        <w:t>(С недоброй улыбкой.)</w:t>
      </w:r>
      <w:r w:rsidRPr="00180E40">
        <w:rPr>
          <w:sz w:val="28"/>
          <w:szCs w:val="28"/>
        </w:rPr>
        <w:t xml:space="preserve"> Что вам прочесть - свои стихи или чужие? </w:t>
      </w:r>
    </w:p>
    <w:p w14:paraId="6D86509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Неважно, лишь бы они были хороши. </w:t>
      </w:r>
    </w:p>
    <w:p w14:paraId="4553138D" w14:textId="423FB7B0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Мои стихи настолько плохи, что я никогда не осмел</w:t>
      </w:r>
      <w:r w:rsidR="009E4723">
        <w:rPr>
          <w:sz w:val="28"/>
          <w:szCs w:val="28"/>
        </w:rPr>
        <w:t>юсь</w:t>
      </w:r>
      <w:r w:rsidRPr="00180E40">
        <w:rPr>
          <w:sz w:val="28"/>
          <w:szCs w:val="28"/>
        </w:rPr>
        <w:t xml:space="preserve"> читать их такой тонкой ценительнице поэзии, как вы.</w:t>
      </w:r>
    </w:p>
    <w:p w14:paraId="1F21D5E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Не могу понять, вы насмехаетесь надо мной или просто кокетничаете.</w:t>
      </w:r>
    </w:p>
    <w:p w14:paraId="7018A66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Ни то, ни другое. </w:t>
      </w:r>
    </w:p>
    <w:p w14:paraId="7CB5D925" w14:textId="304C6600" w:rsidR="003C1B26" w:rsidRPr="00180E40" w:rsidRDefault="00582FD7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Так что вы мне почитаете?</w:t>
      </w:r>
      <w:r w:rsidR="003C1B26" w:rsidRPr="00180E40">
        <w:rPr>
          <w:sz w:val="28"/>
          <w:szCs w:val="28"/>
        </w:rPr>
        <w:t xml:space="preserve">? </w:t>
      </w:r>
    </w:p>
    <w:p w14:paraId="67586523" w14:textId="7539AC48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Коротеньк</w:t>
      </w:r>
      <w:r w:rsidR="009E4723">
        <w:rPr>
          <w:sz w:val="28"/>
          <w:szCs w:val="28"/>
        </w:rPr>
        <w:t>ий стишок</w:t>
      </w:r>
      <w:r w:rsidRPr="00180E40">
        <w:rPr>
          <w:sz w:val="28"/>
          <w:szCs w:val="28"/>
        </w:rPr>
        <w:t xml:space="preserve">. Правда, довольно </w:t>
      </w:r>
      <w:proofErr w:type="gramStart"/>
      <w:r w:rsidRPr="00180E40">
        <w:rPr>
          <w:sz w:val="28"/>
          <w:szCs w:val="28"/>
        </w:rPr>
        <w:t>фривольн</w:t>
      </w:r>
      <w:r w:rsidR="009E4723">
        <w:rPr>
          <w:sz w:val="28"/>
          <w:szCs w:val="28"/>
        </w:rPr>
        <w:t>ый</w:t>
      </w:r>
      <w:proofErr w:type="gramEnd"/>
      <w:r w:rsidRPr="00180E40">
        <w:rPr>
          <w:sz w:val="28"/>
          <w:szCs w:val="28"/>
        </w:rPr>
        <w:t xml:space="preserve">. Вас это не будет шокировать? </w:t>
      </w:r>
    </w:p>
    <w:p w14:paraId="452CE3E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Если она не выходит за правила хорошего тона, то почему я должна быть шокирована? Я не барышня шестнадцати лет. </w:t>
      </w:r>
    </w:p>
    <w:p w14:paraId="6630F0B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Очень хорошо. Тогда слушайте.</w:t>
      </w:r>
    </w:p>
    <w:p w14:paraId="7E903CE0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 с улыбкой готовится слушать галантное стихотворение. Однако по мере чтения стиха улыбка сходит с ее лица и заменяется ледяным выражением.</w:t>
      </w:r>
    </w:p>
    <w:p w14:paraId="7E7C62BE" w14:textId="77777777" w:rsidR="003C1B26" w:rsidRPr="00180E40" w:rsidRDefault="003C1B26" w:rsidP="00BD33C3">
      <w:pPr>
        <w:pStyle w:val="dialog"/>
        <w:spacing w:line="360" w:lineRule="auto"/>
        <w:ind w:left="1418"/>
        <w:rPr>
          <w:sz w:val="28"/>
          <w:szCs w:val="28"/>
        </w:rPr>
      </w:pPr>
      <w:r w:rsidRPr="00180E40">
        <w:rPr>
          <w:sz w:val="28"/>
          <w:szCs w:val="28"/>
        </w:rPr>
        <w:t>Иной имел мою Аглаю</w:t>
      </w:r>
    </w:p>
    <w:p w14:paraId="04E51F85" w14:textId="77777777" w:rsidR="003C1B26" w:rsidRPr="00180E40" w:rsidRDefault="003C1B26" w:rsidP="00BD33C3">
      <w:pPr>
        <w:pStyle w:val="dialog"/>
        <w:spacing w:line="360" w:lineRule="auto"/>
        <w:ind w:left="1418"/>
        <w:rPr>
          <w:sz w:val="28"/>
          <w:szCs w:val="28"/>
        </w:rPr>
      </w:pPr>
      <w:r w:rsidRPr="00180E40">
        <w:rPr>
          <w:sz w:val="28"/>
          <w:szCs w:val="28"/>
        </w:rPr>
        <w:t>За свой мундир и черный ус,</w:t>
      </w:r>
    </w:p>
    <w:p w14:paraId="64F6D49B" w14:textId="77777777" w:rsidR="003C1B26" w:rsidRPr="00180E40" w:rsidRDefault="003C1B26" w:rsidP="00BD33C3">
      <w:pPr>
        <w:pStyle w:val="dialog"/>
        <w:spacing w:line="360" w:lineRule="auto"/>
        <w:ind w:left="1418"/>
        <w:rPr>
          <w:sz w:val="28"/>
          <w:szCs w:val="28"/>
        </w:rPr>
      </w:pPr>
      <w:proofErr w:type="gramStart"/>
      <w:r w:rsidRPr="00180E40">
        <w:rPr>
          <w:sz w:val="28"/>
          <w:szCs w:val="28"/>
        </w:rPr>
        <w:t>Другой за деньги — понимаю,</w:t>
      </w:r>
      <w:proofErr w:type="gramEnd"/>
    </w:p>
    <w:p w14:paraId="6C472D5A" w14:textId="77777777" w:rsidR="003C1B26" w:rsidRPr="00180E40" w:rsidRDefault="003C1B26" w:rsidP="00BD33C3">
      <w:pPr>
        <w:pStyle w:val="dialog"/>
        <w:spacing w:line="360" w:lineRule="auto"/>
        <w:ind w:left="1418"/>
        <w:rPr>
          <w:sz w:val="28"/>
          <w:szCs w:val="28"/>
        </w:rPr>
      </w:pPr>
      <w:r w:rsidRPr="00180E40">
        <w:rPr>
          <w:sz w:val="28"/>
          <w:szCs w:val="28"/>
        </w:rPr>
        <w:t>Другой за то, что был француз…</w:t>
      </w:r>
    </w:p>
    <w:p w14:paraId="01A3B6E2" w14:textId="77777777" w:rsidR="003C1B26" w:rsidRPr="00180E40" w:rsidRDefault="003C1B26" w:rsidP="00BD33C3">
      <w:pPr>
        <w:pStyle w:val="dialog"/>
        <w:spacing w:line="360" w:lineRule="auto"/>
        <w:ind w:firstLine="0"/>
        <w:rPr>
          <w:sz w:val="28"/>
          <w:szCs w:val="28"/>
        </w:rPr>
      </w:pPr>
      <w:r w:rsidRPr="00180E40">
        <w:rPr>
          <w:i/>
          <w:sz w:val="28"/>
          <w:szCs w:val="28"/>
        </w:rPr>
        <w:t>(С притворным смущением.)</w:t>
      </w:r>
      <w:r w:rsidRPr="00180E40">
        <w:rPr>
          <w:sz w:val="28"/>
          <w:szCs w:val="28"/>
        </w:rPr>
        <w:t xml:space="preserve"> Извините, сударыня, не помню продолжения. </w:t>
      </w:r>
    </w:p>
    <w:p w14:paraId="00AB9FD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</w:t>
      </w:r>
      <w:r w:rsidRPr="00180E40">
        <w:rPr>
          <w:i/>
          <w:iCs/>
          <w:sz w:val="28"/>
          <w:szCs w:val="28"/>
        </w:rPr>
        <w:t>(С холодной вежливостью.)</w:t>
      </w:r>
      <w:r w:rsidRPr="00180E40">
        <w:rPr>
          <w:sz w:val="28"/>
          <w:szCs w:val="28"/>
        </w:rPr>
        <w:t xml:space="preserve"> Очень жаль. Постарайтесь </w:t>
      </w:r>
      <w:proofErr w:type="gramStart"/>
      <w:r w:rsidRPr="00180E40">
        <w:rPr>
          <w:sz w:val="28"/>
          <w:szCs w:val="28"/>
        </w:rPr>
        <w:t>его</w:t>
      </w:r>
      <w:proofErr w:type="gramEnd"/>
      <w:r w:rsidRPr="00180E40">
        <w:rPr>
          <w:sz w:val="28"/>
          <w:szCs w:val="28"/>
        </w:rPr>
        <w:t xml:space="preserve"> потом вспомнить и передать мне, чтобы я могла занести это милое стихотворение в свой альбом. Можете сделать это через мою маленькую кузину, с которой, кажется, вы состоите в тесной дружбе. Ей это тоже будет интересно.</w:t>
      </w:r>
    </w:p>
    <w:p w14:paraId="531FED9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Я вижу, вы на меня рассердились.</w:t>
      </w:r>
    </w:p>
    <w:p w14:paraId="0AEADA8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Вы прочитали непристойные стихи едва знакомой вам женщине и ждали от нее восторгов?</w:t>
      </w:r>
    </w:p>
    <w:p w14:paraId="6ECEA41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Вы просили меня прочитать какие-нибудь стихи, и я это сделал. Чего еще вы от меня хотите? Чтобы я воспевал вас в изысканных сонетах? Вы красивы, вы божественны, вы превосходите прелестью Лауру, но я </w:t>
      </w:r>
      <w:proofErr w:type="gramStart"/>
      <w:r w:rsidRPr="00180E40">
        <w:rPr>
          <w:sz w:val="28"/>
          <w:szCs w:val="28"/>
        </w:rPr>
        <w:t>недостоин</w:t>
      </w:r>
      <w:proofErr w:type="gramEnd"/>
      <w:r w:rsidRPr="00180E40">
        <w:rPr>
          <w:sz w:val="28"/>
          <w:szCs w:val="28"/>
        </w:rPr>
        <w:t xml:space="preserve"> быть вашим Петраркой. </w:t>
      </w:r>
    </w:p>
    <w:p w14:paraId="0879FCE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Я не понимаю, почему я еще продолжаю с вами разговаривать. Я и вправду поражена – </w:t>
      </w:r>
      <w:proofErr w:type="gramStart"/>
      <w:r w:rsidRPr="00180E40">
        <w:rPr>
          <w:sz w:val="28"/>
          <w:szCs w:val="28"/>
        </w:rPr>
        <w:t>бесстыдством</w:t>
      </w:r>
      <w:proofErr w:type="gramEnd"/>
      <w:r w:rsidRPr="00180E40">
        <w:rPr>
          <w:sz w:val="28"/>
          <w:szCs w:val="28"/>
        </w:rPr>
        <w:t>, с которым вы меня осмеяли.</w:t>
      </w:r>
    </w:p>
    <w:p w14:paraId="24A47E0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Помилуйте, речь шла об Аглае…</w:t>
      </w:r>
    </w:p>
    <w:p w14:paraId="55834C3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</w:t>
      </w:r>
      <w:r w:rsidRPr="00180E40">
        <w:rPr>
          <w:i/>
          <w:iCs/>
          <w:sz w:val="28"/>
          <w:szCs w:val="28"/>
        </w:rPr>
        <w:t>(Прерывая.)</w:t>
      </w:r>
      <w:r w:rsidRPr="00180E40">
        <w:rPr>
          <w:sz w:val="28"/>
          <w:szCs w:val="28"/>
        </w:rPr>
        <w:t xml:space="preserve"> Разумеется. Об Аглае. Конечно, не об Анне. </w:t>
      </w:r>
      <w:r w:rsidRPr="00180E40">
        <w:rPr>
          <w:sz w:val="28"/>
          <w:szCs w:val="28"/>
          <w:lang w:bidi="ar-SA"/>
        </w:rPr>
        <w:t>Я бы могла сделать вид</w:t>
      </w:r>
      <w:r w:rsidRPr="00180E40">
        <w:rPr>
          <w:sz w:val="28"/>
          <w:szCs w:val="28"/>
        </w:rPr>
        <w:t xml:space="preserve">, что вы прочитали эти стихи ненамеренно, и что они меня не касаются. Однако я не хочу притворяться, что ничего не поняла. Вы хотели меня оскорбить, и сделали это очень ловко. </w:t>
      </w:r>
    </w:p>
    <w:p w14:paraId="2911033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Мне очень жаль, что вы приняли эту шутку на свой счет. </w:t>
      </w:r>
    </w:p>
    <w:p w14:paraId="0CB48E1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Ваши шутки нескромны. Для вас не существует честь женщины. </w:t>
      </w:r>
    </w:p>
    <w:p w14:paraId="05BC355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Для меня честь женщины существует, если она существует для нее самой. Разумеется, к вам это замечание не относится. </w:t>
      </w:r>
    </w:p>
    <w:p w14:paraId="6EF532C4" w14:textId="692AD531" w:rsidR="003C1B26" w:rsidRPr="00180E40" w:rsidRDefault="003C1B26" w:rsidP="009E472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Спасибо за откровенность, с которой вы выказываете мне свое презрение. Я бы не хотела находиться с вами в одном обществе. </w:t>
      </w:r>
    </w:p>
    <w:p w14:paraId="4FA977A6" w14:textId="2B41AA65" w:rsidR="003C1B26" w:rsidRPr="00180E40" w:rsidRDefault="003C1B26" w:rsidP="00BD33C3">
      <w:pPr>
        <w:pStyle w:val="dialog"/>
        <w:spacing w:line="360" w:lineRule="auto"/>
        <w:rPr>
          <w:sz w:val="28"/>
          <w:szCs w:val="28"/>
          <w:highlight w:val="yellow"/>
        </w:rPr>
      </w:pPr>
      <w:r w:rsidRPr="00180E40">
        <w:rPr>
          <w:sz w:val="28"/>
          <w:szCs w:val="28"/>
          <w:lang w:bidi="ar-SA"/>
        </w:rPr>
        <w:t>АЛЕКСАНДР. Я понимаю. Рядом с вашей красотой моя уродливость будет еще более бросаться в глаза.</w:t>
      </w:r>
    </w:p>
    <w:p w14:paraId="335FEB4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Вы, должно быть, дуетесь на меня за то, что в разговоре с тетушкой я довольно бестактно отозвалась о вашей наружности, и теперь мелочно мстите. Очевидно, вы придаете слишком большое значение внешности, чтобы настолько обидеться. Я же, со своей стороны, ценю внешность намного ниже таланта и была бы искренне рада нашей дружбе.</w:t>
      </w:r>
    </w:p>
    <w:p w14:paraId="01D0EF30" w14:textId="0E87B290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О какой дружбе вы говорите? Вам просто скучно, и вам нужен шут, который бы развлекал </w:t>
      </w:r>
      <w:r w:rsidR="009E4723" w:rsidRPr="00180E40">
        <w:rPr>
          <w:sz w:val="28"/>
          <w:szCs w:val="28"/>
        </w:rPr>
        <w:t xml:space="preserve">вас </w:t>
      </w:r>
      <w:r w:rsidRPr="00180E40">
        <w:rPr>
          <w:sz w:val="28"/>
          <w:szCs w:val="28"/>
        </w:rPr>
        <w:t xml:space="preserve">в этой деревне, читал вам чувствительные поэмы и писал в ваш альбом льстивые стишки. </w:t>
      </w:r>
    </w:p>
    <w:p w14:paraId="4774BE5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Как вы грубы! А помните, как тогда, при встрече в Петербурге, вы вертелись возле меня и пытались привлечь мое внимание неуклюжими комплиментами вроде «</w:t>
      </w:r>
      <w:r w:rsidRPr="00180E40">
        <w:rPr>
          <w:sz w:val="28"/>
          <w:szCs w:val="28"/>
          <w:lang w:val="pt-PT"/>
        </w:rPr>
        <w:t>Est</w:t>
      </w:r>
      <w:r w:rsidRPr="00180E40">
        <w:rPr>
          <w:sz w:val="28"/>
          <w:szCs w:val="28"/>
        </w:rPr>
        <w:t>-</w:t>
      </w:r>
      <w:r w:rsidRPr="00180E40">
        <w:rPr>
          <w:sz w:val="28"/>
          <w:szCs w:val="28"/>
          <w:lang w:val="pt-PT"/>
        </w:rPr>
        <w:t>il</w:t>
      </w:r>
      <w:r w:rsidRPr="00180E40">
        <w:rPr>
          <w:sz w:val="28"/>
          <w:szCs w:val="28"/>
        </w:rPr>
        <w:t xml:space="preserve"> </w:t>
      </w:r>
      <w:r w:rsidRPr="00180E40">
        <w:rPr>
          <w:sz w:val="28"/>
          <w:szCs w:val="28"/>
          <w:lang w:val="pt-PT"/>
        </w:rPr>
        <w:t>permis</w:t>
      </w:r>
      <w:r w:rsidRPr="00180E40">
        <w:rPr>
          <w:sz w:val="28"/>
          <w:szCs w:val="28"/>
        </w:rPr>
        <w:t xml:space="preserve"> </w:t>
      </w:r>
      <w:r w:rsidRPr="00180E40">
        <w:rPr>
          <w:sz w:val="28"/>
          <w:szCs w:val="28"/>
          <w:lang w:val="pt-PT"/>
        </w:rPr>
        <w:t>d</w:t>
      </w:r>
      <w:r w:rsidRPr="00180E40">
        <w:rPr>
          <w:sz w:val="28"/>
          <w:szCs w:val="28"/>
        </w:rPr>
        <w:t>'ê</w:t>
      </w:r>
      <w:r w:rsidRPr="00180E40">
        <w:rPr>
          <w:sz w:val="28"/>
          <w:szCs w:val="28"/>
          <w:lang w:val="pt-PT"/>
        </w:rPr>
        <w:t>tre</w:t>
      </w:r>
      <w:r w:rsidRPr="00180E40">
        <w:rPr>
          <w:sz w:val="28"/>
          <w:szCs w:val="28"/>
        </w:rPr>
        <w:t xml:space="preserve"> </w:t>
      </w:r>
      <w:r w:rsidRPr="00180E40">
        <w:rPr>
          <w:sz w:val="28"/>
          <w:szCs w:val="28"/>
          <w:lang w:val="pt-PT"/>
        </w:rPr>
        <w:t>aussi</w:t>
      </w:r>
      <w:r w:rsidRPr="00180E40">
        <w:rPr>
          <w:sz w:val="28"/>
          <w:szCs w:val="28"/>
        </w:rPr>
        <w:t xml:space="preserve"> </w:t>
      </w:r>
      <w:r w:rsidRPr="00180E40">
        <w:rPr>
          <w:sz w:val="28"/>
          <w:szCs w:val="28"/>
          <w:lang w:val="pt-PT"/>
        </w:rPr>
        <w:t>jolie</w:t>
      </w:r>
      <w:r w:rsidRPr="00180E40">
        <w:rPr>
          <w:sz w:val="28"/>
          <w:szCs w:val="28"/>
        </w:rPr>
        <w:t>?» - «Ах, разве можно быть такой красивой!»</w:t>
      </w:r>
    </w:p>
    <w:p w14:paraId="64B7928F" w14:textId="69D4F29D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Я эти комплименты, конечно, забыл, но, раз вы помните их спустя столько </w:t>
      </w:r>
      <w:r w:rsidR="00582FD7" w:rsidRPr="00180E40">
        <w:rPr>
          <w:sz w:val="28"/>
          <w:szCs w:val="28"/>
        </w:rPr>
        <w:t>времени</w:t>
      </w:r>
      <w:r w:rsidRPr="00180E40">
        <w:rPr>
          <w:sz w:val="28"/>
          <w:szCs w:val="28"/>
        </w:rPr>
        <w:t xml:space="preserve">, значит, они были не такими уж неуклюжими. </w:t>
      </w:r>
    </w:p>
    <w:p w14:paraId="717E5F3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Я их забыла бы, если бы они не были столь смешны. </w:t>
      </w:r>
    </w:p>
    <w:p w14:paraId="18170CE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</w:rPr>
        <w:t>АЛЕКСАНДР. Конечно, смешно было выслушивать комплименты от какого-то жеманного карлика. Вот и сейчас вас влечет ко мне не склонность, а тщеславие и любопытство. Тогда, в Петербурге, вы и замечать меня не хотели, а теперь, когда я приобрел некоторую известность, я вдруг стал вам интересен.</w:t>
      </w:r>
    </w:p>
    <w:p w14:paraId="4756F0F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Да, не скрою, пока я вас не встретила, вы были мне интересны. Но теперь, когда я вас узнала, этот интерес пропал. </w:t>
      </w:r>
    </w:p>
    <w:p w14:paraId="6D6798B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</w:rPr>
        <w:t>АЛЕКСАНДР.</w:t>
      </w:r>
      <w:r w:rsidRPr="00180E40">
        <w:rPr>
          <w:sz w:val="28"/>
          <w:szCs w:val="28"/>
          <w:lang w:bidi="ar-SA"/>
        </w:rPr>
        <w:t xml:space="preserve"> </w:t>
      </w:r>
      <w:r w:rsidRPr="00180E40">
        <w:rPr>
          <w:i/>
          <w:sz w:val="28"/>
          <w:szCs w:val="28"/>
          <w:lang w:bidi="ar-SA"/>
        </w:rPr>
        <w:t>(Насмешливо.)</w:t>
      </w:r>
      <w:r w:rsidRPr="00180E40">
        <w:rPr>
          <w:sz w:val="28"/>
          <w:szCs w:val="28"/>
          <w:lang w:bidi="ar-SA"/>
        </w:rPr>
        <w:t xml:space="preserve"> Мне очень жаль.</w:t>
      </w:r>
    </w:p>
    <w:p w14:paraId="3A5A5B8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  <w:lang w:bidi="ar-SA"/>
        </w:rPr>
        <w:t xml:space="preserve">АННА. Чего вам жаль? Ведь я для вас лишь удобный объект для язвительных насмешек. Еще бы! </w:t>
      </w:r>
      <w:proofErr w:type="spellStart"/>
      <w:r w:rsidRPr="00180E40">
        <w:rPr>
          <w:sz w:val="28"/>
          <w:szCs w:val="28"/>
          <w:lang w:bidi="ar-SA"/>
        </w:rPr>
        <w:t>Полуразведенная</w:t>
      </w:r>
      <w:proofErr w:type="spellEnd"/>
      <w:r w:rsidRPr="00180E40">
        <w:rPr>
          <w:sz w:val="28"/>
          <w:szCs w:val="28"/>
          <w:lang w:bidi="ar-SA"/>
        </w:rPr>
        <w:t xml:space="preserve"> жена комичного старого мужа, легкая, почти бесспорная добыча первого встречного. Смешно, правда? Особенно вам, чьи похождения известны всему свету. Но я </w:t>
      </w:r>
      <w:r w:rsidRPr="00180E40">
        <w:rPr>
          <w:sz w:val="28"/>
          <w:szCs w:val="28"/>
        </w:rPr>
        <w:t xml:space="preserve">не прикидываюсь святой. Да и зачем вам добродетельная женщина? Чтобы эту добродетель развращать? </w:t>
      </w:r>
    </w:p>
    <w:p w14:paraId="37771D8B" w14:textId="10DCCF8A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Сударыня, меня </w:t>
      </w:r>
      <w:r w:rsidR="00180E40" w:rsidRPr="00180E40">
        <w:rPr>
          <w:sz w:val="28"/>
          <w:szCs w:val="28"/>
        </w:rPr>
        <w:t xml:space="preserve">действительно </w:t>
      </w:r>
      <w:r w:rsidRPr="00180E40">
        <w:rPr>
          <w:sz w:val="28"/>
          <w:szCs w:val="28"/>
        </w:rPr>
        <w:t xml:space="preserve">не очень привлекают </w:t>
      </w:r>
      <w:r w:rsidRPr="00180E40">
        <w:rPr>
          <w:sz w:val="28"/>
          <w:szCs w:val="28"/>
          <w:lang w:bidi="ar-SA"/>
        </w:rPr>
        <w:t>женщины, которые своими стыдливыми глазами робко ищу</w:t>
      </w:r>
      <w:r w:rsidR="00214496" w:rsidRPr="00180E40">
        <w:rPr>
          <w:sz w:val="28"/>
          <w:szCs w:val="28"/>
          <w:lang w:bidi="ar-SA"/>
        </w:rPr>
        <w:t xml:space="preserve">т мужчину, который помог бы им </w:t>
      </w:r>
      <w:r w:rsidRPr="00180E40">
        <w:rPr>
          <w:sz w:val="28"/>
          <w:szCs w:val="28"/>
          <w:lang w:bidi="ar-SA"/>
        </w:rPr>
        <w:t xml:space="preserve">пасть. </w:t>
      </w:r>
      <w:r w:rsidRPr="00180E40">
        <w:rPr>
          <w:i/>
          <w:sz w:val="28"/>
          <w:szCs w:val="28"/>
          <w:lang w:bidi="ar-SA"/>
        </w:rPr>
        <w:t>(С иронией добавляет.)</w:t>
      </w:r>
      <w:r w:rsidRPr="00180E40">
        <w:rPr>
          <w:sz w:val="28"/>
          <w:szCs w:val="28"/>
          <w:lang w:bidi="ar-SA"/>
        </w:rPr>
        <w:t xml:space="preserve"> Но вы ведь к ним не принадлежите, не правда ли?</w:t>
      </w:r>
    </w:p>
    <w:p w14:paraId="6FB537DB" w14:textId="7F749188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Я знаю, мужчины не уважают доступных дамочек. Но ведь вам не нравятся и </w:t>
      </w:r>
      <w:proofErr w:type="gramStart"/>
      <w:r w:rsidRPr="00180E40">
        <w:rPr>
          <w:sz w:val="28"/>
          <w:szCs w:val="28"/>
        </w:rPr>
        <w:t>неприступные</w:t>
      </w:r>
      <w:proofErr w:type="gramEnd"/>
      <w:r w:rsidRPr="00180E40">
        <w:rPr>
          <w:sz w:val="28"/>
          <w:szCs w:val="28"/>
        </w:rPr>
        <w:t xml:space="preserve">. Входить в крепость без боя неинтересно и не тешит вашего тщеславия, но безрезультатно осаждать ее годами </w:t>
      </w:r>
      <w:r w:rsidR="00A31068">
        <w:rPr>
          <w:sz w:val="28"/>
          <w:szCs w:val="28"/>
        </w:rPr>
        <w:t xml:space="preserve">еще </w:t>
      </w:r>
      <w:r w:rsidRPr="00180E40">
        <w:rPr>
          <w:sz w:val="28"/>
          <w:szCs w:val="28"/>
        </w:rPr>
        <w:t>скучн</w:t>
      </w:r>
      <w:r w:rsidR="00A31068">
        <w:rPr>
          <w:sz w:val="28"/>
          <w:szCs w:val="28"/>
        </w:rPr>
        <w:t>ее</w:t>
      </w:r>
      <w:r w:rsidRPr="00180E40">
        <w:rPr>
          <w:sz w:val="28"/>
          <w:szCs w:val="28"/>
        </w:rPr>
        <w:t>.</w:t>
      </w:r>
    </w:p>
    <w:p w14:paraId="162CCF0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Я смотрю, вы хорошо знаете вкусы мужчин.</w:t>
      </w:r>
    </w:p>
    <w:p w14:paraId="500E62B5" w14:textId="2AFAF17C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А вы, как поведал мне Алексей, очень хорошо знаете женщин. Очевидно, вы много раз имели случай их изучать, причем на весьма близком расстоянии. </w:t>
      </w:r>
    </w:p>
    <w:p w14:paraId="52ED919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Сударыня…</w:t>
      </w:r>
    </w:p>
    <w:p w14:paraId="7EF6636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Нет, уж дослушайте. Вы считаете меня легкомысленной, если не сказать хуже, потому что до вас дошли слухи о моих связях. Но я и не намерена их отрицать и скрывать. Мой муж старше меня на тридцать пять лет, он грубый </w:t>
      </w:r>
      <w:proofErr w:type="gramStart"/>
      <w:r w:rsidRPr="00180E40">
        <w:rPr>
          <w:sz w:val="28"/>
          <w:szCs w:val="28"/>
        </w:rPr>
        <w:t>солдафон</w:t>
      </w:r>
      <w:proofErr w:type="gramEnd"/>
      <w:r w:rsidRPr="00180E40">
        <w:rPr>
          <w:sz w:val="28"/>
          <w:szCs w:val="28"/>
        </w:rPr>
        <w:t xml:space="preserve">, невоспитанный и необразованный. Мне навязали этого генерала, когда мне было шестнадцать лет. Я его не любила, никогда не полюблю и вовсе не считаю себя обязанной хранить ему верность. Я не собираюсь погубить свою жизнь и молодость из-за боязни сплетен женщин, куда более развращенных, чем я. Вы, «певец свободы», не понимаете во мне главного: я хочу быть </w:t>
      </w:r>
      <w:proofErr w:type="gramStart"/>
      <w:r w:rsidRPr="00180E40">
        <w:rPr>
          <w:sz w:val="28"/>
          <w:szCs w:val="28"/>
        </w:rPr>
        <w:t>свободной</w:t>
      </w:r>
      <w:proofErr w:type="gramEnd"/>
      <w:r w:rsidRPr="00180E40">
        <w:rPr>
          <w:sz w:val="28"/>
          <w:szCs w:val="28"/>
        </w:rPr>
        <w:t xml:space="preserve"> и буду свободна!</w:t>
      </w:r>
    </w:p>
    <w:p w14:paraId="4D4F7C2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</w:t>
      </w:r>
      <w:r w:rsidRPr="00180E40">
        <w:rPr>
          <w:i/>
          <w:sz w:val="28"/>
          <w:szCs w:val="28"/>
        </w:rPr>
        <w:t>(С удивлением.)</w:t>
      </w:r>
      <w:r w:rsidRPr="00180E40">
        <w:rPr>
          <w:sz w:val="28"/>
          <w:szCs w:val="28"/>
        </w:rPr>
        <w:t xml:space="preserve"> Вот вы, оказывается, какая…</w:t>
      </w:r>
    </w:p>
    <w:p w14:paraId="7D5B683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val="fr-FR"/>
        </w:rPr>
      </w:pPr>
      <w:r w:rsidRPr="00180E40">
        <w:rPr>
          <w:sz w:val="28"/>
          <w:szCs w:val="28"/>
        </w:rPr>
        <w:t xml:space="preserve">АННА. Да, такая! </w:t>
      </w:r>
      <w:r w:rsidRPr="00180E40">
        <w:rPr>
          <w:i/>
          <w:iCs/>
          <w:sz w:val="28"/>
          <w:szCs w:val="28"/>
        </w:rPr>
        <w:t>(Сквозь слезы.)</w:t>
      </w:r>
      <w:r w:rsidRPr="00180E40">
        <w:rPr>
          <w:sz w:val="28"/>
          <w:szCs w:val="28"/>
        </w:rPr>
        <w:t xml:space="preserve"> Как</w:t>
      </w:r>
      <w:r w:rsidRPr="00180E40">
        <w:rPr>
          <w:sz w:val="28"/>
          <w:szCs w:val="28"/>
          <w:lang w:val="fr-FR"/>
        </w:rPr>
        <w:t xml:space="preserve"> </w:t>
      </w:r>
      <w:r w:rsidRPr="00180E40">
        <w:rPr>
          <w:sz w:val="28"/>
          <w:szCs w:val="28"/>
        </w:rPr>
        <w:t>вы</w:t>
      </w:r>
      <w:r w:rsidRPr="00180E40">
        <w:rPr>
          <w:sz w:val="28"/>
          <w:szCs w:val="28"/>
          <w:lang w:val="fr-FR"/>
        </w:rPr>
        <w:t xml:space="preserve"> </w:t>
      </w:r>
      <w:r w:rsidRPr="00180E40">
        <w:rPr>
          <w:sz w:val="28"/>
          <w:szCs w:val="28"/>
        </w:rPr>
        <w:t>могли</w:t>
      </w:r>
      <w:r w:rsidRPr="00180E40">
        <w:rPr>
          <w:sz w:val="28"/>
          <w:szCs w:val="28"/>
          <w:lang w:val="fr-FR"/>
        </w:rPr>
        <w:t>? Ce n'est pas bien de s'attaquer à une personne aussi inoffensive.</w:t>
      </w:r>
      <w:r w:rsidRPr="00180E40">
        <w:rPr>
          <w:rStyle w:val="ac"/>
          <w:sz w:val="28"/>
          <w:szCs w:val="28"/>
          <w:lang w:val="en-US"/>
        </w:rPr>
        <w:footnoteReference w:id="4"/>
      </w:r>
    </w:p>
    <w:p w14:paraId="36BAFE9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</w:t>
      </w:r>
      <w:r w:rsidRPr="00180E40">
        <w:rPr>
          <w:i/>
          <w:iCs/>
          <w:sz w:val="28"/>
          <w:szCs w:val="28"/>
        </w:rPr>
        <w:t>(Смущенно.)</w:t>
      </w:r>
      <w:r w:rsidRPr="00180E40">
        <w:rPr>
          <w:sz w:val="28"/>
          <w:szCs w:val="28"/>
        </w:rPr>
        <w:t xml:space="preserve"> Вы правы, с моей стороны было очень некрасиво нападать на беззащитного человека, на женщину. </w:t>
      </w:r>
      <w:proofErr w:type="gramStart"/>
      <w:r w:rsidRPr="00180E40">
        <w:rPr>
          <w:i/>
          <w:iCs/>
          <w:sz w:val="28"/>
          <w:szCs w:val="28"/>
        </w:rPr>
        <w:t>(В волнении ходит по комнате.</w:t>
      </w:r>
      <w:proofErr w:type="gramEnd"/>
      <w:r w:rsidRPr="00180E40">
        <w:rPr>
          <w:i/>
          <w:iCs/>
          <w:sz w:val="28"/>
          <w:szCs w:val="28"/>
        </w:rPr>
        <w:t xml:space="preserve"> </w:t>
      </w:r>
      <w:proofErr w:type="gramStart"/>
      <w:r w:rsidRPr="00180E40">
        <w:rPr>
          <w:i/>
          <w:iCs/>
          <w:sz w:val="28"/>
          <w:szCs w:val="28"/>
        </w:rPr>
        <w:t>Потом приближается к ней и целует ей руку.)</w:t>
      </w:r>
      <w:proofErr w:type="gramEnd"/>
      <w:r w:rsidRPr="00180E40">
        <w:rPr>
          <w:sz w:val="28"/>
          <w:szCs w:val="28"/>
        </w:rPr>
        <w:t xml:space="preserve"> Поверьте, мне очень стыдно. </w:t>
      </w:r>
    </w:p>
    <w:p w14:paraId="3EC4FE2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</w:p>
    <w:p w14:paraId="26580E11" w14:textId="77777777" w:rsidR="003C1B26" w:rsidRPr="00180E40" w:rsidRDefault="003C1B26" w:rsidP="00BD33C3">
      <w:pPr>
        <w:pStyle w:val="tab"/>
        <w:spacing w:before="0" w:beforeAutospacing="0" w:after="0" w:afterAutospacing="0" w:line="360" w:lineRule="auto"/>
        <w:ind w:left="540" w:hanging="540"/>
        <w:jc w:val="both"/>
        <w:rPr>
          <w:b/>
          <w:sz w:val="28"/>
          <w:szCs w:val="28"/>
          <w:lang w:val="ru-RU"/>
        </w:rPr>
      </w:pPr>
      <w:r w:rsidRPr="00180E40">
        <w:rPr>
          <w:b/>
          <w:sz w:val="28"/>
          <w:szCs w:val="28"/>
          <w:lang w:val="ru-RU"/>
        </w:rPr>
        <w:t>АННА ПЕТРОВНА. Обезоруженный моею фразою, он искренно начал извиняться. Он вообще был очень неровен в обращении: то шумно весел, то грустен, то робок, то дерзок, то нескончаемо любезен, то томительно скучен. Но все это я узнала потом, а тогда еще не понимала особенностей его характера.</w:t>
      </w:r>
    </w:p>
    <w:p w14:paraId="1B20767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</w:p>
    <w:p w14:paraId="476DC0B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Отныне всякие отношения между нами невозможны. Я объявляю вам войну.</w:t>
      </w:r>
    </w:p>
    <w:p w14:paraId="5886441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С удовольствием ее принимаю. </w:t>
      </w:r>
    </w:p>
    <w:p w14:paraId="31EF98A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</w:t>
      </w:r>
      <w:r w:rsidRPr="00180E40">
        <w:rPr>
          <w:i/>
          <w:iCs/>
          <w:sz w:val="28"/>
          <w:szCs w:val="28"/>
        </w:rPr>
        <w:t>(С удивлением.)</w:t>
      </w:r>
      <w:r w:rsidRPr="00180E40">
        <w:rPr>
          <w:sz w:val="28"/>
          <w:szCs w:val="28"/>
        </w:rPr>
        <w:t xml:space="preserve"> С удовольствием?</w:t>
      </w:r>
    </w:p>
    <w:p w14:paraId="4FC0E8A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Война с хорошенькой женщиной лучше, чем полное прекращение отношений.</w:t>
      </w:r>
    </w:p>
    <w:p w14:paraId="36AA5DA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Но война хуже, чем дружба.</w:t>
      </w:r>
    </w:p>
    <w:p w14:paraId="40D6D93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Не всегда. </w:t>
      </w:r>
      <w:proofErr w:type="gramStart"/>
      <w:r w:rsidRPr="00180E40">
        <w:rPr>
          <w:sz w:val="28"/>
          <w:szCs w:val="28"/>
        </w:rPr>
        <w:t>Ведь наша война обязательно кончится чьей-то победой: или вы будете моей, или я вашим.</w:t>
      </w:r>
      <w:proofErr w:type="gramEnd"/>
      <w:r w:rsidRPr="00180E40">
        <w:rPr>
          <w:sz w:val="28"/>
          <w:szCs w:val="28"/>
        </w:rPr>
        <w:t xml:space="preserve"> Меня устраивают оба варианта. </w:t>
      </w:r>
    </w:p>
    <w:p w14:paraId="0D57996D" w14:textId="1EF5BCF1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  <w:lang w:bidi="ar-SA"/>
        </w:rPr>
        <w:t>АННА. Не пытайтесь загладить свой поступок неуместной галантностью. Уходите</w:t>
      </w:r>
      <w:r w:rsidR="00D97444">
        <w:rPr>
          <w:sz w:val="28"/>
          <w:szCs w:val="28"/>
          <w:lang w:bidi="ar-SA"/>
        </w:rPr>
        <w:t>!</w:t>
      </w:r>
      <w:r w:rsidRPr="00180E40">
        <w:rPr>
          <w:sz w:val="28"/>
          <w:szCs w:val="28"/>
        </w:rPr>
        <w:t xml:space="preserve"> Наверное, многие красавицы уступали вам только потому, что они вас боялись. Вот вы беззастенчиво уничтожили своим пером Аглаю. Но ведь точно так же вы можете несколькими строками смешать с грязью и меня!</w:t>
      </w:r>
    </w:p>
    <w:p w14:paraId="74A5B5E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Нет-нет, этого не будет…</w:t>
      </w:r>
    </w:p>
    <w:p w14:paraId="1440277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  <w:lang w:bidi="ar-SA"/>
        </w:rPr>
        <w:t>АННА. Если вы напишете когда-нибудь стих обо мне, то я прошу об одном: покажите его мне прежде, чем другим. Я не хочу получать удар из-за угла.</w:t>
      </w:r>
    </w:p>
    <w:p w14:paraId="7C363A0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Я же сказал, вам нечего опасаться. </w:t>
      </w:r>
    </w:p>
    <w:p w14:paraId="475CCA7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Нет, обещайте!</w:t>
      </w:r>
    </w:p>
    <w:p w14:paraId="4DCF88B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Хорошо, обещаю.</w:t>
      </w:r>
    </w:p>
    <w:p w14:paraId="2DBC1C9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Все равно вам не будет прощения. Уходите</w:t>
      </w:r>
      <w:proofErr w:type="gramStart"/>
      <w:r w:rsidRPr="00180E40">
        <w:rPr>
          <w:sz w:val="28"/>
          <w:szCs w:val="28"/>
          <w:lang w:bidi="ar-SA"/>
        </w:rPr>
        <w:t>… Н</w:t>
      </w:r>
      <w:proofErr w:type="gramEnd"/>
      <w:r w:rsidRPr="00180E40">
        <w:rPr>
          <w:sz w:val="28"/>
          <w:szCs w:val="28"/>
          <w:lang w:bidi="ar-SA"/>
        </w:rPr>
        <w:t>ет, лучше уйду я.</w:t>
      </w:r>
    </w:p>
    <w:p w14:paraId="24A16D0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</w:t>
      </w:r>
      <w:r w:rsidRPr="00180E40">
        <w:rPr>
          <w:i/>
          <w:iCs/>
          <w:sz w:val="28"/>
          <w:szCs w:val="28"/>
          <w:lang w:bidi="ar-SA"/>
        </w:rPr>
        <w:t>(Удерживая ее за руку.)</w:t>
      </w:r>
      <w:r w:rsidRPr="00180E40">
        <w:rPr>
          <w:sz w:val="28"/>
          <w:szCs w:val="28"/>
          <w:lang w:bidi="ar-SA"/>
        </w:rPr>
        <w:t xml:space="preserve"> Подождите. </w:t>
      </w:r>
    </w:p>
    <w:p w14:paraId="5FDF6FEA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Входит Алексей. </w:t>
      </w:r>
    </w:p>
    <w:p w14:paraId="19D558D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  <w:lang w:bidi="ar-SA"/>
        </w:rPr>
        <w:t xml:space="preserve">АННА. </w:t>
      </w:r>
      <w:r w:rsidRPr="00180E40">
        <w:rPr>
          <w:i/>
          <w:iCs/>
          <w:sz w:val="28"/>
          <w:szCs w:val="28"/>
        </w:rPr>
        <w:t>(Анна вырывает руку у Александра и выходит, бросая на ходу Алексею.)</w:t>
      </w:r>
      <w:r w:rsidRPr="00180E40">
        <w:rPr>
          <w:sz w:val="28"/>
          <w:szCs w:val="28"/>
        </w:rPr>
        <w:t xml:space="preserve"> Твой друг несносен!</w:t>
      </w:r>
    </w:p>
    <w:p w14:paraId="28BD50F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Пойди за ней, утешь сестричку.</w:t>
      </w:r>
    </w:p>
    <w:p w14:paraId="01D739E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Что с ней?</w:t>
      </w:r>
    </w:p>
    <w:p w14:paraId="38D4C1D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Ничего особенного. Помучил ее немножко. </w:t>
      </w:r>
    </w:p>
    <w:p w14:paraId="551CF8B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За что?</w:t>
      </w:r>
    </w:p>
    <w:p w14:paraId="537DC03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Сказать по правде, не знаю. Приступ желчи. Был обижен. Теперь каюсь.</w:t>
      </w:r>
    </w:p>
    <w:p w14:paraId="1A44125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Представляю, как ей досталось. Тебе на язычок лучше не попадать.</w:t>
      </w:r>
    </w:p>
    <w:p w14:paraId="40805FF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Нечего ее жалеть. Она тоже в долгу не осталась. Вавилонская блудница… </w:t>
      </w:r>
      <w:r w:rsidRPr="00180E40">
        <w:rPr>
          <w:i/>
          <w:iCs/>
          <w:sz w:val="28"/>
          <w:szCs w:val="28"/>
          <w:lang w:bidi="ar-SA"/>
        </w:rPr>
        <w:t>(Расхаживает по комнате.)</w:t>
      </w:r>
      <w:r w:rsidRPr="00180E40">
        <w:rPr>
          <w:sz w:val="28"/>
          <w:szCs w:val="28"/>
          <w:lang w:bidi="ar-SA"/>
        </w:rPr>
        <w:t xml:space="preserve"> Но </w:t>
      </w:r>
      <w:proofErr w:type="gramStart"/>
      <w:r w:rsidRPr="00180E40">
        <w:rPr>
          <w:sz w:val="28"/>
          <w:szCs w:val="28"/>
          <w:lang w:bidi="ar-SA"/>
        </w:rPr>
        <w:t>хороша</w:t>
      </w:r>
      <w:proofErr w:type="gramEnd"/>
      <w:r w:rsidRPr="00180E40">
        <w:rPr>
          <w:sz w:val="28"/>
          <w:szCs w:val="28"/>
          <w:lang w:bidi="ar-SA"/>
        </w:rPr>
        <w:t xml:space="preserve">, ничего не скажешь. </w:t>
      </w:r>
      <w:proofErr w:type="gramStart"/>
      <w:r w:rsidRPr="00180E40">
        <w:rPr>
          <w:sz w:val="28"/>
          <w:szCs w:val="28"/>
          <w:lang w:bidi="ar-SA"/>
        </w:rPr>
        <w:t>Чертовски</w:t>
      </w:r>
      <w:proofErr w:type="gramEnd"/>
      <w:r w:rsidRPr="00180E40">
        <w:rPr>
          <w:sz w:val="28"/>
          <w:szCs w:val="28"/>
          <w:lang w:bidi="ar-SA"/>
        </w:rPr>
        <w:t xml:space="preserve"> хороша.</w:t>
      </w:r>
    </w:p>
    <w:p w14:paraId="17EE175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Уж не влюбился ли?</w:t>
      </w:r>
    </w:p>
    <w:p w14:paraId="2403311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Нет. Еще нет.</w:t>
      </w:r>
    </w:p>
    <w:p w14:paraId="297E0A55" w14:textId="77777777" w:rsidR="003C1B26" w:rsidRPr="00180E40" w:rsidRDefault="003C1B26" w:rsidP="00BD33C3">
      <w:pPr>
        <w:pStyle w:val="dialog"/>
        <w:spacing w:line="360" w:lineRule="auto"/>
        <w:rPr>
          <w:color w:val="auto"/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Это хорошо. Потому что я уже </w:t>
      </w:r>
      <w:r w:rsidRPr="00180E40">
        <w:rPr>
          <w:color w:val="auto"/>
          <w:sz w:val="28"/>
          <w:szCs w:val="28"/>
          <w:lang w:bidi="ar-SA"/>
        </w:rPr>
        <w:t xml:space="preserve">предпринял первые шаги, и очень успешно. </w:t>
      </w:r>
    </w:p>
    <w:p w14:paraId="635F1859" w14:textId="77777777" w:rsidR="003C1B26" w:rsidRPr="00180E40" w:rsidRDefault="003C1B26" w:rsidP="00BD33C3">
      <w:pPr>
        <w:pStyle w:val="dialog"/>
        <w:spacing w:line="360" w:lineRule="auto"/>
        <w:rPr>
          <w:color w:val="auto"/>
          <w:sz w:val="28"/>
          <w:szCs w:val="28"/>
          <w:lang w:bidi="ar-SA"/>
        </w:rPr>
      </w:pPr>
      <w:r w:rsidRPr="00180E40">
        <w:rPr>
          <w:color w:val="auto"/>
          <w:sz w:val="28"/>
          <w:szCs w:val="28"/>
          <w:lang w:bidi="ar-SA"/>
        </w:rPr>
        <w:t>АЛЕКСАНДР. Вот как?</w:t>
      </w:r>
    </w:p>
    <w:p w14:paraId="5235F46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color w:val="auto"/>
          <w:sz w:val="28"/>
          <w:szCs w:val="28"/>
          <w:lang w:bidi="ar-SA"/>
        </w:rPr>
        <w:t>АЛЕКСЕЙ. Можно сказать, что она уже уступила.</w:t>
      </w:r>
      <w:r w:rsidRPr="00180E40">
        <w:rPr>
          <w:sz w:val="28"/>
          <w:szCs w:val="28"/>
          <w:lang w:bidi="ar-SA"/>
        </w:rPr>
        <w:t xml:space="preserve"> </w:t>
      </w:r>
    </w:p>
    <w:p w14:paraId="7AED3C9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</w:t>
      </w:r>
      <w:r w:rsidRPr="00180E40">
        <w:rPr>
          <w:i/>
          <w:iCs/>
          <w:sz w:val="28"/>
          <w:szCs w:val="28"/>
          <w:lang w:bidi="ar-SA"/>
        </w:rPr>
        <w:t>(Остановившись.)</w:t>
      </w:r>
      <w:r w:rsidRPr="00180E40">
        <w:rPr>
          <w:sz w:val="28"/>
          <w:szCs w:val="28"/>
          <w:lang w:bidi="ar-SA"/>
        </w:rPr>
        <w:t xml:space="preserve"> </w:t>
      </w:r>
      <w:r w:rsidRPr="00180E40">
        <w:rPr>
          <w:color w:val="auto"/>
          <w:sz w:val="28"/>
          <w:szCs w:val="28"/>
          <w:lang w:bidi="ar-SA"/>
        </w:rPr>
        <w:t xml:space="preserve">Так сразу? </w:t>
      </w:r>
      <w:proofErr w:type="gramStart"/>
      <w:r w:rsidRPr="00180E40">
        <w:rPr>
          <w:sz w:val="28"/>
          <w:szCs w:val="28"/>
          <w:lang w:bidi="ar-SA"/>
        </w:rPr>
        <w:t>Не долго</w:t>
      </w:r>
      <w:proofErr w:type="gramEnd"/>
      <w:r w:rsidRPr="00180E40">
        <w:rPr>
          <w:sz w:val="28"/>
          <w:szCs w:val="28"/>
          <w:lang w:bidi="ar-SA"/>
        </w:rPr>
        <w:t xml:space="preserve"> же она сопротивлялась... </w:t>
      </w:r>
    </w:p>
    <w:p w14:paraId="7A39BF9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Она вообще не сопротивлялась.</w:t>
      </w:r>
    </w:p>
    <w:p w14:paraId="14783583" w14:textId="77777777" w:rsidR="003C1B26" w:rsidRPr="00180E40" w:rsidRDefault="003C1B26" w:rsidP="00BD33C3">
      <w:pPr>
        <w:pStyle w:val="dialog"/>
        <w:spacing w:line="360" w:lineRule="auto"/>
        <w:rPr>
          <w:i/>
          <w:iCs/>
          <w:color w:val="auto"/>
          <w:sz w:val="28"/>
          <w:szCs w:val="28"/>
          <w:lang w:bidi="ar-SA"/>
        </w:rPr>
      </w:pPr>
      <w:r w:rsidRPr="00180E40">
        <w:rPr>
          <w:color w:val="auto"/>
          <w:sz w:val="28"/>
          <w:szCs w:val="28"/>
          <w:lang w:bidi="ar-SA"/>
        </w:rPr>
        <w:t xml:space="preserve">АЛЕКСАНДР. </w:t>
      </w:r>
      <w:r w:rsidRPr="00180E40">
        <w:rPr>
          <w:i/>
          <w:iCs/>
          <w:color w:val="auto"/>
          <w:sz w:val="28"/>
          <w:szCs w:val="28"/>
          <w:lang w:bidi="ar-SA"/>
        </w:rPr>
        <w:t xml:space="preserve">(Посмотрев на Алексея.) </w:t>
      </w:r>
      <w:r w:rsidRPr="00180E40">
        <w:rPr>
          <w:color w:val="auto"/>
          <w:sz w:val="28"/>
          <w:szCs w:val="28"/>
          <w:lang w:bidi="ar-SA"/>
        </w:rPr>
        <w:t>Не врешь?</w:t>
      </w:r>
    </w:p>
    <w:p w14:paraId="62A9AFD7" w14:textId="77777777" w:rsidR="003C1B26" w:rsidRPr="00180E40" w:rsidRDefault="003C1B26" w:rsidP="00BD33C3">
      <w:pPr>
        <w:pStyle w:val="dialog"/>
        <w:spacing w:line="360" w:lineRule="auto"/>
        <w:rPr>
          <w:color w:val="auto"/>
          <w:sz w:val="28"/>
          <w:szCs w:val="28"/>
          <w:lang w:bidi="ar-SA"/>
        </w:rPr>
      </w:pPr>
      <w:r w:rsidRPr="00180E40">
        <w:rPr>
          <w:color w:val="auto"/>
          <w:sz w:val="28"/>
          <w:szCs w:val="28"/>
          <w:lang w:bidi="ar-SA"/>
        </w:rPr>
        <w:t xml:space="preserve">АЛЕКСЕЙ. </w:t>
      </w:r>
      <w:r w:rsidRPr="00180E40">
        <w:rPr>
          <w:i/>
          <w:iCs/>
          <w:color w:val="auto"/>
          <w:sz w:val="28"/>
          <w:szCs w:val="28"/>
          <w:lang w:bidi="ar-SA"/>
        </w:rPr>
        <w:t>(Отведя взгляд в сторону.)</w:t>
      </w:r>
      <w:r w:rsidRPr="00180E40">
        <w:rPr>
          <w:color w:val="auto"/>
          <w:sz w:val="28"/>
          <w:szCs w:val="28"/>
          <w:lang w:bidi="ar-SA"/>
        </w:rPr>
        <w:t xml:space="preserve"> Зачем мне врать?</w:t>
      </w:r>
    </w:p>
    <w:p w14:paraId="22CBAF5D" w14:textId="77777777" w:rsidR="003C1B26" w:rsidRPr="00180E40" w:rsidRDefault="003C1B26" w:rsidP="00BD33C3">
      <w:pPr>
        <w:pStyle w:val="dialog"/>
        <w:spacing w:line="360" w:lineRule="auto"/>
        <w:rPr>
          <w:color w:val="auto"/>
          <w:sz w:val="28"/>
          <w:szCs w:val="28"/>
          <w:lang w:bidi="ar-SA"/>
        </w:rPr>
      </w:pPr>
      <w:r w:rsidRPr="00180E40">
        <w:rPr>
          <w:color w:val="auto"/>
          <w:sz w:val="28"/>
          <w:szCs w:val="28"/>
          <w:lang w:bidi="ar-SA"/>
        </w:rPr>
        <w:t>АЛЕКСАНДР. Ты человек расчетливый. Для своей пользы и соврешь.</w:t>
      </w:r>
    </w:p>
    <w:p w14:paraId="7B13379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Смотри, мы договорились: я первый. Потом делай с ней, что хочешь. </w:t>
      </w:r>
    </w:p>
    <w:p w14:paraId="2B4937A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</w:t>
      </w:r>
      <w:r w:rsidRPr="00180E40">
        <w:rPr>
          <w:sz w:val="28"/>
          <w:szCs w:val="28"/>
        </w:rPr>
        <w:t>Жалею, что научил тебя цинизму по отношению к женщинам, от которого сам уже начинаю исцеляться.</w:t>
      </w:r>
    </w:p>
    <w:p w14:paraId="7F07B50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Хочу тебе сообщить еще некоторые пикантные подробности насчет кузины...</w:t>
      </w:r>
    </w:p>
    <w:p w14:paraId="65B9195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Пожалуйста, избавь меня от них. Мне пришли в голову две-три мысли, а я за целый день не могу их записать.</w:t>
      </w:r>
    </w:p>
    <w:p w14:paraId="090E479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Да нет, послушай, это интересно....</w:t>
      </w:r>
    </w:p>
    <w:p w14:paraId="03DC7686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Входит Зизи.</w:t>
      </w:r>
    </w:p>
    <w:p w14:paraId="3BBB94E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Я вам не помешаю?</w:t>
      </w:r>
    </w:p>
    <w:p w14:paraId="264CFBF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Помешаешь.</w:t>
      </w:r>
    </w:p>
    <w:p w14:paraId="726A676D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 садится на диван и всем своим видом показывает, что никуда не собирается уходить.</w:t>
      </w:r>
    </w:p>
    <w:p w14:paraId="770EABB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ab/>
      </w:r>
      <w:r w:rsidRPr="00180E40">
        <w:rPr>
          <w:sz w:val="28"/>
          <w:szCs w:val="28"/>
          <w:lang w:bidi="ar-SA"/>
        </w:rPr>
        <w:tab/>
      </w:r>
      <w:proofErr w:type="gramStart"/>
      <w:r w:rsidRPr="00180E40">
        <w:rPr>
          <w:sz w:val="28"/>
          <w:szCs w:val="28"/>
          <w:lang w:bidi="ar-SA"/>
        </w:rPr>
        <w:t>Пойди</w:t>
      </w:r>
      <w:proofErr w:type="gramEnd"/>
      <w:r w:rsidRPr="00180E40">
        <w:rPr>
          <w:sz w:val="28"/>
          <w:szCs w:val="28"/>
          <w:lang w:bidi="ar-SA"/>
        </w:rPr>
        <w:t xml:space="preserve"> погуляй. Дай взрослым людям поговорить. </w:t>
      </w:r>
    </w:p>
    <w:p w14:paraId="08DF8EA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Наверняка о красавице кузине?</w:t>
      </w:r>
    </w:p>
    <w:p w14:paraId="036FCB6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А тебе что?</w:t>
      </w:r>
    </w:p>
    <w:p w14:paraId="72D9D24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Ничего. </w:t>
      </w:r>
      <w:r w:rsidRPr="00180E40">
        <w:rPr>
          <w:i/>
          <w:iCs/>
          <w:sz w:val="28"/>
          <w:szCs w:val="28"/>
          <w:lang w:bidi="ar-SA"/>
        </w:rPr>
        <w:t xml:space="preserve">(Устраивается </w:t>
      </w:r>
      <w:proofErr w:type="gramStart"/>
      <w:r w:rsidRPr="00180E40">
        <w:rPr>
          <w:i/>
          <w:iCs/>
          <w:sz w:val="28"/>
          <w:szCs w:val="28"/>
          <w:lang w:bidi="ar-SA"/>
        </w:rPr>
        <w:t>поудобнее</w:t>
      </w:r>
      <w:proofErr w:type="gramEnd"/>
      <w:r w:rsidRPr="00180E40">
        <w:rPr>
          <w:i/>
          <w:iCs/>
          <w:sz w:val="28"/>
          <w:szCs w:val="28"/>
          <w:lang w:bidi="ar-SA"/>
        </w:rPr>
        <w:t>.)</w:t>
      </w:r>
      <w:r w:rsidRPr="00180E40">
        <w:rPr>
          <w:sz w:val="28"/>
          <w:szCs w:val="28"/>
          <w:lang w:bidi="ar-SA"/>
        </w:rPr>
        <w:t xml:space="preserve"> </w:t>
      </w:r>
    </w:p>
    <w:p w14:paraId="2964D4A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Ну, что ты здесь расселась?</w:t>
      </w:r>
    </w:p>
    <w:p w14:paraId="1C3F8D1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Жду, когда ты уйдешь.</w:t>
      </w:r>
    </w:p>
    <w:p w14:paraId="4D14BDEA" w14:textId="2E263A66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Ах вот как</w:t>
      </w:r>
      <w:r w:rsidR="00214496" w:rsidRPr="00180E40">
        <w:rPr>
          <w:sz w:val="28"/>
          <w:szCs w:val="28"/>
          <w:lang w:bidi="ar-SA"/>
        </w:rPr>
        <w:t>?</w:t>
      </w:r>
    </w:p>
    <w:p w14:paraId="2FC69EF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Давно мог бы догадаться. А еще называешься себя взрослым. </w:t>
      </w:r>
    </w:p>
    <w:p w14:paraId="71CC2A5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Во всяком случае, взрослее тебя.</w:t>
      </w:r>
    </w:p>
    <w:p w14:paraId="40820F1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Если хочешь знать, женщина в шестнадцать лет – все равно, что мужчина в тридцать. </w:t>
      </w:r>
    </w:p>
    <w:p w14:paraId="588904E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Жаль. В таком случае ты для меня уже стара.</w:t>
      </w:r>
    </w:p>
    <w:p w14:paraId="1B8EB458" w14:textId="77777777" w:rsidR="003C1B26" w:rsidRPr="00180E40" w:rsidRDefault="003C1B26" w:rsidP="00BD33C3">
      <w:pPr>
        <w:pStyle w:val="dialog"/>
        <w:spacing w:line="360" w:lineRule="auto"/>
        <w:jc w:val="left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</w:t>
      </w:r>
      <w:r w:rsidRPr="00180E40">
        <w:rPr>
          <w:i/>
          <w:iCs/>
          <w:sz w:val="28"/>
          <w:szCs w:val="28"/>
          <w:lang w:bidi="ar-SA"/>
        </w:rPr>
        <w:t>(Улыбаясь Александру.)</w:t>
      </w:r>
      <w:r w:rsidRPr="00180E40">
        <w:rPr>
          <w:sz w:val="28"/>
          <w:szCs w:val="28"/>
          <w:lang w:bidi="ar-SA"/>
        </w:rPr>
        <w:t xml:space="preserve"> Для вас мне по-прежнему шестнадцать. </w:t>
      </w:r>
    </w:p>
    <w:p w14:paraId="4CA948F1" w14:textId="77777777" w:rsidR="003C1B26" w:rsidRPr="00180E40" w:rsidRDefault="003C1B26" w:rsidP="00BD33C3">
      <w:pPr>
        <w:pStyle w:val="dialog"/>
        <w:spacing w:line="360" w:lineRule="auto"/>
        <w:jc w:val="left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Так я не пойму: тебе тридцать или шестнадцать?</w:t>
      </w:r>
    </w:p>
    <w:p w14:paraId="15602F81" w14:textId="77777777" w:rsidR="003C1B26" w:rsidRPr="00180E40" w:rsidRDefault="003C1B26" w:rsidP="00BD33C3">
      <w:pPr>
        <w:pStyle w:val="dialog"/>
        <w:spacing w:line="360" w:lineRule="auto"/>
        <w:jc w:val="left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Преимущество женщины перед мужчиной в том, что она может менять возраст по своему желанию. </w:t>
      </w:r>
    </w:p>
    <w:p w14:paraId="260B153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Так все-таки кто из нас, женщина, уйдет первым?</w:t>
      </w:r>
    </w:p>
    <w:p w14:paraId="1238F4E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Конечно ты. Ну, чего ты ждешь? Спеши </w:t>
      </w:r>
      <w:proofErr w:type="gramStart"/>
      <w:r w:rsidRPr="00180E40">
        <w:rPr>
          <w:sz w:val="28"/>
          <w:szCs w:val="28"/>
          <w:lang w:bidi="ar-SA"/>
        </w:rPr>
        <w:t>к</w:t>
      </w:r>
      <w:proofErr w:type="gramEnd"/>
      <w:r w:rsidRPr="00180E40">
        <w:rPr>
          <w:sz w:val="28"/>
          <w:szCs w:val="28"/>
          <w:lang w:bidi="ar-SA"/>
        </w:rPr>
        <w:t xml:space="preserve"> Аннет.</w:t>
      </w:r>
    </w:p>
    <w:p w14:paraId="2E175426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Алексей вопросительно смотрит на Александра. Тот кивает головой. </w:t>
      </w:r>
    </w:p>
    <w:p w14:paraId="50040BA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 АЛЕКСЕЙ. Что ж, пойду. Действительно, неприлично оставлять гостью одну. </w:t>
      </w:r>
      <w:r w:rsidRPr="00180E40">
        <w:rPr>
          <w:i/>
          <w:iCs/>
          <w:sz w:val="28"/>
          <w:szCs w:val="28"/>
          <w:lang w:bidi="ar-SA"/>
        </w:rPr>
        <w:t>(Выходит.)</w:t>
      </w:r>
      <w:r w:rsidRPr="00180E40">
        <w:rPr>
          <w:sz w:val="28"/>
          <w:szCs w:val="28"/>
          <w:lang w:bidi="ar-SA"/>
        </w:rPr>
        <w:t xml:space="preserve"> </w:t>
      </w:r>
    </w:p>
    <w:p w14:paraId="4640A57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О чем вы говорили так долго с кузиной?</w:t>
      </w:r>
    </w:p>
    <w:p w14:paraId="3918BA3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Так... О том - </w:t>
      </w:r>
      <w:proofErr w:type="gramStart"/>
      <w:r w:rsidRPr="00180E40">
        <w:rPr>
          <w:sz w:val="28"/>
          <w:szCs w:val="28"/>
          <w:lang w:bidi="ar-SA"/>
        </w:rPr>
        <w:t>о</w:t>
      </w:r>
      <w:proofErr w:type="gramEnd"/>
      <w:r w:rsidRPr="00180E40">
        <w:rPr>
          <w:sz w:val="28"/>
          <w:szCs w:val="28"/>
          <w:lang w:bidi="ar-SA"/>
        </w:rPr>
        <w:t xml:space="preserve"> сем. Читал ей стихи...</w:t>
      </w:r>
    </w:p>
    <w:p w14:paraId="04ACD71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Вот как? Вы уже читаете ей стихи? Как быстро она завоевала ваше расположение. Вот что значит красота! Она ведь неотразима, правда?</w:t>
      </w:r>
    </w:p>
    <w:p w14:paraId="75C3E0D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Ты опять пришла дразниться?</w:t>
      </w:r>
    </w:p>
    <w:p w14:paraId="7695C2B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  <w:lang w:bidi="ar-SA"/>
        </w:rPr>
        <w:t xml:space="preserve">ЗИЗИ. </w:t>
      </w:r>
      <w:r w:rsidRPr="00180E40">
        <w:rPr>
          <w:i/>
          <w:iCs/>
          <w:sz w:val="28"/>
          <w:szCs w:val="28"/>
          <w:lang w:bidi="ar-SA"/>
        </w:rPr>
        <w:t>(Заговорщическим тоном.)</w:t>
      </w:r>
      <w:r w:rsidRPr="00180E40">
        <w:rPr>
          <w:sz w:val="28"/>
          <w:szCs w:val="28"/>
          <w:lang w:bidi="ar-SA"/>
        </w:rPr>
        <w:t xml:space="preserve"> Александр, у меня появилась идея. </w:t>
      </w:r>
      <w:r w:rsidRPr="00180E40">
        <w:rPr>
          <w:i/>
          <w:iCs/>
          <w:sz w:val="28"/>
          <w:szCs w:val="28"/>
          <w:lang w:bidi="ar-SA"/>
        </w:rPr>
        <w:t>(Понизив голос.)</w:t>
      </w:r>
      <w:r w:rsidRPr="00180E40">
        <w:rPr>
          <w:sz w:val="28"/>
          <w:szCs w:val="28"/>
          <w:lang w:bidi="ar-SA"/>
        </w:rPr>
        <w:t xml:space="preserve"> Когда вы в библиотеке, </w:t>
      </w:r>
      <w:proofErr w:type="spellStart"/>
      <w:r w:rsidRPr="00180E40">
        <w:rPr>
          <w:sz w:val="28"/>
          <w:szCs w:val="28"/>
          <w:lang w:val="en-US"/>
        </w:rPr>
        <w:t>maman</w:t>
      </w:r>
      <w:proofErr w:type="spellEnd"/>
      <w:r w:rsidRPr="00180E40">
        <w:rPr>
          <w:sz w:val="28"/>
          <w:szCs w:val="28"/>
        </w:rPr>
        <w:t xml:space="preserve"> никому не разрешает туда входить. </w:t>
      </w:r>
    </w:p>
    <w:p w14:paraId="6A5BD73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И что?</w:t>
      </w:r>
    </w:p>
    <w:p w14:paraId="605D73F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ЗИЗИ. Так спрячемся там вместе, и нам никто не будет мешать! Хорошо я придумала?</w:t>
      </w:r>
    </w:p>
    <w:p w14:paraId="7C3689A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Великолепно!</w:t>
      </w:r>
    </w:p>
    <w:p w14:paraId="534C552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ЗИЗИ. Так пошли скорее!</w:t>
      </w:r>
    </w:p>
    <w:p w14:paraId="326B0ED6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 и Александр хотят скрыться, но в это время входит Прасковья Александровна. </w:t>
      </w:r>
    </w:p>
    <w:p w14:paraId="5024E98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Зизи, почему ты здесь?</w:t>
      </w:r>
    </w:p>
    <w:p w14:paraId="331FCC5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Странный вопрос. По-моему, я у себя дома. Где еще мне находиться?</w:t>
      </w:r>
    </w:p>
    <w:p w14:paraId="65EE04F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Наша гостья брошена, а ты отвлекаешь мсье Александра от дела своей болтовней.</w:t>
      </w:r>
    </w:p>
    <w:p w14:paraId="77411A6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Я отвлекла мсье Александра не от дела, а от его болтовни с Алексеем. А наша гостья вовсе не брошена. Сначала ее занимал разговорами и стихами мсье Александр, а теперь ее развлекает брат.</w:t>
      </w:r>
    </w:p>
    <w:p w14:paraId="179F7EE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И все-таки твое дело - находиться возле Аннет.</w:t>
      </w:r>
    </w:p>
    <w:p w14:paraId="5CD3F32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Уверяю вас, маман, что общество Алексея ей более приятно. А оставлять мсье Александра одного тоже невежливо. Ведь и он наш гость. </w:t>
      </w:r>
    </w:p>
    <w:p w14:paraId="4A230DF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Этот гость мечтает лишь об одном: уединиться в библиотеке с пером в руках.</w:t>
      </w:r>
    </w:p>
    <w:p w14:paraId="3DDB491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Когда он со мной, он никогда не выражает такого желания. </w:t>
      </w:r>
    </w:p>
    <w:p w14:paraId="208FF67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ПРАСКОВЬЯ АЛЕКСАНДРОВНА. Но он часто выражает такое желание при мне. </w:t>
      </w:r>
    </w:p>
    <w:p w14:paraId="4DEDDC8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При вас? </w:t>
      </w:r>
      <w:r w:rsidRPr="00180E40">
        <w:rPr>
          <w:i/>
          <w:iCs/>
          <w:sz w:val="28"/>
          <w:szCs w:val="28"/>
          <w:lang w:bidi="ar-SA"/>
        </w:rPr>
        <w:t>(Ехидно.)</w:t>
      </w:r>
      <w:r w:rsidRPr="00180E40">
        <w:rPr>
          <w:sz w:val="28"/>
          <w:szCs w:val="28"/>
          <w:lang w:bidi="ar-SA"/>
        </w:rPr>
        <w:t xml:space="preserve"> Это неудивительно.</w:t>
      </w:r>
    </w:p>
    <w:p w14:paraId="39334AC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Зизи, как тебе не стыдно! Извинись немедленно! </w:t>
      </w:r>
      <w:r w:rsidRPr="00180E40">
        <w:rPr>
          <w:i/>
          <w:iCs/>
          <w:sz w:val="28"/>
          <w:szCs w:val="28"/>
          <w:lang w:bidi="ar-SA"/>
        </w:rPr>
        <w:t>(Прасковье Александровне.)</w:t>
      </w:r>
      <w:r w:rsidRPr="00180E40">
        <w:rPr>
          <w:sz w:val="28"/>
          <w:szCs w:val="28"/>
          <w:lang w:bidi="ar-SA"/>
        </w:rPr>
        <w:t xml:space="preserve"> Сударыня, вы не совсем справедливы. Зизи как раз только что понуждала меня пойти в библиотеку.</w:t>
      </w:r>
    </w:p>
    <w:p w14:paraId="7FC9165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Да. Хотя не понимаю, почему он должен все время писать и писать?</w:t>
      </w:r>
    </w:p>
    <w:p w14:paraId="606B54E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А что, по-твоему, ему следует делать?</w:t>
      </w:r>
    </w:p>
    <w:p w14:paraId="10A53CC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Жить! Он же не поденщик какой-нибудь, чтобы не отрываться целый день от пера. </w:t>
      </w:r>
    </w:p>
    <w:p w14:paraId="2E1A22E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А стихи, которых от него все ждут?</w:t>
      </w:r>
    </w:p>
    <w:p w14:paraId="3BB97B4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Без жизни не будет и стихов. В конце концов, он не обязан работать на потомков, не разгибая спины. Пусть немного поживет и для себя.</w:t>
      </w:r>
    </w:p>
    <w:p w14:paraId="55BBA66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Не передергивай мои слова. Никто не заставляет его работать. Но нельзя мешать ему, если он того хочет. А теперь марш отсюда. Я не намерена с тобой препираться.</w:t>
      </w:r>
    </w:p>
    <w:p w14:paraId="1AEB225F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 нехотя уходит, сделав знак Александру, что будет его ждать.</w:t>
      </w:r>
    </w:p>
    <w:p w14:paraId="49925A6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ПРАСКОВЬЯ АЛЕКСАНДРОВНА. Дерзкая языкастая девчонка. И не в меру </w:t>
      </w:r>
      <w:proofErr w:type="gramStart"/>
      <w:r w:rsidRPr="00180E40">
        <w:rPr>
          <w:sz w:val="28"/>
          <w:szCs w:val="28"/>
          <w:lang w:bidi="ar-SA"/>
        </w:rPr>
        <w:t>шустрая</w:t>
      </w:r>
      <w:proofErr w:type="gramEnd"/>
      <w:r w:rsidRPr="00180E40">
        <w:rPr>
          <w:sz w:val="28"/>
          <w:szCs w:val="28"/>
          <w:lang w:bidi="ar-SA"/>
        </w:rPr>
        <w:t xml:space="preserve">. </w:t>
      </w:r>
    </w:p>
    <w:p w14:paraId="0EA2C44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Вы слишком строги к вашей милой дочери. </w:t>
      </w:r>
      <w:proofErr w:type="gramStart"/>
      <w:r w:rsidRPr="00180E40">
        <w:rPr>
          <w:sz w:val="28"/>
          <w:szCs w:val="28"/>
          <w:lang w:bidi="ar-SA"/>
        </w:rPr>
        <w:t>Правда, она слишком юна, но - терпение: еще лет двадцать, - и, ручаюсь вам, этот недостаток пройдет.</w:t>
      </w:r>
      <w:proofErr w:type="gramEnd"/>
    </w:p>
    <w:p w14:paraId="1550039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ПРАСКОВЬЯ АЛЕКСАНДРОВНА. Признайтесь, что вы ею изрядно увлеклись. </w:t>
      </w:r>
    </w:p>
    <w:p w14:paraId="39A5F1F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Признаюсь. Но вы знаете: кем я бы ни увлекался, по-настоящему люблю я только вас. </w:t>
      </w:r>
      <w:r w:rsidRPr="00180E40">
        <w:rPr>
          <w:i/>
          <w:iCs/>
          <w:sz w:val="28"/>
          <w:szCs w:val="28"/>
          <w:lang w:bidi="ar-SA"/>
        </w:rPr>
        <w:t>(Целует ей руку.)</w:t>
      </w:r>
    </w:p>
    <w:p w14:paraId="2E3FBF0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ПРАСКОВЬЯ АЛЕКСАНДРОВНА. Приятно это слышать. Правда, иногда хочется, чтобы вы хоть на один день увлеклись и мною тоже. </w:t>
      </w:r>
    </w:p>
    <w:p w14:paraId="5E917CB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Но я вас действительно люблю.</w:t>
      </w:r>
    </w:p>
    <w:p w14:paraId="0E6B33C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ПРАСКОВЬЯ АЛЕКСАНДРОВНА. Вы хотите сказать мне что-нибудь приятное, и за это спасибо. Но вы и в самом деле любите меня, хотя сами этого не сознаете. </w:t>
      </w:r>
    </w:p>
    <w:p w14:paraId="41AE405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Как я могу вас не любить? Ведь вы единственная, кто меня понимает. </w:t>
      </w:r>
    </w:p>
    <w:p w14:paraId="54E65A4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ПРАСКОВЬЯ АЛЕКСАНДРОВНА. </w:t>
      </w:r>
      <w:r w:rsidRPr="00180E40">
        <w:rPr>
          <w:i/>
          <w:iCs/>
          <w:sz w:val="28"/>
          <w:szCs w:val="28"/>
          <w:lang w:bidi="ar-SA"/>
        </w:rPr>
        <w:t>(Печально.)</w:t>
      </w:r>
      <w:r w:rsidRPr="00180E40">
        <w:rPr>
          <w:sz w:val="28"/>
          <w:szCs w:val="28"/>
          <w:lang w:bidi="ar-SA"/>
        </w:rPr>
        <w:t xml:space="preserve"> Это верно. Хотя понимание не освобождает от горечи. Как жаль, что годы мои ушли.</w:t>
      </w:r>
    </w:p>
    <w:p w14:paraId="2421995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  <w:lang w:bidi="ar-SA"/>
        </w:rPr>
        <w:t xml:space="preserve">АЛЕКСАНДР. Не надо ни о чем жалеть. </w:t>
      </w:r>
      <w:r w:rsidRPr="00180E40">
        <w:rPr>
          <w:i/>
          <w:iCs/>
          <w:sz w:val="28"/>
          <w:szCs w:val="28"/>
          <w:lang w:bidi="ar-SA"/>
        </w:rPr>
        <w:t>(Снова целует ей руку.)</w:t>
      </w:r>
      <w:r w:rsidRPr="00180E40">
        <w:rPr>
          <w:sz w:val="28"/>
          <w:szCs w:val="28"/>
          <w:lang w:bidi="ar-SA"/>
        </w:rPr>
        <w:t xml:space="preserve"> </w:t>
      </w:r>
      <w:r w:rsidRPr="00180E40">
        <w:rPr>
          <w:sz w:val="28"/>
          <w:szCs w:val="28"/>
        </w:rPr>
        <w:t xml:space="preserve">Осенние цветы порою нам милее </w:t>
      </w:r>
      <w:proofErr w:type="gramStart"/>
      <w:r w:rsidRPr="00180E40">
        <w:rPr>
          <w:sz w:val="28"/>
          <w:szCs w:val="28"/>
        </w:rPr>
        <w:t>весенних</w:t>
      </w:r>
      <w:proofErr w:type="gramEnd"/>
      <w:r w:rsidRPr="00180E40">
        <w:rPr>
          <w:sz w:val="28"/>
          <w:szCs w:val="28"/>
        </w:rPr>
        <w:t>.</w:t>
      </w:r>
    </w:p>
    <w:p w14:paraId="3803EEF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</w:rPr>
        <w:t xml:space="preserve">ПРАСКОВЬЯ АЛЕКСАНДРОВНА. Льстец... Однако вернемся к разговору о Зизи. </w:t>
      </w:r>
      <w:r w:rsidRPr="00180E40">
        <w:rPr>
          <w:sz w:val="28"/>
          <w:szCs w:val="28"/>
          <w:lang w:bidi="ar-SA"/>
        </w:rPr>
        <w:t>Не могу решить, кто из вас кого соблазняет: она вас или вы ее.</w:t>
      </w:r>
    </w:p>
    <w:p w14:paraId="09F2CC6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Я тоже не знаю. Если рука невольно тянется к бутылке с молодым сладким вином, то кто виноват – рука или бутылка?</w:t>
      </w:r>
    </w:p>
    <w:p w14:paraId="4298430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Если бутылка не ваша, то виновата рука. Перестаньте кружить девочке голову. Вы старше, будьте разумнее, чем она. Мне ее жалко. Я знаю, чем это кончается.</w:t>
      </w:r>
    </w:p>
    <w:p w14:paraId="664FC1C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Чем же?</w:t>
      </w:r>
    </w:p>
    <w:p w14:paraId="1CC8BFA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Слезами. Горькими слезами.</w:t>
      </w:r>
    </w:p>
    <w:p w14:paraId="5C6D993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Слезы – обычная цена счастья. Но разве это лучше, чем не знать ни того, ни другого?</w:t>
      </w:r>
    </w:p>
    <w:p w14:paraId="739C0FF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И все же постарайтесь оставить ее в покое. Тем более что в доме появилась еще одна добыча для ваших страшных когтей.</w:t>
      </w:r>
    </w:p>
    <w:p w14:paraId="451CBAD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Красавица Аннет? Как бы прежде я сам не стал ее добычей! Ее маленькие пальчики </w:t>
      </w:r>
      <w:proofErr w:type="gramStart"/>
      <w:r w:rsidRPr="00180E40">
        <w:rPr>
          <w:sz w:val="28"/>
          <w:szCs w:val="28"/>
        </w:rPr>
        <w:t>пострашнее</w:t>
      </w:r>
      <w:proofErr w:type="gramEnd"/>
      <w:r w:rsidRPr="00180E40">
        <w:rPr>
          <w:sz w:val="28"/>
          <w:szCs w:val="28"/>
        </w:rPr>
        <w:t xml:space="preserve"> всяких когтей. Они способны скрутить любого мужчину. </w:t>
      </w:r>
    </w:p>
    <w:p w14:paraId="7A39852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Особенно того, кто не очень хочет им сопротивляться. Она вам понравилась?</w:t>
      </w:r>
    </w:p>
    <w:p w14:paraId="0BB707D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Вы лучше спросите ее, понравился ли ей я.</w:t>
      </w:r>
    </w:p>
    <w:p w14:paraId="07B45338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Смеясь, входят Анна и Алексей. Увидев Александра, Анна умолкает и мрачнеет. Короткая пауза.</w:t>
      </w:r>
    </w:p>
    <w:p w14:paraId="2BE940D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АЛЕКСЕЙ. Я показал кузине наш парк. </w:t>
      </w:r>
    </w:p>
    <w:p w14:paraId="2E696C7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Я смотрю, вы, кажется, подружились.</w:t>
      </w:r>
    </w:p>
    <w:p w14:paraId="1D7314C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АЛЕКСЕЙ. Как и должно быть между близкими родственниками. </w:t>
      </w:r>
    </w:p>
    <w:p w14:paraId="62F1FB2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Я очень рада.</w:t>
      </w:r>
    </w:p>
    <w:p w14:paraId="783DCD1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Как жарко… Алексей, не помнишь, где я оставила свой веер?</w:t>
      </w:r>
    </w:p>
    <w:p w14:paraId="75F263E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</w:t>
      </w:r>
      <w:r w:rsidRPr="00180E40">
        <w:rPr>
          <w:i/>
          <w:iCs/>
          <w:sz w:val="28"/>
          <w:szCs w:val="28"/>
        </w:rPr>
        <w:t>(Прасковье Александровне.)</w:t>
      </w:r>
      <w:r w:rsidRPr="00180E40">
        <w:rPr>
          <w:sz w:val="28"/>
          <w:szCs w:val="28"/>
        </w:rPr>
        <w:t xml:space="preserve"> Сударыня, я, пожалуй, пойду. </w:t>
      </w:r>
    </w:p>
    <w:p w14:paraId="6EEF0EF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Вам с утра так и не дают покоя. Идите в библиотеку, больше вас никто не будет тревожить. </w:t>
      </w:r>
    </w:p>
    <w:p w14:paraId="641F3F8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Нет, меня ждут дома.</w:t>
      </w:r>
    </w:p>
    <w:p w14:paraId="1DD3FCE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</w:t>
      </w:r>
      <w:r w:rsidRPr="00180E40">
        <w:rPr>
          <w:i/>
          <w:iCs/>
          <w:sz w:val="28"/>
          <w:szCs w:val="28"/>
        </w:rPr>
        <w:t>(Удивленно</w:t>
      </w:r>
      <w:r w:rsidRPr="00180E40">
        <w:rPr>
          <w:sz w:val="28"/>
          <w:szCs w:val="28"/>
        </w:rPr>
        <w:t>.)</w:t>
      </w:r>
      <w:r w:rsidRPr="00180E40">
        <w:rPr>
          <w:i/>
          <w:iCs/>
          <w:sz w:val="28"/>
          <w:szCs w:val="28"/>
        </w:rPr>
        <w:t xml:space="preserve"> </w:t>
      </w:r>
      <w:r w:rsidRPr="00180E40">
        <w:rPr>
          <w:sz w:val="28"/>
          <w:szCs w:val="28"/>
        </w:rPr>
        <w:t>Кто может вас ждать?</w:t>
      </w:r>
    </w:p>
    <w:p w14:paraId="6898DC0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Кто? Мой кот. Мои собаки. Моя чернильница. Моя бессонница. </w:t>
      </w:r>
    </w:p>
    <w:p w14:paraId="4B3D599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Что ж, идите. Не будем держать вас насильно.</w:t>
      </w:r>
    </w:p>
    <w:p w14:paraId="0BA31BC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Алексей, до свидания. </w:t>
      </w:r>
    </w:p>
    <w:p w14:paraId="0B6C4E1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АЛЕКСЕЙ. До свидания. </w:t>
      </w:r>
    </w:p>
    <w:p w14:paraId="54FBE0A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</w:t>
      </w:r>
      <w:r w:rsidRPr="00180E40">
        <w:rPr>
          <w:i/>
          <w:iCs/>
          <w:sz w:val="28"/>
          <w:szCs w:val="28"/>
        </w:rPr>
        <w:t>(Прощаясь с Анной.)</w:t>
      </w:r>
      <w:r w:rsidRPr="00180E40">
        <w:rPr>
          <w:sz w:val="28"/>
          <w:szCs w:val="28"/>
        </w:rPr>
        <w:t xml:space="preserve"> Сударыня…</w:t>
      </w:r>
    </w:p>
    <w:p w14:paraId="5DE657E2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 молча отвечает легким кивком. </w:t>
      </w:r>
    </w:p>
    <w:p w14:paraId="68C6648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Я вас провожу. </w:t>
      </w:r>
    </w:p>
    <w:p w14:paraId="1E0C3AD5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 и Александр выходят.</w:t>
      </w:r>
    </w:p>
    <w:p w14:paraId="5639CD6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Наш друг сегодня, видимо, не в духе. Его, видишь ли, ждет кот. Важная причина, чтобы откланяться.</w:t>
      </w:r>
    </w:p>
    <w:p w14:paraId="0289C1F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Ушел, </w:t>
      </w:r>
      <w:proofErr w:type="gramStart"/>
      <w:r w:rsidRPr="00180E40">
        <w:rPr>
          <w:sz w:val="28"/>
          <w:szCs w:val="28"/>
          <w:lang w:bidi="ar-SA"/>
        </w:rPr>
        <w:t>и</w:t>
      </w:r>
      <w:proofErr w:type="gramEnd"/>
      <w:r w:rsidRPr="00180E40">
        <w:rPr>
          <w:sz w:val="28"/>
          <w:szCs w:val="28"/>
          <w:lang w:bidi="ar-SA"/>
        </w:rPr>
        <w:t xml:space="preserve"> слава богу.</w:t>
      </w:r>
    </w:p>
    <w:p w14:paraId="79E2B02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Он тебе не понравился?</w:t>
      </w:r>
    </w:p>
    <w:p w14:paraId="088D252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Я представляла его другим. Более возвышенным, одухотворенным…</w:t>
      </w:r>
    </w:p>
    <w:p w14:paraId="29D66D1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И более красивым. </w:t>
      </w:r>
    </w:p>
    <w:p w14:paraId="22238F6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Пожалуй.</w:t>
      </w:r>
    </w:p>
    <w:p w14:paraId="494134E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</w:t>
      </w:r>
      <w:r w:rsidRPr="00180E40">
        <w:rPr>
          <w:i/>
          <w:iCs/>
          <w:sz w:val="28"/>
          <w:szCs w:val="28"/>
          <w:lang w:bidi="ar-SA"/>
        </w:rPr>
        <w:t>(Поддразнивая.)</w:t>
      </w:r>
      <w:r w:rsidRPr="00180E40">
        <w:rPr>
          <w:sz w:val="28"/>
          <w:szCs w:val="28"/>
          <w:lang w:bidi="ar-SA"/>
        </w:rPr>
        <w:t xml:space="preserve"> На манер Байрона: горящий взор, кудри до плеч…</w:t>
      </w:r>
    </w:p>
    <w:p w14:paraId="6597CE5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Ну, не так уж я романтична. Но он просто неприятен. Дурно воспитан, небрежно одет… </w:t>
      </w:r>
    </w:p>
    <w:p w14:paraId="0BD30D6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В отличие от меня, не правда ли? </w:t>
      </w:r>
    </w:p>
    <w:p w14:paraId="3AB6450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Да. И, в отличие от тебя, как-то </w:t>
      </w:r>
      <w:proofErr w:type="gramStart"/>
      <w:r w:rsidRPr="00180E40">
        <w:rPr>
          <w:sz w:val="28"/>
          <w:szCs w:val="28"/>
          <w:lang w:bidi="ar-SA"/>
        </w:rPr>
        <w:t>непонятен</w:t>
      </w:r>
      <w:proofErr w:type="gramEnd"/>
      <w:r w:rsidRPr="00180E40">
        <w:rPr>
          <w:sz w:val="28"/>
          <w:szCs w:val="28"/>
          <w:lang w:bidi="ar-SA"/>
        </w:rPr>
        <w:t>…</w:t>
      </w:r>
    </w:p>
    <w:p w14:paraId="7D829C6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Это уже хуже. Женщины любят непонятных мужчин. Им сразу хочется их разгадать. </w:t>
      </w:r>
    </w:p>
    <w:p w14:paraId="16B7994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Не буду себя этим утруждать. </w:t>
      </w:r>
    </w:p>
    <w:p w14:paraId="1C7FFB8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И правильно сделаешь. Я опасался, что ты им увлечешься. </w:t>
      </w:r>
    </w:p>
    <w:p w14:paraId="74E24A5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Нет, никогда. Впрочем, </w:t>
      </w:r>
      <w:proofErr w:type="gramStart"/>
      <w:r w:rsidRPr="00180E40">
        <w:rPr>
          <w:sz w:val="28"/>
          <w:szCs w:val="28"/>
          <w:lang w:bidi="ar-SA"/>
        </w:rPr>
        <w:t>тебе-то</w:t>
      </w:r>
      <w:proofErr w:type="gramEnd"/>
      <w:r w:rsidRPr="00180E40">
        <w:rPr>
          <w:sz w:val="28"/>
          <w:szCs w:val="28"/>
          <w:lang w:bidi="ar-SA"/>
        </w:rPr>
        <w:t xml:space="preserve"> что за дело до этого?</w:t>
      </w:r>
    </w:p>
    <w:p w14:paraId="284B61B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Я бы хотел, чтобы ты увлеклась мною, а не кем-нибудь другим.</w:t>
      </w:r>
    </w:p>
    <w:p w14:paraId="6EF1AA6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Ты мне нравишься.</w:t>
      </w:r>
    </w:p>
    <w:p w14:paraId="4822752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Но ты грустна. </w:t>
      </w:r>
    </w:p>
    <w:p w14:paraId="6CF617B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Немного. Кажется, мне здесь не рады.</w:t>
      </w:r>
    </w:p>
    <w:p w14:paraId="37F79AB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</w:t>
      </w:r>
      <w:r w:rsidR="00904F97" w:rsidRPr="00180E40">
        <w:rPr>
          <w:sz w:val="28"/>
          <w:szCs w:val="28"/>
          <w:lang w:bidi="ar-SA"/>
        </w:rPr>
        <w:t>Просто т</w:t>
      </w:r>
      <w:r w:rsidRPr="00180E40">
        <w:rPr>
          <w:sz w:val="28"/>
          <w:szCs w:val="28"/>
          <w:lang w:bidi="ar-SA"/>
        </w:rPr>
        <w:t xml:space="preserve">ебя расстроил Александр. </w:t>
      </w:r>
    </w:p>
    <w:p w14:paraId="30F67DE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Да, он невыносим.</w:t>
      </w:r>
    </w:p>
    <w:p w14:paraId="7B48B53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Забудь о нем. Если он тобою пренебрег, незачем о нем думать.</w:t>
      </w:r>
    </w:p>
    <w:p w14:paraId="2F5D2F4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</w:t>
      </w:r>
      <w:r w:rsidRPr="00180E40">
        <w:rPr>
          <w:i/>
          <w:iCs/>
          <w:sz w:val="28"/>
          <w:szCs w:val="28"/>
          <w:lang w:bidi="ar-SA"/>
        </w:rPr>
        <w:t>(Возмущенно</w:t>
      </w:r>
      <w:r w:rsidRPr="00180E40">
        <w:rPr>
          <w:sz w:val="28"/>
          <w:szCs w:val="28"/>
          <w:lang w:bidi="ar-SA"/>
        </w:rPr>
        <w:t>.)</w:t>
      </w:r>
      <w:r w:rsidRPr="00180E40">
        <w:rPr>
          <w:i/>
          <w:iCs/>
          <w:sz w:val="28"/>
          <w:szCs w:val="28"/>
          <w:lang w:bidi="ar-SA"/>
        </w:rPr>
        <w:t xml:space="preserve"> </w:t>
      </w:r>
      <w:r w:rsidRPr="00180E40">
        <w:rPr>
          <w:sz w:val="28"/>
          <w:szCs w:val="28"/>
          <w:lang w:bidi="ar-SA"/>
        </w:rPr>
        <w:t xml:space="preserve">Что значит «пренебрег»? Я ему себя не предлагала. Скорее я им пренебрегла! </w:t>
      </w:r>
    </w:p>
    <w:p w14:paraId="24EBECC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А он тебя добивался?</w:t>
      </w:r>
    </w:p>
    <w:p w14:paraId="09E8097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По правде сказать, нет.</w:t>
      </w:r>
    </w:p>
    <w:p w14:paraId="25BF7B9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Вот и чудесно. Значит, ничто не будет </w:t>
      </w:r>
      <w:proofErr w:type="gramStart"/>
      <w:r w:rsidRPr="00180E40">
        <w:rPr>
          <w:sz w:val="28"/>
          <w:szCs w:val="28"/>
          <w:lang w:bidi="ar-SA"/>
        </w:rPr>
        <w:t>мешать нам проводить</w:t>
      </w:r>
      <w:proofErr w:type="gramEnd"/>
      <w:r w:rsidRPr="00180E40">
        <w:rPr>
          <w:sz w:val="28"/>
          <w:szCs w:val="28"/>
          <w:lang w:bidi="ar-SA"/>
        </w:rPr>
        <w:t xml:space="preserve"> время вдвоем, сколько захочется.</w:t>
      </w:r>
    </w:p>
    <w:p w14:paraId="3DF4F82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Не знаю, будет ли это удобно. Твоя не в меру бдительная и властная мать и так читает мне проповеди. </w:t>
      </w:r>
    </w:p>
    <w:p w14:paraId="79E158D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</w:t>
      </w:r>
      <w:r w:rsidRPr="00180E40">
        <w:rPr>
          <w:i/>
          <w:sz w:val="28"/>
          <w:szCs w:val="28"/>
          <w:lang w:bidi="ar-SA"/>
        </w:rPr>
        <w:t>(Понизив голос.)</w:t>
      </w:r>
      <w:r w:rsidRPr="00180E40">
        <w:rPr>
          <w:sz w:val="28"/>
          <w:szCs w:val="28"/>
          <w:lang w:bidi="ar-SA"/>
        </w:rPr>
        <w:t xml:space="preserve"> Послушай, в отдаленной части сада есть домик. Туда никто, кроме меня, не приходит. Мы можем видеться там по вечерам, не привлекая ничьего внимания.</w:t>
      </w:r>
    </w:p>
    <w:p w14:paraId="551949E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Как скучно и прямолинейно </w:t>
      </w:r>
      <w:r w:rsidR="00842496" w:rsidRPr="00180E40">
        <w:rPr>
          <w:sz w:val="28"/>
          <w:szCs w:val="28"/>
        </w:rPr>
        <w:t xml:space="preserve">ты </w:t>
      </w:r>
      <w:r w:rsidRPr="00180E40">
        <w:rPr>
          <w:sz w:val="28"/>
          <w:szCs w:val="28"/>
        </w:rPr>
        <w:t>идешь к цели.</w:t>
      </w:r>
    </w:p>
    <w:p w14:paraId="4635060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АЛЕКСЕЙ. А зачем ходить вокруг да около? Все, что не цель, это потеря времени. </w:t>
      </w:r>
    </w:p>
    <w:p w14:paraId="7B35E01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</w:t>
      </w:r>
      <w:r w:rsidRPr="00180E40">
        <w:rPr>
          <w:sz w:val="28"/>
          <w:szCs w:val="28"/>
          <w:lang w:bidi="ar-SA"/>
        </w:rPr>
        <w:t xml:space="preserve">Я сейчас не в настроении выслушивать такие предложения. </w:t>
      </w:r>
    </w:p>
    <w:p w14:paraId="2273E8B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  <w:lang w:bidi="ar-SA"/>
        </w:rPr>
        <w:t>АЛЕКСЕЙ. А почему нет? Какие у тебя могут быть причины противиться?</w:t>
      </w:r>
    </w:p>
    <w:p w14:paraId="53B33EE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Но у меня нет и никакой причины тебе уступать. </w:t>
      </w:r>
      <w:r w:rsidRPr="00180E40">
        <w:rPr>
          <w:i/>
          <w:iCs/>
          <w:sz w:val="28"/>
          <w:szCs w:val="28"/>
        </w:rPr>
        <w:t>(Помолчав.)</w:t>
      </w:r>
      <w:r w:rsidRPr="00180E40">
        <w:rPr>
          <w:sz w:val="28"/>
          <w:szCs w:val="28"/>
        </w:rPr>
        <w:t xml:space="preserve"> Впрочем, одна причина для согласия у меня есть: мне двадцать пять лет, и уже несколько месяцев ко мне не прикасался ни один мужчина.</w:t>
      </w:r>
    </w:p>
    <w:p w14:paraId="1E80BA8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Значит, вечером?</w:t>
      </w:r>
    </w:p>
    <w:p w14:paraId="4B81612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Не знаю.</w:t>
      </w:r>
    </w:p>
    <w:p w14:paraId="3D78FC45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Медленно гаснет свет.</w:t>
      </w:r>
    </w:p>
    <w:p w14:paraId="6572BA8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</w:p>
    <w:p w14:paraId="7D69E617" w14:textId="77777777" w:rsidR="003C1B26" w:rsidRPr="00180E40" w:rsidRDefault="003C1B26" w:rsidP="00BD33C3">
      <w:pPr>
        <w:pStyle w:val="dialog"/>
        <w:spacing w:line="360" w:lineRule="auto"/>
        <w:jc w:val="center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Конец первого действия</w:t>
      </w:r>
    </w:p>
    <w:p w14:paraId="62ACEA8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br w:type="page"/>
      </w:r>
      <w:bookmarkStart w:id="2" w:name="_Toc287615428"/>
    </w:p>
    <w:p w14:paraId="1EAE25B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</w:p>
    <w:p w14:paraId="19E9D42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</w:p>
    <w:p w14:paraId="3A7D44AC" w14:textId="77777777" w:rsidR="003C1B26" w:rsidRPr="00180E40" w:rsidRDefault="003C1B26" w:rsidP="00BD33C3">
      <w:pPr>
        <w:pStyle w:val="2"/>
        <w:spacing w:line="360" w:lineRule="auto"/>
        <w:rPr>
          <w:sz w:val="32"/>
          <w:szCs w:val="32"/>
        </w:rPr>
      </w:pPr>
      <w:r w:rsidRPr="00180E40">
        <w:rPr>
          <w:sz w:val="32"/>
          <w:szCs w:val="32"/>
        </w:rPr>
        <w:t>Действие второе</w:t>
      </w:r>
      <w:bookmarkEnd w:id="2"/>
    </w:p>
    <w:p w14:paraId="72C0462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</w:p>
    <w:p w14:paraId="55507E44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Обстановка первого действия. Анна Петровна </w:t>
      </w:r>
      <w:r w:rsidR="00BE170F" w:rsidRPr="00180E40">
        <w:rPr>
          <w:sz w:val="28"/>
          <w:szCs w:val="28"/>
        </w:rPr>
        <w:t xml:space="preserve">на том же месте </w:t>
      </w:r>
      <w:r w:rsidRPr="00180E40">
        <w:rPr>
          <w:sz w:val="28"/>
          <w:szCs w:val="28"/>
        </w:rPr>
        <w:t>за столом у камина. Зизи в напряженной позе ожидания сидит на диване. На ней красивое платье, которое она время от времени поправляет у зеркала.</w:t>
      </w:r>
    </w:p>
    <w:p w14:paraId="0C08DBC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</w:p>
    <w:p w14:paraId="4AE462C5" w14:textId="77777777" w:rsidR="003C1B26" w:rsidRPr="00180E40" w:rsidRDefault="003C1B26" w:rsidP="00BD33C3">
      <w:pPr>
        <w:pStyle w:val="dialog"/>
        <w:spacing w:line="360" w:lineRule="auto"/>
        <w:rPr>
          <w:b/>
          <w:sz w:val="28"/>
          <w:szCs w:val="28"/>
          <w:lang w:bidi="ar-SA"/>
        </w:rPr>
      </w:pPr>
      <w:r w:rsidRPr="00180E40">
        <w:rPr>
          <w:b/>
          <w:sz w:val="28"/>
          <w:szCs w:val="28"/>
          <w:lang w:bidi="ar-SA"/>
        </w:rPr>
        <w:t xml:space="preserve">АННА ПЕТРОВНА. Есть воспоминания, которые мы предназначаем для других. Есть такие, которые мы можем поверять только себе. И есть воспоминания, которые мы хотим утаить даже от самих себя. И от них лучше избавляться. </w:t>
      </w:r>
      <w:r w:rsidRPr="00180E40">
        <w:rPr>
          <w:b/>
          <w:i/>
          <w:iCs/>
          <w:sz w:val="28"/>
          <w:szCs w:val="28"/>
          <w:lang w:bidi="ar-SA"/>
        </w:rPr>
        <w:t>(Берет связку писем и бросает ее в огонь.)</w:t>
      </w:r>
      <w:r w:rsidRPr="00180E40">
        <w:rPr>
          <w:b/>
          <w:sz w:val="28"/>
          <w:szCs w:val="28"/>
          <w:lang w:bidi="ar-SA"/>
        </w:rPr>
        <w:t xml:space="preserve"> </w:t>
      </w:r>
    </w:p>
    <w:p w14:paraId="36ADF49C" w14:textId="77777777" w:rsidR="003C1B26" w:rsidRPr="00180E40" w:rsidRDefault="00BE170F" w:rsidP="00BD33C3">
      <w:pPr>
        <w:pStyle w:val="dialog"/>
        <w:spacing w:line="360" w:lineRule="auto"/>
        <w:rPr>
          <w:b/>
          <w:sz w:val="28"/>
          <w:szCs w:val="28"/>
        </w:rPr>
      </w:pPr>
      <w:r w:rsidRPr="00180E40">
        <w:rPr>
          <w:b/>
          <w:sz w:val="28"/>
          <w:szCs w:val="28"/>
        </w:rPr>
        <w:tab/>
      </w:r>
      <w:r w:rsidRPr="00180E40">
        <w:rPr>
          <w:b/>
          <w:sz w:val="28"/>
          <w:szCs w:val="28"/>
        </w:rPr>
        <w:tab/>
      </w:r>
      <w:r w:rsidR="003C1B26" w:rsidRPr="00180E40">
        <w:rPr>
          <w:b/>
          <w:sz w:val="28"/>
          <w:szCs w:val="28"/>
        </w:rPr>
        <w:t>Если наши потомки и вспомнят когда-нибудь о нас, то будут восстанавливать события по нескольким письмам, которые мы сочли возможным сохранить. В них мы гладкими фразами на французском языке чаще скрывали свои чувства и поступки, чем признавались в них. Ведь письма случайно или намеренно могли быть вскрыты знакомыми, полицией, мужьями... Разве мы могли и смели писать в них правду? К тому же правила хорошего тона требовали скорее галантности, чем искренности. И все же есть письма...</w:t>
      </w:r>
    </w:p>
    <w:p w14:paraId="4A8DE4BB" w14:textId="77777777" w:rsidR="003C1B26" w:rsidRPr="00180E40" w:rsidRDefault="003C1B26" w:rsidP="00BD33C3">
      <w:pPr>
        <w:pStyle w:val="remarka"/>
        <w:spacing w:line="360" w:lineRule="auto"/>
        <w:rPr>
          <w:b/>
          <w:sz w:val="28"/>
          <w:szCs w:val="28"/>
        </w:rPr>
      </w:pPr>
      <w:r w:rsidRPr="00180E40">
        <w:rPr>
          <w:b/>
          <w:sz w:val="28"/>
          <w:szCs w:val="28"/>
        </w:rPr>
        <w:t>Берет в руки одно из писем, читает его.</w:t>
      </w:r>
    </w:p>
    <w:p w14:paraId="408CAE87" w14:textId="77777777" w:rsidR="003C1B26" w:rsidRPr="00180E40" w:rsidRDefault="003C1B26" w:rsidP="00BD33C3">
      <w:pPr>
        <w:pStyle w:val="dialog"/>
        <w:spacing w:line="360" w:lineRule="auto"/>
        <w:rPr>
          <w:b/>
          <w:sz w:val="28"/>
          <w:szCs w:val="28"/>
          <w:lang w:bidi="ar-SA"/>
        </w:rPr>
      </w:pPr>
      <w:r w:rsidRPr="00180E40">
        <w:rPr>
          <w:b/>
          <w:sz w:val="28"/>
          <w:szCs w:val="28"/>
          <w:lang w:bidi="ar-SA"/>
        </w:rPr>
        <w:tab/>
      </w:r>
      <w:r w:rsidRPr="00180E40">
        <w:rPr>
          <w:b/>
          <w:sz w:val="28"/>
          <w:szCs w:val="28"/>
          <w:lang w:bidi="ar-SA"/>
        </w:rPr>
        <w:tab/>
        <w:t>«Снова берусь за перо, ибо умираю с тоски и могу думать только о вас. Надеюсь, вы прочтете это письмо тайком - спрячете ли вы его у себя на груди? ответите ли мне длинным посланием? Пишите мне обо всем, что придет вам в голову, заклинаю вас. Если вы опасаетесь моей нескромности, если не хотите компрометировать себя, измените почерк, подпишитесь вымышленным именем, - сердце мое сумеет вас угадать»…</w:t>
      </w:r>
    </w:p>
    <w:p w14:paraId="70104DA7" w14:textId="77777777" w:rsidR="003C1B26" w:rsidRPr="00180E40" w:rsidRDefault="003C1B26" w:rsidP="00BD33C3">
      <w:pPr>
        <w:pStyle w:val="dialog"/>
        <w:spacing w:line="360" w:lineRule="auto"/>
        <w:rPr>
          <w:b/>
          <w:sz w:val="28"/>
          <w:szCs w:val="28"/>
        </w:rPr>
      </w:pPr>
      <w:r w:rsidRPr="00180E40">
        <w:rPr>
          <w:b/>
          <w:sz w:val="28"/>
          <w:szCs w:val="28"/>
        </w:rPr>
        <w:tab/>
      </w:r>
      <w:r w:rsidRPr="00180E40">
        <w:rPr>
          <w:b/>
          <w:sz w:val="28"/>
          <w:szCs w:val="28"/>
        </w:rPr>
        <w:tab/>
      </w:r>
      <w:r w:rsidRPr="00180E40">
        <w:rPr>
          <w:b/>
          <w:i/>
          <w:sz w:val="28"/>
          <w:szCs w:val="28"/>
        </w:rPr>
        <w:t xml:space="preserve">(Откладывает письмо в сторону.) </w:t>
      </w:r>
      <w:r w:rsidRPr="00180E40">
        <w:rPr>
          <w:b/>
          <w:sz w:val="28"/>
          <w:szCs w:val="28"/>
        </w:rPr>
        <w:t xml:space="preserve">Мои письма к нему, надеюсь, уничтожены. Его же письма… </w:t>
      </w:r>
      <w:r w:rsidRPr="00180E40">
        <w:rPr>
          <w:b/>
          <w:i/>
          <w:iCs/>
          <w:sz w:val="28"/>
          <w:szCs w:val="28"/>
        </w:rPr>
        <w:t>(Колеблясь, подносит пачку писем к камину.)</w:t>
      </w:r>
      <w:r w:rsidRPr="00180E40">
        <w:rPr>
          <w:b/>
          <w:sz w:val="28"/>
          <w:szCs w:val="28"/>
        </w:rPr>
        <w:t xml:space="preserve"> Нет, я не решаюсь. Хотя бы часть из них я сохраню</w:t>
      </w:r>
      <w:proofErr w:type="gramStart"/>
      <w:r w:rsidRPr="00180E40">
        <w:rPr>
          <w:b/>
          <w:sz w:val="28"/>
          <w:szCs w:val="28"/>
        </w:rPr>
        <w:t>… Н</w:t>
      </w:r>
      <w:proofErr w:type="gramEnd"/>
      <w:r w:rsidRPr="00180E40">
        <w:rPr>
          <w:b/>
          <w:sz w:val="28"/>
          <w:szCs w:val="28"/>
        </w:rPr>
        <w:t xml:space="preserve">е все, конечно. </w:t>
      </w:r>
      <w:r w:rsidRPr="00180E40">
        <w:rPr>
          <w:b/>
          <w:i/>
          <w:iCs/>
          <w:sz w:val="28"/>
          <w:szCs w:val="28"/>
        </w:rPr>
        <w:t>(Разбирает листки, перечитывает их про себя, бросает некоторые из них в огонь, остальные снова связывает ленточкой и убирает в бюро.)</w:t>
      </w:r>
      <w:r w:rsidRPr="00180E40">
        <w:rPr>
          <w:b/>
          <w:sz w:val="28"/>
          <w:szCs w:val="28"/>
        </w:rPr>
        <w:t xml:space="preserve"> </w:t>
      </w:r>
    </w:p>
    <w:p w14:paraId="3C7FECFD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Входит Анна.</w:t>
      </w:r>
    </w:p>
    <w:p w14:paraId="12B3805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Доброе утро, Зизи. </w:t>
      </w:r>
    </w:p>
    <w:p w14:paraId="0B4FB96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</w:t>
      </w:r>
      <w:r w:rsidRPr="00180E40">
        <w:rPr>
          <w:i/>
          <w:iCs/>
          <w:sz w:val="28"/>
          <w:szCs w:val="28"/>
          <w:lang w:bidi="ar-SA"/>
        </w:rPr>
        <w:t>(Отрывисто.)</w:t>
      </w:r>
      <w:r w:rsidRPr="00180E40">
        <w:rPr>
          <w:sz w:val="28"/>
          <w:szCs w:val="28"/>
          <w:lang w:bidi="ar-SA"/>
        </w:rPr>
        <w:t xml:space="preserve"> Уже давно день. </w:t>
      </w:r>
    </w:p>
    <w:p w14:paraId="0C87E9C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Разве?</w:t>
      </w:r>
    </w:p>
    <w:p w14:paraId="551F3BF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Мы, деревенские, встаем рано. </w:t>
      </w:r>
      <w:r w:rsidRPr="00180E40">
        <w:rPr>
          <w:i/>
          <w:iCs/>
          <w:sz w:val="28"/>
          <w:szCs w:val="28"/>
          <w:lang w:bidi="ar-SA"/>
        </w:rPr>
        <w:t>(И, не удержавшись, добавляет.)</w:t>
      </w:r>
      <w:r w:rsidRPr="00180E40">
        <w:rPr>
          <w:sz w:val="28"/>
          <w:szCs w:val="28"/>
          <w:lang w:bidi="ar-SA"/>
        </w:rPr>
        <w:t xml:space="preserve"> А ночью спим. Не то, что некоторые.</w:t>
      </w:r>
    </w:p>
    <w:p w14:paraId="2A4C956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Кто это «некоторые»?</w:t>
      </w:r>
    </w:p>
    <w:p w14:paraId="570C510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Неважно.</w:t>
      </w:r>
    </w:p>
    <w:p w14:paraId="0E8C833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По ночам я иногда допоздна читаю.</w:t>
      </w:r>
    </w:p>
    <w:p w14:paraId="3F934F8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Я уже взрослая. Престань мне врать. </w:t>
      </w:r>
    </w:p>
    <w:p w14:paraId="115F4A8F" w14:textId="2FE1F01D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</w:t>
      </w:r>
      <w:r w:rsidRPr="00180E40">
        <w:rPr>
          <w:i/>
          <w:iCs/>
          <w:sz w:val="28"/>
          <w:szCs w:val="28"/>
          <w:lang w:bidi="ar-SA"/>
        </w:rPr>
        <w:t>(Сухо.)</w:t>
      </w:r>
      <w:r w:rsidRPr="00180E40">
        <w:rPr>
          <w:sz w:val="28"/>
          <w:szCs w:val="28"/>
          <w:lang w:bidi="ar-SA"/>
        </w:rPr>
        <w:t xml:space="preserve"> В твоем возрасте, Зизи, еще разрешается быть непосредственной, но уже нельзя быть </w:t>
      </w:r>
      <w:r w:rsidR="003F7D29" w:rsidRPr="00180E40">
        <w:rPr>
          <w:sz w:val="28"/>
          <w:szCs w:val="28"/>
          <w:lang w:bidi="ar-SA"/>
        </w:rPr>
        <w:t>бестактной</w:t>
      </w:r>
      <w:r w:rsidRPr="00180E40">
        <w:rPr>
          <w:sz w:val="28"/>
          <w:szCs w:val="28"/>
          <w:lang w:bidi="ar-SA"/>
        </w:rPr>
        <w:t>. Раз ты считаешь себя уже взрослой, умей вести себя прилично.</w:t>
      </w:r>
    </w:p>
    <w:p w14:paraId="0FBC193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Не у вас ли с Алексеем мне надо учиться пристойному поведению?</w:t>
      </w:r>
    </w:p>
    <w:p w14:paraId="3E20B8A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Что ты имеешь в виду?</w:t>
      </w:r>
    </w:p>
    <w:p w14:paraId="085814A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Я не слепая. </w:t>
      </w:r>
    </w:p>
    <w:p w14:paraId="361C9FB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И почему тебя это задевает?</w:t>
      </w:r>
    </w:p>
    <w:p w14:paraId="0328C61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Меня? Нисколько. Читайте с ним хоть до утра, мне все равно. </w:t>
      </w:r>
    </w:p>
    <w:p w14:paraId="4E433AB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Так в чем же дело?</w:t>
      </w:r>
    </w:p>
    <w:p w14:paraId="042F5AD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А в том, что мало тебе одного Алексея, так ты еще… </w:t>
      </w:r>
    </w:p>
    <w:p w14:paraId="27BCBFF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Что?</w:t>
      </w:r>
    </w:p>
    <w:p w14:paraId="0F1D937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Ничего.</w:t>
      </w:r>
    </w:p>
    <w:p w14:paraId="7CAE23A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Зизи, поверь мне…</w:t>
      </w:r>
    </w:p>
    <w:p w14:paraId="3F9B849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Не надо. Я никому теперь не верю. </w:t>
      </w:r>
    </w:p>
    <w:p w14:paraId="4C3A0EC9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Пауза.</w:t>
      </w:r>
    </w:p>
    <w:p w14:paraId="6A5619D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Чего вдруг ты сегодня нарядилась? У кого-нибудь именины?</w:t>
      </w:r>
    </w:p>
    <w:p w14:paraId="042B6C9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Нет. Но не все же мне в девочках ходить. Ты ведь, например, всегда разряжена.</w:t>
      </w:r>
    </w:p>
    <w:p w14:paraId="10F1718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</w:t>
      </w:r>
      <w:r w:rsidRPr="00180E40">
        <w:rPr>
          <w:i/>
          <w:iCs/>
          <w:sz w:val="28"/>
          <w:szCs w:val="28"/>
          <w:lang w:bidi="ar-SA"/>
        </w:rPr>
        <w:t>(Пытаясь обнять Зизи.)</w:t>
      </w:r>
      <w:r w:rsidRPr="00180E40">
        <w:rPr>
          <w:sz w:val="28"/>
          <w:szCs w:val="28"/>
          <w:lang w:bidi="ar-SA"/>
        </w:rPr>
        <w:t xml:space="preserve"> Моя маленькая кузина, что с тобой?</w:t>
      </w:r>
    </w:p>
    <w:p w14:paraId="199D73B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</w:t>
      </w:r>
      <w:r w:rsidRPr="00180E40">
        <w:rPr>
          <w:i/>
          <w:iCs/>
          <w:sz w:val="28"/>
          <w:szCs w:val="28"/>
          <w:lang w:bidi="ar-SA"/>
        </w:rPr>
        <w:t>(Уклоняясь.)</w:t>
      </w:r>
      <w:r w:rsidRPr="00180E40">
        <w:rPr>
          <w:sz w:val="28"/>
          <w:szCs w:val="28"/>
          <w:lang w:bidi="ar-SA"/>
        </w:rPr>
        <w:t xml:space="preserve"> Ничего. И я не маленькая.</w:t>
      </w:r>
    </w:p>
    <w:p w14:paraId="486C9F8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Пойдем, погуляем в парке.</w:t>
      </w:r>
    </w:p>
    <w:p w14:paraId="0A31B1E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Не хочу. </w:t>
      </w:r>
    </w:p>
    <w:p w14:paraId="2F839270" w14:textId="77777777" w:rsidR="003C1B26" w:rsidRPr="00180E40" w:rsidRDefault="003C1B26" w:rsidP="00BD33C3">
      <w:pPr>
        <w:pStyle w:val="dialog"/>
        <w:spacing w:line="360" w:lineRule="auto"/>
        <w:rPr>
          <w:i/>
          <w:iCs/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Я смотрю, ты не расположена разговаривать. Не буду больше тебе докучать. </w:t>
      </w:r>
      <w:r w:rsidRPr="00180E40">
        <w:rPr>
          <w:i/>
          <w:iCs/>
          <w:sz w:val="28"/>
          <w:szCs w:val="28"/>
          <w:lang w:bidi="ar-SA"/>
        </w:rPr>
        <w:t>(Выходит.)</w:t>
      </w:r>
      <w:r w:rsidRPr="00180E40">
        <w:rPr>
          <w:sz w:val="28"/>
          <w:szCs w:val="28"/>
          <w:lang w:bidi="ar-SA"/>
        </w:rPr>
        <w:t xml:space="preserve"> </w:t>
      </w:r>
    </w:p>
    <w:p w14:paraId="65959526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 ходит по комнате, не находя себе места. Входит Алексей. Зизи встречает его недружелюбно.</w:t>
      </w:r>
    </w:p>
    <w:p w14:paraId="3687B111" w14:textId="77777777" w:rsidR="003C1B26" w:rsidRPr="00180E40" w:rsidRDefault="003C1B26" w:rsidP="00BD33C3">
      <w:pPr>
        <w:pStyle w:val="dialog"/>
        <w:spacing w:line="360" w:lineRule="auto"/>
        <w:rPr>
          <w:i/>
          <w:iCs/>
          <w:sz w:val="28"/>
          <w:szCs w:val="28"/>
        </w:rPr>
      </w:pPr>
      <w:r w:rsidRPr="00180E40">
        <w:rPr>
          <w:sz w:val="28"/>
          <w:szCs w:val="28"/>
        </w:rPr>
        <w:t xml:space="preserve">ЗИЗИ. </w:t>
      </w:r>
      <w:r w:rsidRPr="00180E40">
        <w:rPr>
          <w:i/>
          <w:iCs/>
          <w:sz w:val="28"/>
          <w:szCs w:val="28"/>
        </w:rPr>
        <w:t>(Агрессивно</w:t>
      </w:r>
      <w:r w:rsidRPr="00180E40">
        <w:rPr>
          <w:sz w:val="28"/>
          <w:szCs w:val="28"/>
        </w:rPr>
        <w:t>.)</w:t>
      </w:r>
      <w:r w:rsidRPr="00180E40">
        <w:rPr>
          <w:i/>
          <w:iCs/>
          <w:sz w:val="28"/>
          <w:szCs w:val="28"/>
        </w:rPr>
        <w:t xml:space="preserve"> </w:t>
      </w:r>
      <w:r w:rsidRPr="00180E40">
        <w:rPr>
          <w:sz w:val="28"/>
          <w:szCs w:val="28"/>
        </w:rPr>
        <w:t>Что ты тут забыл?</w:t>
      </w:r>
    </w:p>
    <w:p w14:paraId="0EA09FF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АЛЕКСЕЙ. Ничего. </w:t>
      </w:r>
    </w:p>
    <w:p w14:paraId="432652F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ЗИЗИ. Той, кого ты ищешь, тут нет.</w:t>
      </w:r>
    </w:p>
    <w:p w14:paraId="3049FEC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АЛЕКСЕЙ. А я, быть может, искал тебя. Что ты ходишь, как потерянная? Все ждешь его?</w:t>
      </w:r>
    </w:p>
    <w:p w14:paraId="21C0472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ЗИЗИ. Отстань.</w:t>
      </w:r>
    </w:p>
    <w:p w14:paraId="6877613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АЛЕКСЕЙ. У тебя нет гордости.</w:t>
      </w:r>
    </w:p>
    <w:p w14:paraId="46DA3D7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Вся в брата. </w:t>
      </w:r>
    </w:p>
    <w:p w14:paraId="3D751C6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АЛЕКСЕЙ. Не знаю, что мой друг в тебе нашел.</w:t>
      </w:r>
    </w:p>
    <w:p w14:paraId="50CF864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ЗИЗИ. Какой он тебе друг? Ты рядом с ним никто, ты даже тросточки его не стоишь. Просто на этом безлюдье ему не с кем больше слово молвить.</w:t>
      </w:r>
    </w:p>
    <w:p w14:paraId="445EB94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АЛЕКСЕЙ. Что за тон? Перестань на него вешаться, слышишь? Не забывай, я за тебя отвечаю. В конце концов, я твой старший брат и единственный мужчина в этом доме. </w:t>
      </w:r>
    </w:p>
    <w:p w14:paraId="00F73CE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Чем ты с удовольствием и пользуешься. Пристаешь ко всем женщинам, не опасаясь конкурентов. При этом еще учишь меня приличиям. </w:t>
      </w:r>
    </w:p>
    <w:p w14:paraId="27E733E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АЛЕКСЕЙ. Придержи язык. </w:t>
      </w:r>
    </w:p>
    <w:p w14:paraId="6BBF905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ЗИЗИ. Хорошо, что я тебе родная сестра, а не двоюродная. Иначе бы ты взялся совращать и меня.</w:t>
      </w:r>
    </w:p>
    <w:p w14:paraId="2F115A5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Что с тобой сегодня?</w:t>
      </w:r>
    </w:p>
    <w:p w14:paraId="47C4BB0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Я еще раз говорю: отстань. И без тебя тошно. Повертись еще раз у зеркала и беги </w:t>
      </w:r>
      <w:proofErr w:type="gramStart"/>
      <w:r w:rsidRPr="00180E40">
        <w:rPr>
          <w:sz w:val="28"/>
          <w:szCs w:val="28"/>
          <w:lang w:bidi="ar-SA"/>
        </w:rPr>
        <w:t>к</w:t>
      </w:r>
      <w:proofErr w:type="gramEnd"/>
      <w:r w:rsidRPr="00180E40">
        <w:rPr>
          <w:sz w:val="28"/>
          <w:szCs w:val="28"/>
          <w:lang w:bidi="ar-SA"/>
        </w:rPr>
        <w:t xml:space="preserve"> своей Аннет. Она, кажется, в парке.</w:t>
      </w:r>
    </w:p>
    <w:p w14:paraId="61474D6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Что за выражения? Что значит «к моей»?</w:t>
      </w:r>
    </w:p>
    <w:p w14:paraId="0770AD0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Ничего не значит. Уходи. </w:t>
      </w:r>
    </w:p>
    <w:p w14:paraId="08A9B14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И при чем тут зеркало?</w:t>
      </w:r>
    </w:p>
    <w:p w14:paraId="7102567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А при том, что ты налюбоваться собой не можешь. Хуже всякой женщины. Нарцисс. </w:t>
      </w:r>
    </w:p>
    <w:p w14:paraId="01BD02F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Ну тебя к черту. </w:t>
      </w:r>
      <w:r w:rsidRPr="00180E40">
        <w:rPr>
          <w:i/>
          <w:iCs/>
          <w:sz w:val="28"/>
          <w:szCs w:val="28"/>
          <w:lang w:bidi="ar-SA"/>
        </w:rPr>
        <w:t>(Уходит.)</w:t>
      </w:r>
      <w:r w:rsidRPr="00180E40">
        <w:rPr>
          <w:sz w:val="28"/>
          <w:szCs w:val="28"/>
          <w:lang w:bidi="ar-SA"/>
        </w:rPr>
        <w:t xml:space="preserve"> </w:t>
      </w:r>
    </w:p>
    <w:p w14:paraId="4B281D8A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 снова начинает в нетерпении расхаживать по комнате. Входит Александр, веселый и улыбающийся, с цветком в руке. </w:t>
      </w:r>
    </w:p>
    <w:p w14:paraId="5D02267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Здравствуй, Зизи. </w:t>
      </w:r>
      <w:r w:rsidRPr="00180E40">
        <w:rPr>
          <w:i/>
          <w:iCs/>
          <w:sz w:val="28"/>
          <w:szCs w:val="28"/>
          <w:lang w:bidi="ar-SA"/>
        </w:rPr>
        <w:t>(Протягивает цветок.)</w:t>
      </w:r>
      <w:r w:rsidRPr="00180E40">
        <w:rPr>
          <w:sz w:val="28"/>
          <w:szCs w:val="28"/>
          <w:lang w:bidi="ar-SA"/>
        </w:rPr>
        <w:t xml:space="preserve"> Это тебе, сорвал по дороге. Правда, </w:t>
      </w:r>
      <w:proofErr w:type="gramStart"/>
      <w:r w:rsidRPr="00180E40">
        <w:rPr>
          <w:sz w:val="28"/>
          <w:szCs w:val="28"/>
          <w:lang w:bidi="ar-SA"/>
        </w:rPr>
        <w:t>красивый</w:t>
      </w:r>
      <w:proofErr w:type="gramEnd"/>
      <w:r w:rsidRPr="00180E40">
        <w:rPr>
          <w:sz w:val="28"/>
          <w:szCs w:val="28"/>
          <w:lang w:bidi="ar-SA"/>
        </w:rPr>
        <w:t>?</w:t>
      </w:r>
    </w:p>
    <w:p w14:paraId="368B040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Спасибо. </w:t>
      </w:r>
      <w:r w:rsidRPr="00180E40">
        <w:rPr>
          <w:i/>
          <w:iCs/>
          <w:sz w:val="28"/>
          <w:szCs w:val="28"/>
          <w:lang w:bidi="ar-SA"/>
        </w:rPr>
        <w:t>(Небрежно откладывает цветок в сторону.)</w:t>
      </w:r>
      <w:r w:rsidRPr="00180E40">
        <w:rPr>
          <w:sz w:val="28"/>
          <w:szCs w:val="28"/>
          <w:lang w:bidi="ar-SA"/>
        </w:rPr>
        <w:t xml:space="preserve"> А кузине вы, конечно, нарвали целый букет.</w:t>
      </w:r>
    </w:p>
    <w:p w14:paraId="0E25E44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Если бы я нарвал для нее букет, тебе я принес бы не один цветок, а большую охапку. Кстати, она дома?</w:t>
      </w:r>
    </w:p>
    <w:p w14:paraId="5EB3FF1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Почему вы так долго не приходили?</w:t>
      </w:r>
    </w:p>
    <w:p w14:paraId="3A4DFA2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Были дела. </w:t>
      </w:r>
    </w:p>
    <w:p w14:paraId="5C81CFF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Какие у вас могут быть дела?</w:t>
      </w:r>
    </w:p>
    <w:p w14:paraId="7B13A92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Ну, не дела, а так... Надо было записать кое-какие мысли. Здесь, как ты знаешь, не получается. </w:t>
      </w:r>
    </w:p>
    <w:p w14:paraId="3C4DB52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Видно, мыслей было очень много.</w:t>
      </w:r>
    </w:p>
    <w:p w14:paraId="0C2C888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Их было мало, но я же ленив, и работалось медленно. Но теперь, слава богу, мысли кончились, голова пуста, и я готов снова проводить время с вами.</w:t>
      </w:r>
    </w:p>
    <w:p w14:paraId="237F066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Такими же пустоголовыми. </w:t>
      </w:r>
    </w:p>
    <w:p w14:paraId="5B246E7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Ты сегодня неприветлива. </w:t>
      </w:r>
      <w:proofErr w:type="gramStart"/>
      <w:r w:rsidRPr="00180E40">
        <w:rPr>
          <w:sz w:val="28"/>
          <w:szCs w:val="28"/>
          <w:lang w:bidi="ar-SA"/>
        </w:rPr>
        <w:t>Пойду</w:t>
      </w:r>
      <w:proofErr w:type="gramEnd"/>
      <w:r w:rsidRPr="00180E40">
        <w:rPr>
          <w:sz w:val="28"/>
          <w:szCs w:val="28"/>
          <w:lang w:bidi="ar-SA"/>
        </w:rPr>
        <w:t xml:space="preserve"> поздороваюсь с остальными. </w:t>
      </w:r>
      <w:r w:rsidRPr="00180E40">
        <w:rPr>
          <w:i/>
          <w:iCs/>
          <w:sz w:val="28"/>
          <w:szCs w:val="28"/>
          <w:lang w:bidi="ar-SA"/>
        </w:rPr>
        <w:t>(Хочет уйти.)</w:t>
      </w:r>
      <w:r w:rsidRPr="00180E40">
        <w:rPr>
          <w:sz w:val="28"/>
          <w:szCs w:val="28"/>
          <w:lang w:bidi="ar-SA"/>
        </w:rPr>
        <w:t xml:space="preserve"> </w:t>
      </w:r>
    </w:p>
    <w:p w14:paraId="1FAE79B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Останьтесь, прошу вас. Или вы торопитесь </w:t>
      </w:r>
      <w:proofErr w:type="gramStart"/>
      <w:r w:rsidRPr="00180E40">
        <w:rPr>
          <w:sz w:val="28"/>
          <w:szCs w:val="28"/>
          <w:lang w:bidi="ar-SA"/>
        </w:rPr>
        <w:t>к</w:t>
      </w:r>
      <w:proofErr w:type="gramEnd"/>
      <w:r w:rsidRPr="00180E40">
        <w:rPr>
          <w:sz w:val="28"/>
          <w:szCs w:val="28"/>
          <w:lang w:bidi="ar-SA"/>
        </w:rPr>
        <w:t xml:space="preserve"> Аннет?</w:t>
      </w:r>
    </w:p>
    <w:p w14:paraId="037F201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Мы с ней в безнадежной ссоре, зачем мне к ней торопиться?</w:t>
      </w:r>
    </w:p>
    <w:p w14:paraId="3EFEF35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Да не в такой уж и безнадежной. Вы часто и подолгу с ней беседуете. </w:t>
      </w:r>
      <w:r w:rsidRPr="00180E40">
        <w:rPr>
          <w:sz w:val="28"/>
          <w:szCs w:val="28"/>
        </w:rPr>
        <w:t xml:space="preserve">Красивые глазки и </w:t>
      </w:r>
      <w:proofErr w:type="spellStart"/>
      <w:r w:rsidRPr="00180E40">
        <w:rPr>
          <w:sz w:val="28"/>
          <w:szCs w:val="28"/>
        </w:rPr>
        <w:t>стройненькая</w:t>
      </w:r>
      <w:proofErr w:type="spellEnd"/>
      <w:r w:rsidRPr="00180E40">
        <w:rPr>
          <w:sz w:val="28"/>
          <w:szCs w:val="28"/>
        </w:rPr>
        <w:t xml:space="preserve"> фигура обычно вызывают стремление к быстрому примирению.</w:t>
      </w:r>
    </w:p>
    <w:p w14:paraId="55C91F8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Но я не обладаю ни красивыми глазками, ни стройной фигурой.</w:t>
      </w:r>
    </w:p>
    <w:p w14:paraId="1FCC35B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С тех пор, как появилась эта соломенная вдова, вы очень изменились.</w:t>
      </w:r>
    </w:p>
    <w:p w14:paraId="7836ABD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</w:t>
      </w:r>
      <w:r w:rsidRPr="00180E40">
        <w:rPr>
          <w:i/>
          <w:iCs/>
          <w:sz w:val="28"/>
          <w:szCs w:val="28"/>
          <w:lang w:bidi="ar-SA"/>
        </w:rPr>
        <w:t>(Не очень уверенно.)</w:t>
      </w:r>
      <w:r w:rsidRPr="00180E40">
        <w:rPr>
          <w:sz w:val="28"/>
          <w:szCs w:val="28"/>
          <w:lang w:bidi="ar-SA"/>
        </w:rPr>
        <w:t xml:space="preserve"> Неправда. Я все тот же.</w:t>
      </w:r>
    </w:p>
    <w:p w14:paraId="646B2D9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Не обманывайте себя и меня. И вообще, в доме не стало покоя: Алексей пыжится и ходит павлином, вы похожи то на яркое солнце, то на черную тучу, мать какая-то странная</w:t>
      </w:r>
      <w:proofErr w:type="gramStart"/>
      <w:r w:rsidRPr="00180E40">
        <w:rPr>
          <w:sz w:val="28"/>
          <w:szCs w:val="28"/>
          <w:lang w:bidi="ar-SA"/>
        </w:rPr>
        <w:t>… И</w:t>
      </w:r>
      <w:proofErr w:type="gramEnd"/>
      <w:r w:rsidRPr="00180E40">
        <w:rPr>
          <w:sz w:val="28"/>
          <w:szCs w:val="28"/>
          <w:lang w:bidi="ar-SA"/>
        </w:rPr>
        <w:t xml:space="preserve"> никому, никому из вас нет дела до меня…</w:t>
      </w:r>
    </w:p>
    <w:p w14:paraId="7EC02B8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Зизи…</w:t>
      </w:r>
    </w:p>
    <w:p w14:paraId="2D53C78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Что «Зизи»? Откуда такая сдержанность? Почему вы не обнимете меня, как раньше?</w:t>
      </w:r>
    </w:p>
    <w:p w14:paraId="021AFB2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</w:t>
      </w:r>
      <w:r w:rsidRPr="00180E40">
        <w:rPr>
          <w:i/>
          <w:iCs/>
          <w:sz w:val="28"/>
          <w:szCs w:val="28"/>
          <w:lang w:bidi="ar-SA"/>
        </w:rPr>
        <w:t>(Смущенно</w:t>
      </w:r>
      <w:r w:rsidRPr="00180E40">
        <w:rPr>
          <w:sz w:val="28"/>
          <w:szCs w:val="28"/>
          <w:lang w:bidi="ar-SA"/>
        </w:rPr>
        <w:t>.)</w:t>
      </w:r>
      <w:r w:rsidRPr="00180E40">
        <w:rPr>
          <w:i/>
          <w:iCs/>
          <w:sz w:val="28"/>
          <w:szCs w:val="28"/>
          <w:lang w:bidi="ar-SA"/>
        </w:rPr>
        <w:t xml:space="preserve"> </w:t>
      </w:r>
      <w:r w:rsidRPr="00180E40">
        <w:rPr>
          <w:sz w:val="28"/>
          <w:szCs w:val="28"/>
          <w:lang w:bidi="ar-SA"/>
        </w:rPr>
        <w:t>Я обещал твоей матери быть благоразумнее. Да я и сам чувствую, что мы заходим слишком далеко…</w:t>
      </w:r>
    </w:p>
    <w:p w14:paraId="602126CF" w14:textId="416306DC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ЗИЗИ. Ах, Александр, как вам не стыдно? </w:t>
      </w:r>
      <w:proofErr w:type="gramStart"/>
      <w:r w:rsidRPr="00180E40">
        <w:rPr>
          <w:sz w:val="28"/>
          <w:szCs w:val="28"/>
          <w:lang w:bidi="ar-SA"/>
        </w:rPr>
        <w:t>Ну</w:t>
      </w:r>
      <w:proofErr w:type="gramEnd"/>
      <w:r w:rsidRPr="00180E40">
        <w:rPr>
          <w:sz w:val="28"/>
          <w:szCs w:val="28"/>
          <w:lang w:bidi="ar-SA"/>
        </w:rPr>
        <w:t xml:space="preserve"> при чем тут моя мама? Не вы ли раньше упрекали меня, что я </w:t>
      </w:r>
      <w:r w:rsidR="003F7D29" w:rsidRPr="00180E40">
        <w:rPr>
          <w:sz w:val="28"/>
          <w:szCs w:val="28"/>
          <w:lang w:bidi="ar-SA"/>
        </w:rPr>
        <w:t>«</w:t>
      </w:r>
      <w:r w:rsidRPr="00180E40">
        <w:rPr>
          <w:sz w:val="28"/>
          <w:szCs w:val="28"/>
          <w:lang w:bidi="ar-SA"/>
        </w:rPr>
        <w:t>не смею любить без позволения родных</w:t>
      </w:r>
      <w:r w:rsidR="003F7D29" w:rsidRPr="00180E40">
        <w:rPr>
          <w:sz w:val="28"/>
          <w:szCs w:val="28"/>
          <w:lang w:bidi="ar-SA"/>
        </w:rPr>
        <w:t>»</w:t>
      </w:r>
      <w:r w:rsidRPr="00180E40">
        <w:rPr>
          <w:sz w:val="28"/>
          <w:szCs w:val="28"/>
          <w:lang w:bidi="ar-SA"/>
        </w:rPr>
        <w:t xml:space="preserve">, а теперь говорите про мою рассудительную мать и про благоразумие. Скажите прямо, что увлеклись Анной. </w:t>
      </w:r>
      <w:r w:rsidRPr="00180E40">
        <w:rPr>
          <w:sz w:val="28"/>
          <w:szCs w:val="28"/>
        </w:rPr>
        <w:t>Раньше вы не обращали на нее внимания, а теперь не сводите с нее глаз.</w:t>
      </w:r>
    </w:p>
    <w:p w14:paraId="72DABCC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  <w:lang w:bidi="ar-SA"/>
        </w:rPr>
        <w:t xml:space="preserve">АЛЕКСАНДР. </w:t>
      </w:r>
      <w:r w:rsidRPr="00180E40">
        <w:rPr>
          <w:sz w:val="28"/>
          <w:szCs w:val="28"/>
        </w:rPr>
        <w:t>Кстати, где она?</w:t>
      </w:r>
    </w:p>
    <w:p w14:paraId="4C88E62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</w:t>
      </w:r>
      <w:r w:rsidRPr="00180E40">
        <w:rPr>
          <w:i/>
          <w:iCs/>
          <w:sz w:val="28"/>
          <w:szCs w:val="28"/>
        </w:rPr>
        <w:t>(Гневно.)</w:t>
      </w:r>
      <w:r w:rsidRPr="00180E40">
        <w:rPr>
          <w:sz w:val="28"/>
          <w:szCs w:val="28"/>
        </w:rPr>
        <w:t xml:space="preserve"> В парке. С моим братом. Вы уже второй раз спрашиваете. Бегите же к ней скорее! Я вас не держу! </w:t>
      </w:r>
      <w:r w:rsidRPr="00180E40">
        <w:rPr>
          <w:i/>
          <w:iCs/>
          <w:sz w:val="28"/>
          <w:szCs w:val="28"/>
        </w:rPr>
        <w:t>(С трудом удерживает слезы.)</w:t>
      </w:r>
      <w:r w:rsidRPr="00180E40">
        <w:rPr>
          <w:sz w:val="28"/>
          <w:szCs w:val="28"/>
        </w:rPr>
        <w:t xml:space="preserve"> </w:t>
      </w:r>
    </w:p>
    <w:p w14:paraId="3AF2212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Зизи…</w:t>
      </w:r>
    </w:p>
    <w:p w14:paraId="75EE13A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</w:rPr>
        <w:t>ЗИЗИ. Вы предпочли кузину, эту опытную кокетку, только потому, что почувствовали, что она доступна. Так спешите же, отнимите ее у Алексея или, если вам так будет удобнее, пользуйтесь ею с ним по очереди.</w:t>
      </w:r>
    </w:p>
    <w:p w14:paraId="4975DD7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Ты быстро взрослеешь.</w:t>
      </w:r>
    </w:p>
    <w:p w14:paraId="49BEF82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Потому что я страдаю. Счастье делает человека глупее, а несчастье – умнее. </w:t>
      </w:r>
    </w:p>
    <w:p w14:paraId="3E43A22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Зизи, милая…</w:t>
      </w:r>
    </w:p>
    <w:p w14:paraId="43B16B4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ЗИЗИ. Ну почему вы увлеклись ею, почему? Ведь нам с вами было так хорошо</w:t>
      </w:r>
      <w:proofErr w:type="gramStart"/>
      <w:r w:rsidRPr="00180E40">
        <w:rPr>
          <w:sz w:val="28"/>
          <w:szCs w:val="28"/>
          <w:lang w:bidi="ar-SA"/>
        </w:rPr>
        <w:t>… А</w:t>
      </w:r>
      <w:proofErr w:type="gramEnd"/>
      <w:r w:rsidRPr="00180E40">
        <w:rPr>
          <w:sz w:val="28"/>
          <w:szCs w:val="28"/>
          <w:lang w:bidi="ar-SA"/>
        </w:rPr>
        <w:t xml:space="preserve"> если вы хотели… Ну… Я бы вам ни в чем не отказала. Понимаете, ни в чем! Я просто не могу вам ни в чем отказать. У меня нет своей воли, нет гордости, нет ничего… Ничего, кроме вас… </w:t>
      </w:r>
      <w:r w:rsidRPr="00180E40">
        <w:rPr>
          <w:i/>
          <w:iCs/>
          <w:sz w:val="28"/>
          <w:szCs w:val="28"/>
          <w:lang w:bidi="ar-SA"/>
        </w:rPr>
        <w:t>(Плачет.)</w:t>
      </w:r>
      <w:r w:rsidRPr="00180E40">
        <w:rPr>
          <w:sz w:val="28"/>
          <w:szCs w:val="28"/>
          <w:lang w:bidi="ar-SA"/>
        </w:rPr>
        <w:t xml:space="preserve"> </w:t>
      </w:r>
    </w:p>
    <w:p w14:paraId="086DF90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Зизи, раз ты уже взрослая, давай поговорим откровенно…</w:t>
      </w:r>
    </w:p>
    <w:p w14:paraId="7DF6969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ЗИЗИ. Не надо. Я боюсь.</w:t>
      </w:r>
    </w:p>
    <w:p w14:paraId="77FD23E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Чего ты боишься?</w:t>
      </w:r>
    </w:p>
    <w:p w14:paraId="455671F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ЗИЗИ. Того, что вы мне скажете. Я не хочу ничего знать.</w:t>
      </w:r>
    </w:p>
    <w:p w14:paraId="205DE02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И все-таки ты послушай. Я тебя очень люблю. Как родную сестру.</w:t>
      </w:r>
    </w:p>
    <w:p w14:paraId="4C6C009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</w:t>
      </w:r>
      <w:r w:rsidRPr="00180E40">
        <w:rPr>
          <w:i/>
          <w:iCs/>
          <w:sz w:val="28"/>
          <w:szCs w:val="28"/>
        </w:rPr>
        <w:t>(С горечью.)</w:t>
      </w:r>
      <w:r w:rsidRPr="00180E40">
        <w:rPr>
          <w:sz w:val="28"/>
          <w:szCs w:val="28"/>
        </w:rPr>
        <w:t xml:space="preserve"> Как сестру…</w:t>
      </w:r>
    </w:p>
    <w:p w14:paraId="665FA04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Нет, больше. Нежнее. Но подумай сама – к чему это может нас привести? Для семейного блаженства я не создан. Легкую связь с такой чистой девушкой, как ты, я позволить себе не могу.</w:t>
      </w:r>
    </w:p>
    <w:p w14:paraId="7D95CF6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Просто я вам не нравлюсь. </w:t>
      </w:r>
    </w:p>
    <w:p w14:paraId="7742F1B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Ты чудо, но я тебя недостоин. Останемся друзьями. Ты молода, еще не раз одно твое увлечение сменится другим.</w:t>
      </w:r>
    </w:p>
    <w:p w14:paraId="5E40F6F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Но как же мне теперь жить? </w:t>
      </w:r>
    </w:p>
    <w:p w14:paraId="7D4E4B3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Как все мы. Учись властвовать собой. Думаешь, кто-нибудь из нас не переживал разочарований и сердечных бед?</w:t>
      </w:r>
    </w:p>
    <w:p w14:paraId="3FA7C097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Входит Прасковья Александровна. Увидев смущенный вид Александра и заплаканное лицо Зизи, она останавливается в нерешительности. </w:t>
      </w:r>
    </w:p>
    <w:p w14:paraId="21942B6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Александр, я не знала, что вы здесь. </w:t>
      </w:r>
    </w:p>
    <w:p w14:paraId="4C522AB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Я пришел только что и как раз собирался найти вас, чтобы поздороваться. </w:t>
      </w:r>
      <w:r w:rsidRPr="00180E40">
        <w:rPr>
          <w:i/>
          <w:sz w:val="28"/>
          <w:szCs w:val="28"/>
        </w:rPr>
        <w:t>(Целует ей руку.)</w:t>
      </w:r>
      <w:r w:rsidRPr="00180E40">
        <w:rPr>
          <w:sz w:val="28"/>
          <w:szCs w:val="28"/>
        </w:rPr>
        <w:t xml:space="preserve"> Как вы поживаете?</w:t>
      </w:r>
    </w:p>
    <w:p w14:paraId="073DAAF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Спасибо, все по-старому.</w:t>
      </w:r>
    </w:p>
    <w:p w14:paraId="63D387B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Все здоровы?</w:t>
      </w:r>
    </w:p>
    <w:p w14:paraId="450A38B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Слава богу.</w:t>
      </w:r>
    </w:p>
    <w:p w14:paraId="342FB2E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Где Алексей? </w:t>
      </w:r>
    </w:p>
    <w:p w14:paraId="24EE441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Не знаю. Кажется, гуляет в парке с Аннет. </w:t>
      </w:r>
    </w:p>
    <w:p w14:paraId="63B81FB1" w14:textId="77777777" w:rsidR="003C1B26" w:rsidRPr="00180E40" w:rsidRDefault="003C1B26" w:rsidP="00BD33C3">
      <w:pPr>
        <w:pStyle w:val="dialog"/>
        <w:spacing w:line="360" w:lineRule="auto"/>
        <w:rPr>
          <w:i/>
          <w:iCs/>
          <w:sz w:val="28"/>
          <w:szCs w:val="28"/>
        </w:rPr>
      </w:pPr>
      <w:r w:rsidRPr="00180E40">
        <w:rPr>
          <w:sz w:val="28"/>
          <w:szCs w:val="28"/>
        </w:rPr>
        <w:t xml:space="preserve">АЛЕКСАНДР. </w:t>
      </w:r>
      <w:r w:rsidRPr="00180E40">
        <w:rPr>
          <w:i/>
          <w:iCs/>
          <w:sz w:val="28"/>
          <w:szCs w:val="28"/>
        </w:rPr>
        <w:t>(Помедлив.)</w:t>
      </w:r>
      <w:r w:rsidRPr="00180E40">
        <w:rPr>
          <w:sz w:val="28"/>
          <w:szCs w:val="28"/>
        </w:rPr>
        <w:t xml:space="preserve"> Пойду к нему. </w:t>
      </w:r>
      <w:r w:rsidRPr="00180E40">
        <w:rPr>
          <w:i/>
          <w:iCs/>
          <w:sz w:val="28"/>
          <w:szCs w:val="28"/>
        </w:rPr>
        <w:t xml:space="preserve">(Выходит.) </w:t>
      </w:r>
    </w:p>
    <w:p w14:paraId="29A4BF9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</w:t>
      </w:r>
      <w:r w:rsidRPr="00180E40">
        <w:rPr>
          <w:i/>
          <w:iCs/>
          <w:sz w:val="28"/>
          <w:szCs w:val="28"/>
        </w:rPr>
        <w:t>(Подходя к дочери.)</w:t>
      </w:r>
      <w:r w:rsidRPr="00180E40">
        <w:rPr>
          <w:sz w:val="28"/>
          <w:szCs w:val="28"/>
        </w:rPr>
        <w:t xml:space="preserve"> Что с тобой, милая? </w:t>
      </w:r>
    </w:p>
    <w:p w14:paraId="3057BC9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</w:t>
      </w:r>
      <w:r w:rsidRPr="00180E40">
        <w:rPr>
          <w:i/>
          <w:iCs/>
          <w:sz w:val="28"/>
          <w:szCs w:val="28"/>
        </w:rPr>
        <w:t>(Сквозь слезы.)</w:t>
      </w:r>
      <w:r w:rsidRPr="00180E40">
        <w:rPr>
          <w:sz w:val="28"/>
          <w:szCs w:val="28"/>
        </w:rPr>
        <w:t xml:space="preserve"> А вы не знаете, что ли?</w:t>
      </w:r>
    </w:p>
    <w:p w14:paraId="30EB669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Догадываюсь. Но ты не плачь, все будет хорошо.</w:t>
      </w:r>
    </w:p>
    <w:p w14:paraId="51CB985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ЗИЗИ. Кому будет хорошо, мне или вам? Вы просто радуетесь, что Александр меня разлюбил.</w:t>
      </w:r>
    </w:p>
    <w:p w14:paraId="0AA0AB4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А любил ли он тебя?</w:t>
      </w:r>
    </w:p>
    <w:p w14:paraId="50D8BDC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Конечно! Зачем, зачем вы вмешались? Нам было так хорошо! </w:t>
      </w:r>
      <w:r w:rsidRPr="00180E40">
        <w:rPr>
          <w:i/>
          <w:iCs/>
          <w:sz w:val="28"/>
          <w:szCs w:val="28"/>
        </w:rPr>
        <w:t>(Плачет.)</w:t>
      </w:r>
      <w:r w:rsidRPr="00180E40">
        <w:rPr>
          <w:sz w:val="28"/>
          <w:szCs w:val="28"/>
        </w:rPr>
        <w:t xml:space="preserve"> </w:t>
      </w:r>
    </w:p>
    <w:p w14:paraId="25F5717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</w:t>
      </w:r>
      <w:r w:rsidR="008B227F" w:rsidRPr="00180E40">
        <w:rPr>
          <w:sz w:val="28"/>
          <w:szCs w:val="28"/>
        </w:rPr>
        <w:t>Хорошо было в</w:t>
      </w:r>
      <w:r w:rsidRPr="00180E40">
        <w:rPr>
          <w:sz w:val="28"/>
          <w:szCs w:val="28"/>
        </w:rPr>
        <w:t xml:space="preserve">ам обоим или </w:t>
      </w:r>
      <w:r w:rsidR="008B227F" w:rsidRPr="00180E40">
        <w:rPr>
          <w:sz w:val="28"/>
          <w:szCs w:val="28"/>
        </w:rPr>
        <w:t xml:space="preserve">только </w:t>
      </w:r>
      <w:r w:rsidRPr="00180E40">
        <w:rPr>
          <w:sz w:val="28"/>
          <w:szCs w:val="28"/>
        </w:rPr>
        <w:t>тебе?</w:t>
      </w:r>
    </w:p>
    <w:p w14:paraId="540E5A2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ЗИЗИ. Ах, мама, как вы можете так говорить? Вы, вы одна во всем виноваты!</w:t>
      </w:r>
    </w:p>
    <w:p w14:paraId="45A4D93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Но почему же я, милая?</w:t>
      </w:r>
    </w:p>
    <w:p w14:paraId="602EE1E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А кто заставил Александра отказаться от меня? </w:t>
      </w:r>
    </w:p>
    <w:p w14:paraId="019D7EF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Дорогая, успокойся. Никто его не заставлял. Я просто хотела тебя уберечь. </w:t>
      </w:r>
    </w:p>
    <w:p w14:paraId="121B881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ЗИЗИ. Но я не хочу беречься! Если беречь себя не для него, то для кого же?</w:t>
      </w:r>
    </w:p>
    <w:p w14:paraId="4541B2F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Ты не в меру им увлечена.</w:t>
      </w:r>
    </w:p>
    <w:p w14:paraId="047B07A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ЗИЗИ. А как еще можно увлекаться? В меру? В меру я не умею. Да и чем мерить любовь?</w:t>
      </w:r>
    </w:p>
    <w:p w14:paraId="7EE08A7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Зизи, кроме чувства, в любви нужен еще и разум. И чем сильнее чувство, тем разум нужнее.</w:t>
      </w:r>
    </w:p>
    <w:p w14:paraId="072E104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ЗИЗИ. Оставьте. Я ничего не хочу слушать про разум!</w:t>
      </w:r>
    </w:p>
    <w:p w14:paraId="0D32CA5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Успокойся же </w:t>
      </w:r>
      <w:proofErr w:type="gramStart"/>
      <w:r w:rsidRPr="00180E40">
        <w:rPr>
          <w:sz w:val="28"/>
          <w:szCs w:val="28"/>
        </w:rPr>
        <w:t>ты</w:t>
      </w:r>
      <w:proofErr w:type="gramEnd"/>
      <w:r w:rsidRPr="00180E40">
        <w:rPr>
          <w:sz w:val="28"/>
          <w:szCs w:val="28"/>
        </w:rPr>
        <w:t xml:space="preserve"> наконец!</w:t>
      </w:r>
    </w:p>
    <w:p w14:paraId="7089F41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ЗИЗИ. Я знаю, почему вы это сделали. Вы просто ревнуете меня к нему!</w:t>
      </w:r>
    </w:p>
    <w:p w14:paraId="77666AA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Ты в своем уме?</w:t>
      </w:r>
    </w:p>
    <w:p w14:paraId="2F156C98" w14:textId="3BC14295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ЗИЗИ. Да, ревнуете. Думаете, я не вижу? Вы увлечены им больше, чем я</w:t>
      </w:r>
      <w:r w:rsidR="00B25570" w:rsidRPr="00180E40">
        <w:rPr>
          <w:sz w:val="28"/>
          <w:szCs w:val="28"/>
        </w:rPr>
        <w:t>!</w:t>
      </w:r>
    </w:p>
    <w:p w14:paraId="63F3CF6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Зизи, опомнись! Ты говоришь с матерью. </w:t>
      </w:r>
    </w:p>
    <w:p w14:paraId="1B6931A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ЗИЗИ. А что, мать не женщина, что ли? А ведь вы уже в преклонном возрасте, вам сорок четыре. Где же ваш хваленый разум, который вы требуете от меня?</w:t>
      </w:r>
    </w:p>
    <w:p w14:paraId="2DA2E88D" w14:textId="77777777" w:rsidR="003C1B26" w:rsidRPr="00180E40" w:rsidRDefault="003C1B26" w:rsidP="00BD33C3">
      <w:pPr>
        <w:pStyle w:val="dialog"/>
        <w:spacing w:line="360" w:lineRule="auto"/>
        <w:ind w:left="0" w:firstLine="0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Ты сама не знаешь, что говоришь.</w:t>
      </w:r>
    </w:p>
    <w:p w14:paraId="5DC03FF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ЗИЗИ. Вы и Анну пригласили сюда нарочно, чтобы отвлечь его от меня.</w:t>
      </w:r>
    </w:p>
    <w:p w14:paraId="3363B3C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Я пригласила ее год назад, когда Александра здесь и в помине не было. Ты сама об этом просила.</w:t>
      </w:r>
    </w:p>
    <w:p w14:paraId="12F50EE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ЗИЗИ. Да, просила, но теперь я и видеть ее не хочу!</w:t>
      </w:r>
    </w:p>
    <w:p w14:paraId="5E4A3299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 неожиданно для себя обнимает мать и плачет у нее на плече.</w:t>
      </w:r>
    </w:p>
    <w:p w14:paraId="5F8400A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</w:t>
      </w:r>
      <w:proofErr w:type="gramStart"/>
      <w:r w:rsidRPr="00180E40">
        <w:rPr>
          <w:sz w:val="28"/>
          <w:szCs w:val="28"/>
        </w:rPr>
        <w:t>Ну</w:t>
      </w:r>
      <w:proofErr w:type="gramEnd"/>
      <w:r w:rsidRPr="00180E40">
        <w:rPr>
          <w:sz w:val="28"/>
          <w:szCs w:val="28"/>
        </w:rPr>
        <w:t xml:space="preserve"> полно, полно, доча. Думаешь, я не понимаю, как тебе тяжело? </w:t>
      </w:r>
    </w:p>
    <w:p w14:paraId="661913A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Ему так одиноко здесь… Кто способен его понять? Ведь он не такой, как все. Ведь такие люди, быть может, рождаются раз в тысячу лет! </w:t>
      </w:r>
    </w:p>
    <w:p w14:paraId="6B13CE7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Может быть.</w:t>
      </w:r>
    </w:p>
    <w:p w14:paraId="71E4EBD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Я понимаю, что я не для него. Кто я? Глупая девчонка. Ему </w:t>
      </w:r>
      <w:proofErr w:type="gramStart"/>
      <w:r w:rsidRPr="00180E40">
        <w:rPr>
          <w:sz w:val="28"/>
          <w:szCs w:val="28"/>
        </w:rPr>
        <w:t>нужна</w:t>
      </w:r>
      <w:proofErr w:type="gramEnd"/>
      <w:r w:rsidRPr="00180E40">
        <w:rPr>
          <w:sz w:val="28"/>
          <w:szCs w:val="28"/>
        </w:rPr>
        <w:t xml:space="preserve"> другая. Но ведь не она же, правда?</w:t>
      </w:r>
    </w:p>
    <w:p w14:paraId="7639A3D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Правда.</w:t>
      </w:r>
    </w:p>
    <w:p w14:paraId="1C4FB3F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ЗИЗИ. Ему просто нужна искра, чтобы вспыхнуть, зажечься, загореться, чтобы не увянуть совсем в этой глуши, где нет ни развлечений, ни впечатлений. Любая женщина, все равно кто. Но почему она? Почему она?</w:t>
      </w:r>
    </w:p>
    <w:p w14:paraId="38B704F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Не думай об этом.</w:t>
      </w:r>
    </w:p>
    <w:p w14:paraId="6047089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Как я могу не думать? </w:t>
      </w:r>
    </w:p>
    <w:p w14:paraId="202283C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Ты напрасно тревожишься. Между ними ничего нет.</w:t>
      </w:r>
    </w:p>
    <w:p w14:paraId="6725E56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Нет, так будет. </w:t>
      </w:r>
    </w:p>
    <w:p w14:paraId="33DE42D0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Входит Анна. При ее появлении Зизи встает и, не глядя на нее, хочет уйти.</w:t>
      </w:r>
    </w:p>
    <w:p w14:paraId="70B5E75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</w:t>
      </w:r>
      <w:r w:rsidRPr="00180E40">
        <w:rPr>
          <w:i/>
          <w:iCs/>
          <w:sz w:val="28"/>
          <w:szCs w:val="28"/>
          <w:lang w:bidi="ar-SA"/>
        </w:rPr>
        <w:t>(Пытаясь ее удержать.)</w:t>
      </w:r>
      <w:r w:rsidRPr="00180E40">
        <w:rPr>
          <w:sz w:val="28"/>
          <w:szCs w:val="28"/>
          <w:lang w:bidi="ar-SA"/>
        </w:rPr>
        <w:t xml:space="preserve"> Зизи...</w:t>
      </w:r>
    </w:p>
    <w:p w14:paraId="0D792D9B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Зизи, не говоря ни слова, вырывается и уходит. </w:t>
      </w:r>
    </w:p>
    <w:p w14:paraId="7CD758EA" w14:textId="77777777" w:rsidR="003C1B26" w:rsidRPr="00180E40" w:rsidRDefault="003C1B26" w:rsidP="00BD33C3">
      <w:pPr>
        <w:pStyle w:val="dialog"/>
        <w:spacing w:line="360" w:lineRule="auto"/>
        <w:ind w:firstLine="153"/>
        <w:rPr>
          <w:sz w:val="28"/>
          <w:szCs w:val="28"/>
          <w:lang w:bidi="ar-SA"/>
        </w:rPr>
      </w:pPr>
      <w:r w:rsidRPr="00180E40">
        <w:rPr>
          <w:i/>
          <w:iCs/>
          <w:sz w:val="28"/>
          <w:szCs w:val="28"/>
          <w:lang w:bidi="ar-SA"/>
        </w:rPr>
        <w:t>(Прасковье Александровне.)</w:t>
      </w:r>
      <w:r w:rsidRPr="00180E40">
        <w:rPr>
          <w:sz w:val="28"/>
          <w:szCs w:val="28"/>
          <w:lang w:bidi="ar-SA"/>
        </w:rPr>
        <w:t xml:space="preserve"> Что с ней?</w:t>
      </w:r>
    </w:p>
    <w:p w14:paraId="6C7AFF6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ПРАСКОВЬЯ АЛЕКСАНДРОВНА. Пусть выплачется. Каждой из нас когда-то приходится через это пройти. </w:t>
      </w:r>
    </w:p>
    <w:p w14:paraId="45A49F3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А что случилось?</w:t>
      </w:r>
    </w:p>
    <w:p w14:paraId="577D76A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Разве непонятно? Ведь ее личико как открытая книга: можно прочитать все.</w:t>
      </w:r>
    </w:p>
    <w:p w14:paraId="033E6EF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Что она в нем нашла?</w:t>
      </w:r>
    </w:p>
    <w:p w14:paraId="0D33C25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Видимо, то, чего не можешь найти в нем ты.</w:t>
      </w:r>
    </w:p>
    <w:p w14:paraId="15B3377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Не могу найти? Мне кажется, я уже достаточно хорошо его знаю.</w:t>
      </w:r>
    </w:p>
    <w:p w14:paraId="176368A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Как тебе сказать… Мы смотрим на море, на бегущие по нему волны, и думаем, что мы знаем, что такое море. Но на самом деле мы видим только его ничтожную часть, только его рябую поверхность. Но дано ли нам </w:t>
      </w:r>
      <w:proofErr w:type="gramStart"/>
      <w:r w:rsidRPr="00180E40">
        <w:rPr>
          <w:sz w:val="28"/>
          <w:szCs w:val="28"/>
        </w:rPr>
        <w:t>знать</w:t>
      </w:r>
      <w:proofErr w:type="gramEnd"/>
      <w:r w:rsidRPr="00180E40">
        <w:rPr>
          <w:sz w:val="28"/>
          <w:szCs w:val="28"/>
        </w:rPr>
        <w:t>, что таится в его необъятной глубине? Ведь в нас с тобой, дорогая, нет ничего, кроме этой поверхности, а его душа бездонна.</w:t>
      </w:r>
    </w:p>
    <w:p w14:paraId="5BB27B2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По-вашему я, взрослая женщина, не вижу в нем того, что видит юная девушка?</w:t>
      </w:r>
    </w:p>
    <w:p w14:paraId="692AD33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Зизи чувствует его сердцем, а твое сердце молчит и поэтому слепо. А теперь, извини, я должна пойти к дочери.</w:t>
      </w:r>
    </w:p>
    <w:p w14:paraId="2AF56030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 уходит. Входит Алексей.</w:t>
      </w:r>
    </w:p>
    <w:p w14:paraId="2277D34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</w:t>
      </w:r>
      <w:r w:rsidRPr="00180E40">
        <w:rPr>
          <w:sz w:val="28"/>
          <w:szCs w:val="28"/>
        </w:rPr>
        <w:t xml:space="preserve">Что на этот раз проповедовала тебе </w:t>
      </w:r>
      <w:r w:rsidRPr="00180E40">
        <w:rPr>
          <w:sz w:val="28"/>
          <w:szCs w:val="28"/>
          <w:lang w:bidi="ar-SA"/>
        </w:rPr>
        <w:t xml:space="preserve">маменька? </w:t>
      </w:r>
    </w:p>
    <w:p w14:paraId="69F1FDD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Ничего. </w:t>
      </w:r>
    </w:p>
    <w:p w14:paraId="03A4559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О чем же вы говорили?</w:t>
      </w:r>
    </w:p>
    <w:p w14:paraId="52750B1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Об Александре.</w:t>
      </w:r>
    </w:p>
    <w:p w14:paraId="6F37BE9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Ее любимая тема. Других она учит приличиям, а ведь сама, несмотря на свой почтенный возраст, </w:t>
      </w:r>
      <w:proofErr w:type="spellStart"/>
      <w:r w:rsidRPr="00180E40">
        <w:rPr>
          <w:sz w:val="28"/>
          <w:szCs w:val="28"/>
          <w:lang w:bidi="ar-SA"/>
        </w:rPr>
        <w:t>поведеньицем</w:t>
      </w:r>
      <w:proofErr w:type="spellEnd"/>
      <w:r w:rsidRPr="00180E40">
        <w:rPr>
          <w:sz w:val="28"/>
          <w:szCs w:val="28"/>
          <w:lang w:bidi="ar-SA"/>
        </w:rPr>
        <w:t>-то не отличается.</w:t>
      </w:r>
    </w:p>
    <w:p w14:paraId="489747A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Что ты имеешь в виду?</w:t>
      </w:r>
    </w:p>
    <w:p w14:paraId="6EA580E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АЛЕКСЕЙ. Я уверен, что у нее с ним что-то есть. </w:t>
      </w:r>
    </w:p>
    <w:p w14:paraId="5E4EFB9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Алексей, как бы мать себя ни вела, хорошо или плохо, распускать о ней сплетни родному сыну не пристало. </w:t>
      </w:r>
    </w:p>
    <w:p w14:paraId="171638B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Я только хочу сказать...</w:t>
      </w:r>
    </w:p>
    <w:p w14:paraId="4A8A265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А я не хочу тебя слушать.</w:t>
      </w:r>
    </w:p>
    <w:p w14:paraId="30EE708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Ты держишься со мной в последнее время довольно сухо.</w:t>
      </w:r>
    </w:p>
    <w:p w14:paraId="465F2A4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Как обычно.</w:t>
      </w:r>
    </w:p>
    <w:p w14:paraId="4BE6CE9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С тех пор, как твоя неприязнь к Александру стала ослабевать, между тобой и мной возникли некоторая скука и охлаждение.</w:t>
      </w:r>
    </w:p>
    <w:p w14:paraId="708FA7E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У нас никогда не было особого веселья и пламени.</w:t>
      </w:r>
    </w:p>
    <w:p w14:paraId="522851B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Я понимаю, мне его не пересилить. Я лучше тебя увезу отсюда, и там, вдали от Александра, снова возьму свое.</w:t>
      </w:r>
    </w:p>
    <w:p w14:paraId="6FD3670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Опять та же песня. У нас с Александром нет ни малейших отношений.</w:t>
      </w:r>
    </w:p>
    <w:p w14:paraId="1C24E61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АЛЕКСЕЙ. Я рад, если это так.</w:t>
      </w:r>
    </w:p>
    <w:p w14:paraId="4E9CCD90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Алексей хочет обнять Анну. Входит Александр. Увидев их вместе, он останавливается. Неловкая пауза.</w:t>
      </w:r>
    </w:p>
    <w:p w14:paraId="7086DDC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</w:t>
      </w:r>
      <w:r w:rsidRPr="00180E40">
        <w:rPr>
          <w:i/>
          <w:sz w:val="28"/>
          <w:szCs w:val="28"/>
          <w:lang w:bidi="ar-SA"/>
        </w:rPr>
        <w:t>(Сухо.)</w:t>
      </w:r>
      <w:r w:rsidRPr="00180E40">
        <w:rPr>
          <w:sz w:val="28"/>
          <w:szCs w:val="28"/>
          <w:lang w:bidi="ar-SA"/>
        </w:rPr>
        <w:t xml:space="preserve"> Здравствуйте, сударыня. Как поживает подагра вашего супруга?</w:t>
      </w:r>
    </w:p>
    <w:p w14:paraId="00F7450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</w:t>
      </w:r>
      <w:r w:rsidRPr="00180E40">
        <w:rPr>
          <w:i/>
          <w:iCs/>
          <w:sz w:val="28"/>
          <w:szCs w:val="28"/>
          <w:lang w:bidi="ar-SA"/>
        </w:rPr>
        <w:t>(Очень вежливо.)</w:t>
      </w:r>
      <w:r w:rsidRPr="00180E40">
        <w:rPr>
          <w:sz w:val="28"/>
          <w:szCs w:val="28"/>
          <w:lang w:bidi="ar-SA"/>
        </w:rPr>
        <w:t xml:space="preserve"> Спасибо, хорошо. Она передает вам привет и надеется в скором времени вас посетить и подружиться с вами.</w:t>
      </w:r>
    </w:p>
    <w:p w14:paraId="291F213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Я тронут вашей благожелательностью.</w:t>
      </w:r>
    </w:p>
    <w:p w14:paraId="2A4AEDE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А я – вашей вежливостью. </w:t>
      </w:r>
    </w:p>
    <w:p w14:paraId="179502C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Ваш супруг, говорят, очень достойный человек, почтенный, разумный. Один только у него недостаток - то, что он ваш муж. Как можно быть вашим мужем? Этого я так же не могу себе вообразить, как не могу вообразить рая. </w:t>
      </w:r>
    </w:p>
    <w:p w14:paraId="4A997928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 невольно улыбается. Пауза.</w:t>
      </w:r>
    </w:p>
    <w:p w14:paraId="7CC9CD5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АЛЕКСЕЙ. Ты долго не появлялся. Чем мы обязаны радости тебя видеть?</w:t>
      </w:r>
    </w:p>
    <w:p w14:paraId="64D7174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Ничем особенным. Просто захотелось поболтать с Анной Петровной. </w:t>
      </w:r>
      <w:r w:rsidRPr="00180E40">
        <w:rPr>
          <w:i/>
          <w:iCs/>
          <w:sz w:val="28"/>
          <w:szCs w:val="28"/>
        </w:rPr>
        <w:t>(Помолчав, добавляет.)</w:t>
      </w:r>
      <w:r w:rsidRPr="00180E40">
        <w:rPr>
          <w:sz w:val="28"/>
          <w:szCs w:val="28"/>
        </w:rPr>
        <w:t xml:space="preserve"> Причем так, чтобы нам никто не мешал. Надеюсь, как редкий гость, я заслужил эту привилегию.</w:t>
      </w:r>
    </w:p>
    <w:p w14:paraId="2AA52A7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АЛЕКСЕЙ. </w:t>
      </w:r>
      <w:r w:rsidRPr="00180E40">
        <w:rPr>
          <w:i/>
          <w:iCs/>
          <w:sz w:val="28"/>
          <w:szCs w:val="28"/>
        </w:rPr>
        <w:t>(Смеясь, думая все еще, что это была шутка.)</w:t>
      </w:r>
      <w:r w:rsidRPr="00180E40">
        <w:rPr>
          <w:sz w:val="28"/>
          <w:szCs w:val="28"/>
        </w:rPr>
        <w:t xml:space="preserve"> Так что, мне уйти, что ли?</w:t>
      </w:r>
    </w:p>
    <w:p w14:paraId="1D5A834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Разве я не ясно сказал?</w:t>
      </w:r>
    </w:p>
    <w:p w14:paraId="346BEEA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АЛЕКСЕЙ. </w:t>
      </w:r>
      <w:r w:rsidRPr="00180E40">
        <w:rPr>
          <w:i/>
          <w:sz w:val="28"/>
          <w:szCs w:val="28"/>
        </w:rPr>
        <w:t>(Переставая смеяться.)</w:t>
      </w:r>
      <w:r w:rsidRPr="00180E40">
        <w:rPr>
          <w:sz w:val="28"/>
          <w:szCs w:val="28"/>
        </w:rPr>
        <w:t xml:space="preserve"> Но почему?</w:t>
      </w:r>
    </w:p>
    <w:p w14:paraId="2BB0243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</w:t>
      </w:r>
      <w:r w:rsidRPr="00180E40">
        <w:rPr>
          <w:i/>
          <w:iCs/>
          <w:sz w:val="28"/>
          <w:szCs w:val="28"/>
        </w:rPr>
        <w:t>(Холодно и твердо.)</w:t>
      </w:r>
      <w:r w:rsidRPr="00180E40">
        <w:rPr>
          <w:sz w:val="28"/>
          <w:szCs w:val="28"/>
        </w:rPr>
        <w:t xml:space="preserve"> Потому что я так хочу.</w:t>
      </w:r>
    </w:p>
    <w:p w14:paraId="1F6907E7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Алексей колеблется, бросает взгляд на Анну, потом на Александра.</w:t>
      </w:r>
    </w:p>
    <w:p w14:paraId="1B60E0D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АЛЕКСЕЙ. Черт с тобой, уйду. Тем более у меня дела. </w:t>
      </w:r>
      <w:r w:rsidRPr="00180E40">
        <w:rPr>
          <w:i/>
          <w:iCs/>
          <w:sz w:val="28"/>
          <w:szCs w:val="28"/>
        </w:rPr>
        <w:t>(Выходит.)</w:t>
      </w:r>
      <w:r w:rsidRPr="00180E40">
        <w:rPr>
          <w:sz w:val="28"/>
          <w:szCs w:val="28"/>
        </w:rPr>
        <w:t xml:space="preserve"> </w:t>
      </w:r>
    </w:p>
    <w:p w14:paraId="6E9D78BB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Пауза.</w:t>
      </w:r>
    </w:p>
    <w:p w14:paraId="2A2D90B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Чем вы были так заняты у себя дома?</w:t>
      </w:r>
    </w:p>
    <w:p w14:paraId="3115ED8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  <w:lang w:bidi="ar-SA"/>
        </w:rPr>
        <w:t>АЛЕКСАНДР. Что я мог делать в моей печальной деревне? Только одно: безуспешно старался не думать о вас.</w:t>
      </w:r>
    </w:p>
    <w:p w14:paraId="314682E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Если вы действительно думали обо мне, то почему было бы просто не прийти сюда?</w:t>
      </w:r>
    </w:p>
    <w:p w14:paraId="791995F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Зачем мне сюда являться? Вы совершенно не грустите со своим кузеном.</w:t>
      </w:r>
    </w:p>
    <w:p w14:paraId="659BE73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А что делать? Это лучше, чем грустить без вас.</w:t>
      </w:r>
    </w:p>
    <w:p w14:paraId="2902472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Я хотел бы, чтобы вы скучали не без меня, а по мне. Впрочем, тогда бы вам скучать не пришлось, потому что я всегда был бы рядом. Но, должно быть, вам веселее с Алексеем.</w:t>
      </w:r>
    </w:p>
    <w:p w14:paraId="57708E0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Уж не ревнуете ли вы?</w:t>
      </w:r>
    </w:p>
    <w:p w14:paraId="14050A0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</w:rPr>
        <w:t xml:space="preserve">АЛЕКСАНДР. </w:t>
      </w:r>
      <w:r w:rsidRPr="00180E40">
        <w:rPr>
          <w:sz w:val="28"/>
          <w:szCs w:val="28"/>
          <w:lang w:bidi="ar-SA"/>
        </w:rPr>
        <w:t>Скажите, только вполне откровенно, почему вы так дружны с этим юным студентом? Или это слишком нескромно?</w:t>
      </w:r>
    </w:p>
    <w:p w14:paraId="205F12A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С чего вы взяли, что я с ним дружна?</w:t>
      </w:r>
    </w:p>
    <w:p w14:paraId="7A5A5AA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Почему же вы с ним на «ты»? Ревность в сторону,- я советую вам прекратить с ним чрезмерную дружбу. Он вас не стоит. Пусть едет себе поскорее в свой университет. </w:t>
      </w:r>
    </w:p>
    <w:p w14:paraId="77552417" w14:textId="77777777" w:rsidR="003C1B26" w:rsidRPr="00180E40" w:rsidRDefault="003C1B26" w:rsidP="00BD33C3">
      <w:pPr>
        <w:pStyle w:val="dialog"/>
        <w:spacing w:line="360" w:lineRule="auto"/>
        <w:ind w:left="540" w:hanging="540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Алексей мой брат, мы знакомы с ним с детства. </w:t>
      </w:r>
    </w:p>
    <w:p w14:paraId="18567BC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Счастливый возраст, из которого он еще не вышел. </w:t>
      </w:r>
    </w:p>
    <w:p w14:paraId="48D7005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Тогда тем более вас не должна задевать моя родственная привязанность к этому ребенку.</w:t>
      </w:r>
    </w:p>
    <w:p w14:paraId="7B3415C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Адаму было хорошо, у Евы он был единственный мужчина. А в моем раю у Евы есть еще и муж, и кузен.</w:t>
      </w:r>
    </w:p>
    <w:p w14:paraId="1833E11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Боюсь, с вашим характером Ева быстро бы вам наскучила. Вы ведь известный дон Жуан.</w:t>
      </w:r>
    </w:p>
    <w:p w14:paraId="194EDD9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Дон Жуан </w:t>
      </w:r>
      <w:proofErr w:type="gramStart"/>
      <w:r w:rsidRPr="00180E40">
        <w:rPr>
          <w:sz w:val="28"/>
          <w:szCs w:val="28"/>
          <w:lang w:bidi="ar-SA"/>
        </w:rPr>
        <w:t>стремился к новизне лишь пока не встретил</w:t>
      </w:r>
      <w:proofErr w:type="gramEnd"/>
      <w:r w:rsidRPr="00180E40">
        <w:rPr>
          <w:sz w:val="28"/>
          <w:szCs w:val="28"/>
          <w:lang w:bidi="ar-SA"/>
        </w:rPr>
        <w:t xml:space="preserve"> донну Анну.</w:t>
      </w:r>
    </w:p>
    <w:p w14:paraId="0197A01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Я от души желаю вам встретить такую женщину. </w:t>
      </w:r>
    </w:p>
    <w:p w14:paraId="30E5F2C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Я уже встретил ее. </w:t>
      </w:r>
    </w:p>
    <w:p w14:paraId="009F239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  <w:lang w:bidi="ar-SA"/>
        </w:rPr>
        <w:t xml:space="preserve">АННА. </w:t>
      </w:r>
      <w:r w:rsidRPr="00180E40">
        <w:rPr>
          <w:sz w:val="28"/>
          <w:szCs w:val="28"/>
        </w:rPr>
        <w:t>Может быть, я и донна Анна, но вы не мой дон Жуан.</w:t>
      </w:r>
    </w:p>
    <w:p w14:paraId="7424594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Вот поэтому я и не приходил сюда все эти дни.</w:t>
      </w:r>
    </w:p>
    <w:p w14:paraId="318150E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Полно вам. Я же не обиделась, когда вы сказали, что не собираетесь быть моим Петраркой. </w:t>
      </w:r>
    </w:p>
    <w:p w14:paraId="49093E0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Лучше бы вы запомнили, что я назвал вас тогда прекрасной Лаурой.</w:t>
      </w:r>
    </w:p>
    <w:p w14:paraId="029D6E6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А я и запомнила. Женщины не забывают ни похвал, ни оскорблений в свой адрес. </w:t>
      </w:r>
    </w:p>
    <w:p w14:paraId="6CA159C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Дорогая, хватит нам каждый раз пикироваться. Я давно признал, что вел себя с вами при первой встрече возмутительно, и раскаялся. </w:t>
      </w:r>
    </w:p>
    <w:p w14:paraId="04FE2AE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Я очень рада. </w:t>
      </w:r>
    </w:p>
    <w:p w14:paraId="25BF761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Поверьте, я теперь испытываю к вам глубокую симпатию.</w:t>
      </w:r>
    </w:p>
    <w:p w14:paraId="3D2147D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С чего вдруг? Ведь вы еще не знаете моего характера.</w:t>
      </w:r>
    </w:p>
    <w:p w14:paraId="40CDB88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Разве у хорошеньких женщин должен быть характер? Главное - это лицо, фигура, глаза, улыбка… Я прибавил бы еще - сердце, но есть ли у вас оно?</w:t>
      </w:r>
    </w:p>
    <w:p w14:paraId="2F2D007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У меня есть и сердце, и душа, то есть то, что в женщине вас интересует меньше всего.</w:t>
      </w:r>
    </w:p>
    <w:p w14:paraId="6C76AA0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Вы – как роза, и так же колетесь. Не принимайте мою глупую шутку всерьез. Как раз сходство наших характеров меня в вас и привлекает. </w:t>
      </w:r>
    </w:p>
    <w:p w14:paraId="1F6559C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Сходство? Что у нас общего?</w:t>
      </w:r>
    </w:p>
    <w:p w14:paraId="0E32311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Ненависть к преградам и чувство внутренней свободы. Разве не так? Вы </w:t>
      </w:r>
      <w:r w:rsidRPr="00180E40">
        <w:rPr>
          <w:sz w:val="28"/>
          <w:szCs w:val="28"/>
        </w:rPr>
        <w:t xml:space="preserve">робки в обращении и смелы в поступках. </w:t>
      </w:r>
      <w:r w:rsidRPr="00180E40">
        <w:rPr>
          <w:sz w:val="28"/>
          <w:szCs w:val="28"/>
          <w:lang w:bidi="ar-SA"/>
        </w:rPr>
        <w:t xml:space="preserve">Теперь единственное, чего я хочу, это заслужить вашу дружбу, а, может быть, и большее. </w:t>
      </w:r>
    </w:p>
    <w:p w14:paraId="3691F44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Большее?</w:t>
      </w:r>
    </w:p>
    <w:p w14:paraId="1854449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Почему нет?</w:t>
      </w:r>
    </w:p>
    <w:p w14:paraId="73D8530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  <w:lang w:bidi="ar-SA"/>
        </w:rPr>
        <w:t xml:space="preserve">АННА. Я вижу, </w:t>
      </w:r>
      <w:r w:rsidRPr="00180E40">
        <w:rPr>
          <w:sz w:val="28"/>
          <w:szCs w:val="28"/>
        </w:rPr>
        <w:t xml:space="preserve">вы привыкли к быстрым победам. </w:t>
      </w:r>
    </w:p>
    <w:p w14:paraId="4CF6559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Победа мужчины над женщиной вовсе не означает ее поражения. Просто она получает то, что хотела, но позволяет ему думать, что он победил.</w:t>
      </w:r>
    </w:p>
    <w:p w14:paraId="213F3DA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Невысокого же мнения вы о женщинах. А Алексей говорил, что вы знаете нас, как никто. Я вижу, он ошибался.</w:t>
      </w:r>
    </w:p>
    <w:p w14:paraId="122E074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Женщин вообще я, действительно, ценю не очень высоко. Но одна из них мне чрезвычайно нравится. Кто бы мог подумать, что где-то в Полтавской губернии живут такие прекрасные амазонки?</w:t>
      </w:r>
    </w:p>
    <w:p w14:paraId="0ADA7BE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Совсем недавно вам нравил</w:t>
      </w:r>
      <w:r w:rsidR="004A107D" w:rsidRPr="00180E40">
        <w:rPr>
          <w:sz w:val="28"/>
          <w:szCs w:val="28"/>
        </w:rPr>
        <w:t>а</w:t>
      </w:r>
      <w:r w:rsidRPr="00180E40">
        <w:rPr>
          <w:sz w:val="28"/>
          <w:szCs w:val="28"/>
        </w:rPr>
        <w:t>сь амазонк</w:t>
      </w:r>
      <w:r w:rsidR="004A107D" w:rsidRPr="00180E40">
        <w:rPr>
          <w:sz w:val="28"/>
          <w:szCs w:val="28"/>
        </w:rPr>
        <w:t>а</w:t>
      </w:r>
      <w:r w:rsidRPr="00180E40">
        <w:rPr>
          <w:sz w:val="28"/>
          <w:szCs w:val="28"/>
        </w:rPr>
        <w:t xml:space="preserve"> Псковской губернии.</w:t>
      </w:r>
    </w:p>
    <w:p w14:paraId="7ACEF99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Не будем вспоминать, что было раньше. Важно только то, что происходит сейчас. </w:t>
      </w:r>
    </w:p>
    <w:p w14:paraId="714B19E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И что же с вами сейчас происходит?</w:t>
      </w:r>
    </w:p>
    <w:p w14:paraId="692DCEB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Вы знаете. Я ранен, я сражен наповал, я погиб, как швед под Полтавой.</w:t>
      </w:r>
    </w:p>
    <w:p w14:paraId="1D5F4E6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Не говорите глупостей.</w:t>
      </w:r>
    </w:p>
    <w:p w14:paraId="6C502AD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</w:rPr>
        <w:t>АЛЕКСАНДР. Я согласен</w:t>
      </w:r>
      <w:r w:rsidRPr="00180E40">
        <w:rPr>
          <w:sz w:val="28"/>
          <w:szCs w:val="28"/>
          <w:lang w:bidi="ar-SA"/>
        </w:rPr>
        <w:t>: тот, кто любит вас, очень глуп. Но кто не любит, тот еще глупее.</w:t>
      </w:r>
    </w:p>
    <w:p w14:paraId="5A88A7B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Перестаньте бомбардировать меня комплиментами. Я не верю ни одному вашему слову. </w:t>
      </w:r>
    </w:p>
    <w:p w14:paraId="4796EC1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Напрасно. Я всегда искренен.</w:t>
      </w:r>
    </w:p>
    <w:p w14:paraId="03EB718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 АННА. Я вижу, люди правы, когда говорят, что при желании вы можете быть неотразимы.</w:t>
      </w:r>
    </w:p>
    <w:p w14:paraId="7A6E9BE8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Входит Прасковья Александровна. Пауза.</w:t>
      </w:r>
    </w:p>
    <w:p w14:paraId="0060140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Зизи совсем больна.</w:t>
      </w:r>
    </w:p>
    <w:p w14:paraId="00EC6CF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Может, мне пойти к ней?</w:t>
      </w:r>
    </w:p>
    <w:p w14:paraId="091D0A3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Не надо.</w:t>
      </w:r>
    </w:p>
    <w:p w14:paraId="3A1D909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Тогда я, пожалуй, вернусь домой. </w:t>
      </w:r>
    </w:p>
    <w:p w14:paraId="1B41079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Останьтесь, куда вам спешить?</w:t>
      </w:r>
    </w:p>
    <w:p w14:paraId="28CDD732" w14:textId="77777777" w:rsidR="003C1B26" w:rsidRPr="00180E40" w:rsidRDefault="003C1B26" w:rsidP="00BD33C3">
      <w:pPr>
        <w:pStyle w:val="dialog"/>
        <w:spacing w:line="360" w:lineRule="auto"/>
        <w:ind w:left="0" w:firstLine="0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Нет, не сегодня. Всего доброго. </w:t>
      </w:r>
      <w:r w:rsidRPr="00180E40">
        <w:rPr>
          <w:i/>
          <w:iCs/>
          <w:sz w:val="28"/>
          <w:szCs w:val="28"/>
          <w:lang w:bidi="ar-SA"/>
        </w:rPr>
        <w:t>(Уходит.)</w:t>
      </w:r>
      <w:r w:rsidRPr="00180E40">
        <w:rPr>
          <w:sz w:val="28"/>
          <w:szCs w:val="28"/>
          <w:lang w:bidi="ar-SA"/>
        </w:rPr>
        <w:t xml:space="preserve"> </w:t>
      </w:r>
    </w:p>
    <w:p w14:paraId="7BC565BD" w14:textId="77777777" w:rsidR="003C1B26" w:rsidRPr="00180E40" w:rsidRDefault="004A107D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 </w:t>
      </w:r>
    </w:p>
    <w:p w14:paraId="5EDCF5ED" w14:textId="77777777" w:rsidR="003C1B26" w:rsidRPr="00180E40" w:rsidRDefault="003C1B26" w:rsidP="00BD33C3">
      <w:pPr>
        <w:pStyle w:val="dialog"/>
        <w:spacing w:line="360" w:lineRule="auto"/>
        <w:rPr>
          <w:b/>
          <w:sz w:val="28"/>
          <w:szCs w:val="28"/>
          <w:lang w:bidi="ar-SA"/>
        </w:rPr>
      </w:pPr>
      <w:r w:rsidRPr="00180E40">
        <w:rPr>
          <w:b/>
          <w:sz w:val="28"/>
          <w:szCs w:val="28"/>
          <w:lang w:bidi="ar-SA"/>
        </w:rPr>
        <w:t xml:space="preserve">АННА ПЕТРОВНА. </w:t>
      </w:r>
      <w:r w:rsidRPr="00180E40">
        <w:rPr>
          <w:b/>
          <w:i/>
          <w:iCs/>
          <w:sz w:val="28"/>
          <w:szCs w:val="28"/>
          <w:lang w:bidi="ar-SA"/>
        </w:rPr>
        <w:t>(У своего стола.)</w:t>
      </w:r>
      <w:r w:rsidRPr="00180E40">
        <w:rPr>
          <w:b/>
          <w:sz w:val="28"/>
          <w:szCs w:val="28"/>
          <w:lang w:bidi="ar-SA"/>
        </w:rPr>
        <w:t xml:space="preserve"> Кажется, что это было вчера</w:t>
      </w:r>
      <w:proofErr w:type="gramStart"/>
      <w:r w:rsidRPr="00180E40">
        <w:rPr>
          <w:b/>
          <w:sz w:val="28"/>
          <w:szCs w:val="28"/>
          <w:lang w:bidi="ar-SA"/>
        </w:rPr>
        <w:t>… К</w:t>
      </w:r>
      <w:proofErr w:type="gramEnd"/>
      <w:r w:rsidRPr="00180E40">
        <w:rPr>
          <w:b/>
          <w:sz w:val="28"/>
          <w:szCs w:val="28"/>
          <w:lang w:bidi="ar-SA"/>
        </w:rPr>
        <w:t xml:space="preserve">ак быстро прошла жизнь! Что от нее осталось? Куда все ушло? Почему нельзя начать жить снова и по-другому? </w:t>
      </w:r>
    </w:p>
    <w:p w14:paraId="5DD35F1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</w:p>
    <w:p w14:paraId="10F3AE9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Вы все еще с ним ссоритесь?</w:t>
      </w:r>
    </w:p>
    <w:p w14:paraId="6F7E1B1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Я стала лучшего мнения об Александре, и временами мне нравится даже его внешность. Особенно, когда он весел и оживлен. Но мне по-прежнему с ним как-то трудно.</w:t>
      </w:r>
    </w:p>
    <w:p w14:paraId="53E236B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Естественно, тебе легче с Алексеем. Он проще и потому понятнее. Ты и он два сапога пара.</w:t>
      </w:r>
    </w:p>
    <w:p w14:paraId="28590F8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Алексей ведь ваш сын. Почему вам не нравится наша дружба? </w:t>
      </w:r>
    </w:p>
    <w:p w14:paraId="7BB55EB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ПРАСКОВЬЯ АЛЕКСАНДРОВНА. </w:t>
      </w:r>
      <w:r w:rsidRPr="00180E40">
        <w:rPr>
          <w:sz w:val="28"/>
          <w:szCs w:val="28"/>
        </w:rPr>
        <w:t>Называй свои отношения с ним, как хочешь, но незачем выставлять их напоказ. «</w:t>
      </w:r>
      <w:r w:rsidRPr="00180E40">
        <w:rPr>
          <w:sz w:val="28"/>
          <w:szCs w:val="28"/>
          <w:lang w:bidi="ar-SA"/>
        </w:rPr>
        <w:t>Свет не карает заблуждений, но тайны требует для них».</w:t>
      </w:r>
    </w:p>
    <w:p w14:paraId="7800A1C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Хороший афоризм. </w:t>
      </w:r>
      <w:proofErr w:type="gramStart"/>
      <w:r w:rsidRPr="00180E40">
        <w:rPr>
          <w:sz w:val="28"/>
          <w:szCs w:val="28"/>
          <w:lang w:bidi="ar-SA"/>
        </w:rPr>
        <w:t>Чей</w:t>
      </w:r>
      <w:proofErr w:type="gramEnd"/>
      <w:r w:rsidRPr="00180E40">
        <w:rPr>
          <w:sz w:val="28"/>
          <w:szCs w:val="28"/>
          <w:lang w:bidi="ar-SA"/>
        </w:rPr>
        <w:t xml:space="preserve"> это?</w:t>
      </w:r>
    </w:p>
    <w:p w14:paraId="4B4B016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Не мой.</w:t>
      </w:r>
    </w:p>
    <w:p w14:paraId="178253A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Тетя, за что вы меня невзлюбили?</w:t>
      </w:r>
    </w:p>
    <w:p w14:paraId="7DCF986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</w:rPr>
        <w:t>ПРАСКОВЬЯ АЛЕКСАНДРОВНА. Не говори глупостей. Я просто говорю с тобой открыто, как с дочерью. Ты красива и добра, но… как тебе сказать… легкомысленна. Я и сына своего люблю, но не могу не видеть, что он</w:t>
      </w:r>
      <w:r w:rsidRPr="00180E40">
        <w:rPr>
          <w:sz w:val="28"/>
          <w:szCs w:val="28"/>
          <w:lang w:bidi="ar-SA"/>
        </w:rPr>
        <w:t xml:space="preserve"> – пустой человек. </w:t>
      </w:r>
    </w:p>
    <w:p w14:paraId="2015F7B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Я не согласна. Он вовсе не глуп.</w:t>
      </w:r>
    </w:p>
    <w:p w14:paraId="05CC002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У него не голова пустая, а сердце. Алексей – обычный бабник, причем очень непорядочный. Мне очень жаль, но это так.</w:t>
      </w:r>
    </w:p>
    <w:p w14:paraId="7E2F344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А Александр разве не такой же? </w:t>
      </w:r>
    </w:p>
    <w:p w14:paraId="73F6877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  <w:lang w:bidi="ar-SA"/>
        </w:rPr>
        <w:t xml:space="preserve">ПРАСКОВЬЯ АЛЕКСАНДРОВНА. Он совсем другой. Да, он </w:t>
      </w:r>
      <w:r w:rsidRPr="00180E40">
        <w:rPr>
          <w:rFonts w:eastAsia="SimSun"/>
          <w:color w:val="auto"/>
          <w:sz w:val="28"/>
          <w:szCs w:val="28"/>
          <w:lang w:eastAsia="zh-CN" w:bidi="ar-SA"/>
        </w:rPr>
        <w:t xml:space="preserve">молод, он хочет женщин, но еще больше он ищет </w:t>
      </w:r>
      <w:r w:rsidRPr="00180E40">
        <w:rPr>
          <w:sz w:val="28"/>
          <w:szCs w:val="28"/>
          <w:lang w:bidi="ar-SA"/>
        </w:rPr>
        <w:t xml:space="preserve">впечатлений, увлечения, вдохновения. </w:t>
      </w:r>
      <w:r w:rsidRPr="00180E40">
        <w:rPr>
          <w:sz w:val="28"/>
          <w:szCs w:val="28"/>
        </w:rPr>
        <w:t>Он любит женщин вообще, их прелесть, ветреность, их кокетство, склонность к игре, их ножки и ручки, блеск их глаз и румянец их щек. Он любит красоту, которую они несут в жизнь. Нас, заурядных, обыденных, он тремя строчками превращает в богинь…</w:t>
      </w:r>
    </w:p>
    <w:p w14:paraId="53B91A6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rFonts w:eastAsia="SimSun"/>
          <w:color w:val="auto"/>
          <w:sz w:val="28"/>
          <w:szCs w:val="28"/>
          <w:lang w:eastAsia="zh-CN" w:bidi="ar-SA"/>
        </w:rPr>
        <w:t xml:space="preserve">АННА. Или уничтожает. </w:t>
      </w:r>
    </w:p>
    <w:p w14:paraId="7F35F63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</w:rPr>
        <w:t xml:space="preserve">ПРАСКОВЬЯ АЛЕКСАНДРОВНА. Да, или уничтожает. Если мы того заслуживаем. </w:t>
      </w:r>
      <w:r w:rsidRPr="00180E40">
        <w:rPr>
          <w:sz w:val="28"/>
          <w:szCs w:val="28"/>
          <w:lang w:bidi="ar-SA"/>
        </w:rPr>
        <w:t xml:space="preserve">Он страдает из-за своей некрасивой внешности и неосознанно стремится доказать себе и другим, что она не мешает ему покорять первейших красавиц. Если коротко, Алексей относится к женщине как к </w:t>
      </w:r>
      <w:proofErr w:type="gramStart"/>
      <w:r w:rsidRPr="00180E40">
        <w:rPr>
          <w:sz w:val="28"/>
          <w:szCs w:val="28"/>
          <w:lang w:bidi="ar-SA"/>
        </w:rPr>
        <w:t>шлюхе</w:t>
      </w:r>
      <w:proofErr w:type="gramEnd"/>
      <w:r w:rsidRPr="00180E40">
        <w:rPr>
          <w:sz w:val="28"/>
          <w:szCs w:val="28"/>
          <w:lang w:bidi="ar-SA"/>
        </w:rPr>
        <w:t>, а Александр – как к божеству. В этом разница.</w:t>
      </w:r>
    </w:p>
    <w:p w14:paraId="5432B8C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Насчет божества не знаю, но я с ним общего языка не нахожу.</w:t>
      </w:r>
    </w:p>
    <w:p w14:paraId="38E7714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А знаешь, почему? Когда ты с мужчиной, ты думаешь лишь, как изящно помахать веером, блеснуть глазками, повести плечиком, ты ждешь легкой беседы, остроумной лести, нежных вздохов. А ты п</w:t>
      </w:r>
      <w:r w:rsidRPr="00180E40">
        <w:rPr>
          <w:sz w:val="28"/>
          <w:szCs w:val="28"/>
        </w:rPr>
        <w:t>одумала хоть раз не о том, как очаровать Александра, а как ему помочь?</w:t>
      </w:r>
    </w:p>
    <w:p w14:paraId="21F07E9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Помочь? Ему? Что вы имеете в виду?</w:t>
      </w:r>
    </w:p>
    <w:p w14:paraId="2236292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ПРАСКОВЬЯ АЛЕКСАНДРОВНА. Представляешь ли ты, что у него за жизнь? </w:t>
      </w:r>
    </w:p>
    <w:p w14:paraId="12D46D2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Честно говоря, я над этим не задумывалась.</w:t>
      </w:r>
    </w:p>
    <w:p w14:paraId="7A6CDB7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ПРАСКОВЬЯ АЛЕКСАНДРОВНА. Ведь он, совсем еще молодой человек, отправлен в изгнание, запе</w:t>
      </w:r>
      <w:proofErr w:type="gramStart"/>
      <w:r w:rsidRPr="00180E40">
        <w:rPr>
          <w:sz w:val="28"/>
          <w:szCs w:val="28"/>
          <w:lang w:bidi="ar-SA"/>
        </w:rPr>
        <w:t>рт в гл</w:t>
      </w:r>
      <w:proofErr w:type="gramEnd"/>
      <w:r w:rsidRPr="00180E40">
        <w:rPr>
          <w:sz w:val="28"/>
          <w:szCs w:val="28"/>
          <w:lang w:bidi="ar-SA"/>
        </w:rPr>
        <w:t>уши, лишен всякой живой среды. Друзья его забывают и плохо понимают, враги травят. Но даже если ему дадут вырваться отсюда, он все равно будет одинок.</w:t>
      </w:r>
    </w:p>
    <w:p w14:paraId="3D2C640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Почему?</w:t>
      </w:r>
    </w:p>
    <w:p w14:paraId="6B0768C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  <w:lang w:bidi="ar-SA"/>
        </w:rPr>
        <w:t xml:space="preserve">ПРАСКОВЬЯ АЛЕКСАНДРОВНА. Потому что </w:t>
      </w:r>
      <w:r w:rsidRPr="00180E40">
        <w:rPr>
          <w:sz w:val="28"/>
          <w:szCs w:val="28"/>
        </w:rPr>
        <w:t>талант всегда обречен на одиночество. Когда он находится здесь с нами, он как будто от нас ничем не отличается. Он что-то говорит, ест, пьет, обменивается грубоватыми шутками с Алексеем, смеется, но душа его в это время парит где-то в неведомых нам высях... Потом он уходит в свой неуютный холодный дом и приносит оттуда такие строки, от которых захватывает дыхание и останавливается сердце. Как они рождаются? Ведь не от нашей же глупой болтовни в гостиной.</w:t>
      </w:r>
    </w:p>
    <w:p w14:paraId="164C095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 АННА. Да, я тоже теперь часто думаю об этой загадке.</w:t>
      </w:r>
    </w:p>
    <w:p w14:paraId="7E0E2CA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Кто мы рядом с ним? Может быть, лет через двести о нас вспомнят только потому, что мы сидели с ним рядом за столом и ели суп.</w:t>
      </w:r>
    </w:p>
    <w:p w14:paraId="00D521A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Мне все время кажется, что вы в чем-то упрекаете меня… Интересно, а как </w:t>
      </w:r>
      <w:r w:rsidRPr="00180E40">
        <w:rPr>
          <w:b/>
          <w:i/>
          <w:sz w:val="28"/>
          <w:szCs w:val="28"/>
        </w:rPr>
        <w:t>вы</w:t>
      </w:r>
      <w:r w:rsidRPr="00180E40">
        <w:rPr>
          <w:sz w:val="28"/>
          <w:szCs w:val="28"/>
        </w:rPr>
        <w:t xml:space="preserve"> пытаетесь скрасить ему жизнь? </w:t>
      </w:r>
    </w:p>
    <w:p w14:paraId="0B77A7E8" w14:textId="77777777" w:rsidR="003C1B26" w:rsidRPr="00180E40" w:rsidRDefault="003C1B26" w:rsidP="00BD33C3">
      <w:pPr>
        <w:pStyle w:val="dialog"/>
        <w:spacing w:line="360" w:lineRule="auto"/>
        <w:rPr>
          <w:rFonts w:eastAsia="SimSun"/>
          <w:color w:val="auto"/>
          <w:sz w:val="28"/>
          <w:szCs w:val="28"/>
          <w:lang w:eastAsia="zh-CN" w:bidi="ar-SA"/>
        </w:rPr>
      </w:pPr>
      <w:r w:rsidRPr="00180E40">
        <w:rPr>
          <w:sz w:val="28"/>
          <w:szCs w:val="28"/>
        </w:rPr>
        <w:t xml:space="preserve">ПРАСКОВЬЯ АЛЕКСАНДРОВНА. Как могу. Хотя могу немногое. </w:t>
      </w:r>
      <w:r w:rsidRPr="00180E40">
        <w:rPr>
          <w:sz w:val="28"/>
          <w:szCs w:val="28"/>
          <w:lang w:bidi="ar-SA"/>
        </w:rPr>
        <w:t>По мере сил пытаюсь создать ему хотя бы иллюзию родного дома</w:t>
      </w:r>
      <w:proofErr w:type="gramStart"/>
      <w:r w:rsidRPr="00180E40">
        <w:rPr>
          <w:sz w:val="28"/>
          <w:szCs w:val="28"/>
          <w:lang w:bidi="ar-SA"/>
        </w:rPr>
        <w:t xml:space="preserve">… </w:t>
      </w:r>
      <w:r w:rsidRPr="00180E40">
        <w:rPr>
          <w:sz w:val="28"/>
          <w:szCs w:val="28"/>
        </w:rPr>
        <w:t>У</w:t>
      </w:r>
      <w:proofErr w:type="gramEnd"/>
      <w:r w:rsidRPr="00180E40">
        <w:rPr>
          <w:sz w:val="28"/>
          <w:szCs w:val="28"/>
        </w:rPr>
        <w:t xml:space="preserve"> него</w:t>
      </w:r>
      <w:r w:rsidRPr="00180E40">
        <w:rPr>
          <w:sz w:val="28"/>
          <w:szCs w:val="28"/>
          <w:lang w:bidi="ar-SA"/>
        </w:rPr>
        <w:t xml:space="preserve"> нет и никогда не было своего очага, дружной семьи... А здесь он знает, </w:t>
      </w:r>
      <w:r w:rsidRPr="00180E40">
        <w:rPr>
          <w:sz w:val="28"/>
          <w:szCs w:val="28"/>
        </w:rPr>
        <w:t>что ему рады, что его ждут</w:t>
      </w:r>
      <w:proofErr w:type="gramStart"/>
      <w:r w:rsidRPr="00180E40">
        <w:rPr>
          <w:sz w:val="28"/>
          <w:szCs w:val="28"/>
        </w:rPr>
        <w:t xml:space="preserve">… </w:t>
      </w:r>
      <w:r w:rsidRPr="00180E40">
        <w:rPr>
          <w:sz w:val="28"/>
          <w:szCs w:val="28"/>
          <w:lang w:bidi="ar-SA"/>
        </w:rPr>
        <w:t>В</w:t>
      </w:r>
      <w:proofErr w:type="gramEnd"/>
      <w:r w:rsidRPr="00180E40">
        <w:rPr>
          <w:sz w:val="28"/>
          <w:szCs w:val="28"/>
          <w:lang w:bidi="ar-SA"/>
        </w:rPr>
        <w:t>от почему его тянет к нам. Но мы болтаем с ним не только о пустяках. Я</w:t>
      </w:r>
      <w:r w:rsidRPr="00180E40">
        <w:rPr>
          <w:rFonts w:eastAsia="SimSun"/>
          <w:color w:val="auto"/>
          <w:sz w:val="28"/>
          <w:szCs w:val="28"/>
          <w:lang w:eastAsia="zh-CN" w:bidi="ar-SA"/>
        </w:rPr>
        <w:t xml:space="preserve"> помогаю ему управлять имением, мы подолгу разговариваем…</w:t>
      </w:r>
    </w:p>
    <w:p w14:paraId="08712C4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</w:t>
      </w:r>
      <w:r w:rsidRPr="00180E40">
        <w:rPr>
          <w:i/>
          <w:iCs/>
          <w:sz w:val="28"/>
          <w:szCs w:val="28"/>
          <w:lang w:bidi="ar-SA"/>
        </w:rPr>
        <w:t>(С некоторым удивлением.)</w:t>
      </w:r>
      <w:r w:rsidRPr="00180E40">
        <w:rPr>
          <w:sz w:val="28"/>
          <w:szCs w:val="28"/>
          <w:lang w:bidi="ar-SA"/>
        </w:rPr>
        <w:t xml:space="preserve"> </w:t>
      </w:r>
      <w:r w:rsidRPr="00180E40">
        <w:rPr>
          <w:sz w:val="28"/>
          <w:szCs w:val="28"/>
        </w:rPr>
        <w:t>О чем?</w:t>
      </w:r>
    </w:p>
    <w:p w14:paraId="78BC593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</w:rPr>
        <w:t xml:space="preserve">ПРАСКОВЬЯ АЛЕКСАНДРОВНА. Обо всем на свете. Ведь у вас, молодых, в головах только эротические бредни, а его интересуют и литература, и философия, и история… </w:t>
      </w:r>
      <w:r w:rsidRPr="00180E40">
        <w:rPr>
          <w:sz w:val="28"/>
          <w:szCs w:val="28"/>
          <w:lang w:bidi="ar-SA"/>
        </w:rPr>
        <w:t>Я получаю из Европы многие книжные новинки.</w:t>
      </w:r>
      <w:r w:rsidRPr="00180E40">
        <w:rPr>
          <w:sz w:val="28"/>
          <w:szCs w:val="28"/>
        </w:rPr>
        <w:t xml:space="preserve"> Иногда он просит перевести ему что-нибудь с итальянского или немецкого – он этих языков почти не понимает. Мы сидим с ним в библиотеке, спорим о книгах, о людях, о жизни, и мне открываются его острый ум и благородная душа.</w:t>
      </w:r>
    </w:p>
    <w:p w14:paraId="6CB7D574" w14:textId="77777777" w:rsidR="003C1B26" w:rsidRPr="00180E40" w:rsidRDefault="003C1B26" w:rsidP="00BD33C3">
      <w:pPr>
        <w:pStyle w:val="dialog"/>
        <w:spacing w:line="360" w:lineRule="auto"/>
        <w:rPr>
          <w:rFonts w:eastAsia="SimSun"/>
          <w:color w:val="auto"/>
          <w:sz w:val="28"/>
          <w:szCs w:val="28"/>
          <w:lang w:eastAsia="zh-CN" w:bidi="ar-SA"/>
        </w:rPr>
      </w:pPr>
      <w:r w:rsidRPr="00180E40">
        <w:rPr>
          <w:rFonts w:eastAsia="SimSun"/>
          <w:color w:val="auto"/>
          <w:sz w:val="28"/>
          <w:szCs w:val="28"/>
          <w:lang w:eastAsia="zh-CN" w:bidi="ar-SA"/>
        </w:rPr>
        <w:t>АННА. Тетушка, знаете что? Вы в него влюблены!</w:t>
      </w:r>
    </w:p>
    <w:p w14:paraId="6384C16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</w:rPr>
        <w:t xml:space="preserve">ПРАСКОВЬЯ АЛЕКСАНДРОВНА. Глупости. </w:t>
      </w:r>
      <w:r w:rsidRPr="00180E40">
        <w:rPr>
          <w:i/>
          <w:iCs/>
          <w:sz w:val="28"/>
          <w:szCs w:val="28"/>
        </w:rPr>
        <w:t>(Помолчав.)</w:t>
      </w:r>
      <w:r w:rsidRPr="00180E40">
        <w:rPr>
          <w:sz w:val="28"/>
          <w:szCs w:val="28"/>
        </w:rPr>
        <w:t xml:space="preserve"> А если и так?</w:t>
      </w:r>
    </w:p>
    <w:p w14:paraId="76FC1C1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Вы шутите!</w:t>
      </w:r>
    </w:p>
    <w:p w14:paraId="40CE03A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Нет. Впрочем, «влюблена» - это неверное слово. Я не влюблена. Я люблю его. Как мать, как друг. А впрочем, что скрывать, и как женщина тоже.</w:t>
      </w:r>
    </w:p>
    <w:p w14:paraId="3A7010F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А он?</w:t>
      </w:r>
    </w:p>
    <w:p w14:paraId="7846A22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Он меня тоже любит. </w:t>
      </w:r>
    </w:p>
    <w:p w14:paraId="48C77946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Пораженная Анна долго молчит.</w:t>
      </w:r>
    </w:p>
    <w:p w14:paraId="27845AC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И вы его, наверное, ревнуете?</w:t>
      </w:r>
    </w:p>
    <w:p w14:paraId="1B9C6BA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К кому?</w:t>
      </w:r>
    </w:p>
    <w:p w14:paraId="5ADA9ED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Не знаю</w:t>
      </w:r>
      <w:proofErr w:type="gramStart"/>
      <w:r w:rsidRPr="00180E40">
        <w:rPr>
          <w:sz w:val="28"/>
          <w:szCs w:val="28"/>
        </w:rPr>
        <w:t>… К</w:t>
      </w:r>
      <w:proofErr w:type="gramEnd"/>
      <w:r w:rsidRPr="00180E40">
        <w:rPr>
          <w:sz w:val="28"/>
          <w:szCs w:val="28"/>
        </w:rPr>
        <w:t xml:space="preserve"> кому-нибудь. Ко мне, к Зизи… </w:t>
      </w:r>
    </w:p>
    <w:p w14:paraId="100C684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Ревную, конечно. Но я понимаю его увлечения и не препятствую им. Я знаю свое место и не равняю себя с вами, молодыми и гладкими. Было бы глупо с моей стороны стараться, как ты, привлечь его мраморными плечами и искусно завитыми локонами. Но зато он мне никогда не изменит.</w:t>
      </w:r>
    </w:p>
    <w:p w14:paraId="47098B9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Вы уверены?</w:t>
      </w:r>
    </w:p>
    <w:p w14:paraId="543DF0B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Да. Вас, ветреных и прелестных красавиц, он еще переменит много раз, но привязанность ко мне сохранит навсегда. И, знаешь, почему? Потому что женщинам он </w:t>
      </w:r>
      <w:proofErr w:type="gramStart"/>
      <w:r w:rsidRPr="00180E40">
        <w:rPr>
          <w:sz w:val="28"/>
          <w:szCs w:val="28"/>
        </w:rPr>
        <w:t>верен</w:t>
      </w:r>
      <w:proofErr w:type="gramEnd"/>
      <w:r w:rsidRPr="00180E40">
        <w:rPr>
          <w:sz w:val="28"/>
          <w:szCs w:val="28"/>
        </w:rPr>
        <w:t xml:space="preserve"> быть не может, но друзьям не изменяет никогда. А я для </w:t>
      </w:r>
      <w:proofErr w:type="gramStart"/>
      <w:r w:rsidRPr="00180E40">
        <w:rPr>
          <w:sz w:val="28"/>
          <w:szCs w:val="28"/>
        </w:rPr>
        <w:t>него</w:t>
      </w:r>
      <w:proofErr w:type="gramEnd"/>
      <w:r w:rsidRPr="00180E40">
        <w:rPr>
          <w:sz w:val="28"/>
          <w:szCs w:val="28"/>
        </w:rPr>
        <w:t xml:space="preserve"> прежде всего друг.</w:t>
      </w:r>
    </w:p>
    <w:p w14:paraId="674928F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Вы со мной так откровенны. Почему? </w:t>
      </w:r>
    </w:p>
    <w:p w14:paraId="7CB4C52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А с кем еще я могу об этом говорить? Ведь не с детьми же. А открыть душу кому-то хочется даже мне. И я надеюсь на твое молчание.</w:t>
      </w:r>
    </w:p>
    <w:p w14:paraId="3DFC189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Я вас слушаю и не верю.</w:t>
      </w:r>
    </w:p>
    <w:p w14:paraId="0B487EA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Чему?</w:t>
      </w:r>
    </w:p>
    <w:p w14:paraId="77306532" w14:textId="20762A11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Ведь вам уже сорок четыре! В вашем возрасте влюбиться невозможно. Да еще в человека, который моложе вас </w:t>
      </w:r>
      <w:r w:rsidR="00F052CB" w:rsidRPr="00180E40">
        <w:rPr>
          <w:sz w:val="28"/>
          <w:szCs w:val="28"/>
        </w:rPr>
        <w:t>лет на двадцать</w:t>
      </w:r>
      <w:r w:rsidRPr="00180E40">
        <w:rPr>
          <w:sz w:val="28"/>
          <w:szCs w:val="28"/>
        </w:rPr>
        <w:t>!</w:t>
      </w:r>
    </w:p>
    <w:p w14:paraId="16A731C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Подожди, может быть, и ты когда-нибудь влюбишься в мужчину, который будет моложе тебя. И ты поймешь, что это не так уж невозможно. </w:t>
      </w:r>
    </w:p>
    <w:p w14:paraId="272CF6C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</w:p>
    <w:p w14:paraId="0303400E" w14:textId="70389834" w:rsidR="003C1B26" w:rsidRPr="00180E40" w:rsidRDefault="003C1B26" w:rsidP="00BD33C3">
      <w:pPr>
        <w:pStyle w:val="dialog"/>
        <w:spacing w:line="360" w:lineRule="auto"/>
        <w:rPr>
          <w:b/>
          <w:sz w:val="28"/>
          <w:szCs w:val="28"/>
          <w:lang w:bidi="ar-SA"/>
        </w:rPr>
      </w:pPr>
      <w:r w:rsidRPr="00180E40">
        <w:rPr>
          <w:b/>
          <w:sz w:val="28"/>
          <w:szCs w:val="28"/>
          <w:lang w:bidi="ar-SA"/>
        </w:rPr>
        <w:t xml:space="preserve">АННА ПЕТРОВНА. Я и думать тогда не могла, что ее слова окажутся пророческими. Когда мне исполнилось сорок, я впервые в жизни влюбилась по-настоящему. </w:t>
      </w:r>
      <w:r w:rsidRPr="00180E40">
        <w:rPr>
          <w:b/>
          <w:i/>
          <w:iCs/>
          <w:sz w:val="28"/>
          <w:szCs w:val="28"/>
          <w:lang w:bidi="ar-SA"/>
        </w:rPr>
        <w:t>(Берет со стола мужской портрет и рассматривает его.)</w:t>
      </w:r>
      <w:r w:rsidRPr="00180E40">
        <w:rPr>
          <w:b/>
          <w:sz w:val="28"/>
          <w:szCs w:val="28"/>
          <w:lang w:bidi="ar-SA"/>
        </w:rPr>
        <w:t xml:space="preserve"> Более того, я вышла за этого человека замуж и прожила с ним в любви и согласии долгие-долгие годы. А ведь он был моложе меня на двадцать лет…</w:t>
      </w:r>
      <w:r w:rsidR="00215270" w:rsidRPr="00180E40">
        <w:rPr>
          <w:b/>
          <w:i/>
          <w:iCs/>
          <w:sz w:val="28"/>
          <w:szCs w:val="28"/>
          <w:lang w:bidi="ar-SA"/>
        </w:rPr>
        <w:t xml:space="preserve"> </w:t>
      </w:r>
      <w:r w:rsidRPr="00180E40">
        <w:rPr>
          <w:b/>
          <w:i/>
          <w:iCs/>
          <w:sz w:val="28"/>
          <w:szCs w:val="28"/>
          <w:lang w:bidi="ar-SA"/>
        </w:rPr>
        <w:t>(Ставит портрет на прежнее место.)</w:t>
      </w:r>
      <w:r w:rsidRPr="00180E40">
        <w:rPr>
          <w:b/>
          <w:sz w:val="28"/>
          <w:szCs w:val="28"/>
          <w:lang w:bidi="ar-SA"/>
        </w:rPr>
        <w:t xml:space="preserve"> </w:t>
      </w:r>
    </w:p>
    <w:p w14:paraId="2EBD08D1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 и Анна тем временем покидают комнату. </w:t>
      </w:r>
    </w:p>
    <w:p w14:paraId="25080874" w14:textId="77777777" w:rsidR="003C1B26" w:rsidRPr="00180E40" w:rsidRDefault="003C1B26" w:rsidP="00BD33C3">
      <w:pPr>
        <w:pStyle w:val="dialog"/>
        <w:spacing w:line="360" w:lineRule="auto"/>
        <w:rPr>
          <w:b/>
          <w:sz w:val="28"/>
          <w:szCs w:val="28"/>
        </w:rPr>
      </w:pPr>
      <w:r w:rsidRPr="00180E40">
        <w:rPr>
          <w:b/>
          <w:sz w:val="28"/>
          <w:szCs w:val="28"/>
          <w:lang w:bidi="ar-SA"/>
        </w:rPr>
        <w:tab/>
      </w:r>
      <w:r w:rsidRPr="00180E40">
        <w:rPr>
          <w:b/>
          <w:sz w:val="28"/>
          <w:szCs w:val="28"/>
          <w:lang w:bidi="ar-SA"/>
        </w:rPr>
        <w:tab/>
        <w:t xml:space="preserve">А моя тетушка </w:t>
      </w:r>
      <w:r w:rsidRPr="00180E40">
        <w:rPr>
          <w:b/>
          <w:sz w:val="28"/>
          <w:szCs w:val="28"/>
        </w:rPr>
        <w:t xml:space="preserve">осталась Александру верным другом даже после его смерти. Когда он умер, то не его родные, а Прасковья Александровна стояла на похоронах у его могилы. </w:t>
      </w:r>
    </w:p>
    <w:p w14:paraId="4039226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</w:p>
    <w:p w14:paraId="6AE9C892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Прошло несколько дней. В доме суета. Через комнату в разных направлениях проходят Прасковья Александровна, Зизи, Алексей, слуги. Они несут кто пакет, кто сумку, кто коробку, кто сундук. Постепенно сцена пустеет. Входит Анна. Костюм ее иной, чем в предыдущей сцене. Она подходит к столу, садится, берет перо, лист бумаги, но в это время появляется Александр, очень жизнерадостный.</w:t>
      </w:r>
    </w:p>
    <w:p w14:paraId="25C06C3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</w:p>
    <w:p w14:paraId="6205733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А вот и я! Как я рад вас видеть! </w:t>
      </w:r>
      <w:r w:rsidRPr="00180E40">
        <w:rPr>
          <w:i/>
          <w:iCs/>
          <w:sz w:val="28"/>
          <w:szCs w:val="28"/>
        </w:rPr>
        <w:t>(Целует ей обе руки.)</w:t>
      </w:r>
      <w:r w:rsidRPr="00180E40">
        <w:rPr>
          <w:sz w:val="28"/>
          <w:szCs w:val="28"/>
        </w:rPr>
        <w:t xml:space="preserve"> </w:t>
      </w:r>
    </w:p>
    <w:p w14:paraId="062300D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Я тоже очень рада. Где вы снова пропадали? Если бы Прасковья Александровна вас не вызвала, вы бы и сейчас не появились. </w:t>
      </w:r>
    </w:p>
    <w:p w14:paraId="07E51B5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Неправда. Ее посланца я встретил уже по дороге сюда.</w:t>
      </w:r>
    </w:p>
    <w:p w14:paraId="7B56B88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Так почему же вы все-таки скрывались? Я скучала без вас.</w:t>
      </w:r>
    </w:p>
    <w:p w14:paraId="48F1669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Немного болел, но теперь все прошло. </w:t>
      </w:r>
    </w:p>
    <w:p w14:paraId="6FFA539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Правда, прошло?</w:t>
      </w:r>
    </w:p>
    <w:p w14:paraId="7166081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Правда. Но я готов снова заболеть, чтобы еще раз услышать, что вы по мне скучали. </w:t>
      </w:r>
    </w:p>
    <w:p w14:paraId="72526AB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Я даже села писать вам записку, но вы как раз вошли. </w:t>
      </w:r>
      <w:r w:rsidRPr="00180E40">
        <w:rPr>
          <w:i/>
          <w:iCs/>
          <w:sz w:val="28"/>
          <w:szCs w:val="28"/>
        </w:rPr>
        <w:t>(Смотрит на него внимательно.)</w:t>
      </w:r>
      <w:r w:rsidRPr="00180E40">
        <w:rPr>
          <w:sz w:val="28"/>
          <w:szCs w:val="28"/>
        </w:rPr>
        <w:t xml:space="preserve"> По-моему, вы бледны.</w:t>
      </w:r>
    </w:p>
    <w:p w14:paraId="5ED41BF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Я здоров, как бык, и в доказательство готов носить вас на руках. </w:t>
      </w:r>
      <w:r w:rsidRPr="00180E40">
        <w:rPr>
          <w:i/>
          <w:iCs/>
          <w:sz w:val="28"/>
          <w:szCs w:val="28"/>
        </w:rPr>
        <w:t>(Хочет ее поднять.)</w:t>
      </w:r>
      <w:r w:rsidRPr="00180E40">
        <w:rPr>
          <w:sz w:val="28"/>
          <w:szCs w:val="28"/>
        </w:rPr>
        <w:t xml:space="preserve"> </w:t>
      </w:r>
    </w:p>
    <w:p w14:paraId="0A426CF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</w:t>
      </w:r>
      <w:r w:rsidRPr="00180E40">
        <w:rPr>
          <w:i/>
          <w:iCs/>
          <w:sz w:val="28"/>
          <w:szCs w:val="28"/>
        </w:rPr>
        <w:t>(Смеясь.)</w:t>
      </w:r>
      <w:r w:rsidRPr="00180E40">
        <w:rPr>
          <w:sz w:val="28"/>
          <w:szCs w:val="28"/>
        </w:rPr>
        <w:t xml:space="preserve"> Александр, будьте благоразумны.</w:t>
      </w:r>
    </w:p>
    <w:p w14:paraId="315BE29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</w:rPr>
        <w:t xml:space="preserve">АЛЕКСАНДР. Не люблю этого скучного слова. Давайте лучше будем безрассудными. </w:t>
      </w:r>
      <w:r w:rsidRPr="00180E40">
        <w:rPr>
          <w:sz w:val="28"/>
          <w:szCs w:val="28"/>
          <w:lang w:bidi="ar-SA"/>
        </w:rPr>
        <w:t>Вы сегодня придете ко мне, мы всю ночь будем гулять по парку, наговоримся вдоволь, полюбуемся вместе на луну…</w:t>
      </w:r>
    </w:p>
    <w:p w14:paraId="2D110CB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Вы же уверяли, что давно перестали быть романтиком и совершенно не любите луну.</w:t>
      </w:r>
    </w:p>
    <w:p w14:paraId="0222332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Неправда, люблю</w:t>
      </w:r>
      <w:proofErr w:type="gramStart"/>
      <w:r w:rsidRPr="00180E40">
        <w:rPr>
          <w:sz w:val="28"/>
          <w:szCs w:val="28"/>
          <w:lang w:bidi="ar-SA"/>
        </w:rPr>
        <w:t>… Е</w:t>
      </w:r>
      <w:proofErr w:type="gramEnd"/>
      <w:r w:rsidRPr="00180E40">
        <w:rPr>
          <w:sz w:val="28"/>
          <w:szCs w:val="28"/>
          <w:lang w:bidi="ar-SA"/>
        </w:rPr>
        <w:t>сли она освещает красивое лицо.</w:t>
      </w:r>
    </w:p>
    <w:p w14:paraId="75115B7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Я должна сообщить вам не очень приятную новость</w:t>
      </w:r>
      <w:proofErr w:type="gramStart"/>
      <w:r w:rsidRPr="00180E40">
        <w:rPr>
          <w:sz w:val="28"/>
          <w:szCs w:val="28"/>
          <w:lang w:bidi="ar-SA"/>
        </w:rPr>
        <w:t>… П</w:t>
      </w:r>
      <w:proofErr w:type="gramEnd"/>
      <w:r w:rsidRPr="00180E40">
        <w:rPr>
          <w:sz w:val="28"/>
          <w:szCs w:val="28"/>
          <w:lang w:bidi="ar-SA"/>
        </w:rPr>
        <w:t>о крайней мере, неприятную для меня.</w:t>
      </w:r>
    </w:p>
    <w:p w14:paraId="35EF17E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Ради бога, никаких неприятных новостей! Давайте лучше говорить о Луне. Луна – союзница любви, вы знали об этом? Ее свет окутывает женщину тайной, делает ее более желанной, побуждает к признаниям</w:t>
      </w:r>
      <w:proofErr w:type="gramStart"/>
      <w:r w:rsidRPr="00180E40">
        <w:rPr>
          <w:sz w:val="28"/>
          <w:szCs w:val="28"/>
          <w:lang w:bidi="ar-SA"/>
        </w:rPr>
        <w:t>… А</w:t>
      </w:r>
      <w:proofErr w:type="gramEnd"/>
      <w:r w:rsidRPr="00180E40">
        <w:rPr>
          <w:sz w:val="28"/>
          <w:szCs w:val="28"/>
          <w:lang w:bidi="ar-SA"/>
        </w:rPr>
        <w:t xml:space="preserve"> сегодня ночью как раз полнолуние, пора безумств… Но ваша красота не нуждается в союзницах, она сама по себе сводит с ума.</w:t>
      </w:r>
    </w:p>
    <w:p w14:paraId="3075263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Александр, послушайте…</w:t>
      </w:r>
    </w:p>
    <w:p w14:paraId="19485E1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А если вам не нравится луна, мы обойдемся и без нее. Ваше лицо будет сиять и в темноте. Представляете - в полной темноте</w:t>
      </w:r>
      <w:proofErr w:type="gramStart"/>
      <w:r w:rsidRPr="00180E40">
        <w:rPr>
          <w:sz w:val="28"/>
          <w:szCs w:val="28"/>
          <w:lang w:bidi="ar-SA"/>
        </w:rPr>
        <w:t>… Т</w:t>
      </w:r>
      <w:proofErr w:type="gramEnd"/>
      <w:r w:rsidRPr="00180E40">
        <w:rPr>
          <w:sz w:val="28"/>
          <w:szCs w:val="28"/>
          <w:lang w:bidi="ar-SA"/>
        </w:rPr>
        <w:t>олько вы и я…</w:t>
      </w:r>
    </w:p>
    <w:p w14:paraId="084E0B6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Вы дадите мне сказать хоть слово?</w:t>
      </w:r>
    </w:p>
    <w:p w14:paraId="3517EB4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О вашей неприятной новости? А нельзя ли отложить ее до завтра? </w:t>
      </w:r>
    </w:p>
    <w:p w14:paraId="71A99E2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В том-то и дело, что нельзя. Завтра не будет.</w:t>
      </w:r>
    </w:p>
    <w:p w14:paraId="1324B06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Чего не будет завтра?</w:t>
      </w:r>
    </w:p>
    <w:p w14:paraId="018F6943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Через сцену проходит слуга с сундуками.</w:t>
      </w:r>
    </w:p>
    <w:p w14:paraId="75C5D1A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Завтрашнего дня у нас не будет. Сегодня я уезжаю. </w:t>
      </w:r>
    </w:p>
    <w:p w14:paraId="4108FB37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</w:t>
      </w:r>
      <w:r w:rsidRPr="00180E40">
        <w:rPr>
          <w:i/>
          <w:sz w:val="28"/>
          <w:szCs w:val="28"/>
          <w:lang w:bidi="ar-SA"/>
        </w:rPr>
        <w:t>(Погрустнев.)</w:t>
      </w:r>
      <w:r w:rsidRPr="00180E40">
        <w:rPr>
          <w:sz w:val="28"/>
          <w:szCs w:val="28"/>
          <w:lang w:bidi="ar-SA"/>
        </w:rPr>
        <w:t xml:space="preserve"> Что случилось?</w:t>
      </w:r>
    </w:p>
    <w:p w14:paraId="109A42A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Я получила письмо от мужа: он срочно требует меня к себе.</w:t>
      </w:r>
    </w:p>
    <w:p w14:paraId="08FABF3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Почему именно сейчас, когда счастье было так близко, так возможно? </w:t>
      </w:r>
    </w:p>
    <w:p w14:paraId="168607E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Значит, не судьба. </w:t>
      </w:r>
    </w:p>
    <w:p w14:paraId="2EE9225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И никак нельзя отложить отъезд?</w:t>
      </w:r>
    </w:p>
    <w:p w14:paraId="40D7817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Я целиком завишу от своего генерала. Без средств, без состояния, без всякого положения, я у него в руках.</w:t>
      </w:r>
    </w:p>
    <w:p w14:paraId="268F1AA9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Заболейте, придумайте что-нибудь… </w:t>
      </w:r>
    </w:p>
    <w:p w14:paraId="5AFE8A1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Что я могу придумать? Муж прислал карету, она ждет. К тому же, кажется, и тетушка, и Зизи желают моего отъезда. </w:t>
      </w:r>
    </w:p>
    <w:p w14:paraId="7204F6F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АЛЕКСАНДР. А мое желание, видимо, для вас ничего не значит.</w:t>
      </w:r>
    </w:p>
    <w:p w14:paraId="438239D1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Что я могу сделать? </w:t>
      </w:r>
    </w:p>
    <w:p w14:paraId="75F0DEAA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 мрачнеет и начинает молча ходить взад-вперед по комнате.</w:t>
      </w:r>
    </w:p>
    <w:p w14:paraId="349B147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ab/>
      </w:r>
      <w:r w:rsidRPr="00180E40">
        <w:rPr>
          <w:sz w:val="28"/>
          <w:szCs w:val="28"/>
          <w:lang w:bidi="ar-SA"/>
        </w:rPr>
        <w:tab/>
        <w:t>Прошу вас, не сердитесь. Поверьте, я сама в отчаянии.</w:t>
      </w:r>
    </w:p>
    <w:p w14:paraId="3C6E25F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Дорогая, не притворяйтесь пылкой и страдающей.</w:t>
      </w:r>
    </w:p>
    <w:p w14:paraId="68B3B97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АННА. У меня много других пороков, но притворство мне чуждо. Александр, я должна сказать вам… Я должна признаться, что мое отношение к вам изменилось… Я лучше узнала вас, и</w:t>
      </w:r>
      <w:proofErr w:type="gramStart"/>
      <w:r w:rsidRPr="00180E40">
        <w:rPr>
          <w:sz w:val="28"/>
          <w:szCs w:val="28"/>
          <w:lang w:bidi="ar-SA"/>
        </w:rPr>
        <w:t>… Е</w:t>
      </w:r>
      <w:proofErr w:type="gramEnd"/>
      <w:r w:rsidRPr="00180E40">
        <w:rPr>
          <w:sz w:val="28"/>
          <w:szCs w:val="28"/>
          <w:lang w:bidi="ar-SA"/>
        </w:rPr>
        <w:t xml:space="preserve">сли бы я поняла это раньше, у нас все могло бы быть по-другому. Но я была глупа и слепа. Очень жаль. Все кончено, едва успев начаться. </w:t>
      </w:r>
    </w:p>
    <w:p w14:paraId="51DFF02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Не надо меня утешать. Я еще не успел в вас по-настоящему влюбиться и постараюсь поскорее забыть. А вы меня забудете еще скорее. Ведь мы-то знаем: вечная любовь живет едва ли три недели. </w:t>
      </w:r>
    </w:p>
    <w:p w14:paraId="170D497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АННА. Что ж, тем лучше, если вы так думаете. </w:t>
      </w:r>
    </w:p>
    <w:p w14:paraId="73C8E5CC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 снова хмуро шагает по комнате, потом вдруг стремительно подходит к Анне и берет ее за руки.</w:t>
      </w:r>
    </w:p>
    <w:p w14:paraId="7D24B57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Да, конечно, я не люблю вас. И все же мысль, что я для вас ничего не значу, что я только тешил ваше любопытство, что воспоминание обо мне ни на минуту не сделает вас более грустной, что ваши глаза остановятся на каком-нибудь франте с тем же пронизывающим сердце и сладострастным выражением, — нет, эта мысль для меня невыносима. Я умру от этого.</w:t>
      </w:r>
    </w:p>
    <w:p w14:paraId="0451DDD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Не говорите так.</w:t>
      </w:r>
    </w:p>
    <w:p w14:paraId="53B730B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До этого часа я думал только о наших новых встречах, а, оказывается, надо было уже думать о разлуке. Пишите мне хотя бы нежные письма.</w:t>
      </w:r>
    </w:p>
    <w:p w14:paraId="35D54A4E" w14:textId="77777777" w:rsidR="003C1B26" w:rsidRPr="00180E40" w:rsidRDefault="003C1B26" w:rsidP="00BD33C3">
      <w:pPr>
        <w:pStyle w:val="dialog"/>
        <w:spacing w:line="360" w:lineRule="auto"/>
        <w:ind w:left="0" w:firstLine="0"/>
        <w:rPr>
          <w:sz w:val="28"/>
          <w:szCs w:val="28"/>
        </w:rPr>
      </w:pPr>
      <w:r w:rsidRPr="00180E40">
        <w:rPr>
          <w:sz w:val="28"/>
          <w:szCs w:val="28"/>
        </w:rPr>
        <w:t>АННА. Мне пора.</w:t>
      </w:r>
    </w:p>
    <w:p w14:paraId="52905A0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 xml:space="preserve">АЛЕКСАНДР. А главное, не лишайте меня надежды снова увидеть вас. </w:t>
      </w:r>
    </w:p>
    <w:p w14:paraId="06DB2B5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АННА. Мы увидимся. А сейчас прощайте. </w:t>
      </w:r>
      <w:r w:rsidRPr="00180E40">
        <w:rPr>
          <w:i/>
          <w:sz w:val="28"/>
          <w:szCs w:val="28"/>
        </w:rPr>
        <w:t>(Хочет уйти.)</w:t>
      </w:r>
      <w:r w:rsidRPr="00180E40">
        <w:rPr>
          <w:sz w:val="28"/>
          <w:szCs w:val="28"/>
        </w:rPr>
        <w:t xml:space="preserve"> </w:t>
      </w:r>
    </w:p>
    <w:p w14:paraId="21199BA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</w:t>
      </w:r>
      <w:r w:rsidRPr="00180E40">
        <w:rPr>
          <w:i/>
          <w:sz w:val="28"/>
          <w:szCs w:val="28"/>
        </w:rPr>
        <w:t>(Удерживая ее.)</w:t>
      </w:r>
      <w:r w:rsidRPr="00180E40">
        <w:rPr>
          <w:sz w:val="28"/>
          <w:szCs w:val="28"/>
        </w:rPr>
        <w:t xml:space="preserve"> Постойте. Вы меня когда-то просили, если я напишу что-нибудь, касающееся вас, показать вам первой. Вы боялись удара из-за угла. Помните?</w:t>
      </w:r>
    </w:p>
    <w:p w14:paraId="6E75AF6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АННА. Да. И что же?</w:t>
      </w:r>
    </w:p>
    <w:p w14:paraId="33D72324" w14:textId="77777777" w:rsidR="003C1B26" w:rsidRPr="00180E40" w:rsidRDefault="003C1B26" w:rsidP="00BD33C3">
      <w:pPr>
        <w:pStyle w:val="dialog"/>
        <w:spacing w:line="360" w:lineRule="auto"/>
        <w:rPr>
          <w:i/>
          <w:iCs/>
          <w:sz w:val="28"/>
          <w:szCs w:val="28"/>
        </w:rPr>
      </w:pPr>
      <w:r w:rsidRPr="00180E40">
        <w:rPr>
          <w:sz w:val="28"/>
          <w:szCs w:val="28"/>
        </w:rPr>
        <w:t xml:space="preserve">АЛЕКСАНДР. Я выполняю свое обещание. Возьмите вот это. Прочитайте, только не сейчас, потом, когда останетесь одна. </w:t>
      </w:r>
      <w:r w:rsidRPr="00180E40">
        <w:rPr>
          <w:i/>
          <w:iCs/>
          <w:sz w:val="28"/>
          <w:szCs w:val="28"/>
        </w:rPr>
        <w:t>(Дает ей книгу.)</w:t>
      </w:r>
      <w:r w:rsidRPr="00180E40">
        <w:rPr>
          <w:sz w:val="28"/>
          <w:szCs w:val="28"/>
        </w:rPr>
        <w:t xml:space="preserve"> Прощайте. </w:t>
      </w:r>
      <w:r w:rsidRPr="00180E40">
        <w:rPr>
          <w:i/>
          <w:iCs/>
          <w:sz w:val="28"/>
          <w:szCs w:val="28"/>
        </w:rPr>
        <w:t>(Отходит в сторону.)</w:t>
      </w:r>
      <w:r w:rsidRPr="00180E40">
        <w:rPr>
          <w:sz w:val="28"/>
          <w:szCs w:val="28"/>
        </w:rPr>
        <w:t xml:space="preserve"> </w:t>
      </w:r>
    </w:p>
    <w:p w14:paraId="5F6BE761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Анна берет книгу и замечает в ней лист бумаги, сложенный вчетверо. Она передает его Анне Петровне и уходит.</w:t>
      </w:r>
    </w:p>
    <w:p w14:paraId="4998632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</w:p>
    <w:p w14:paraId="761FE298" w14:textId="7B7E5F9A" w:rsidR="003C1B26" w:rsidRPr="00180E40" w:rsidRDefault="003C1B26" w:rsidP="00BD33C3">
      <w:pPr>
        <w:pStyle w:val="dialog"/>
        <w:spacing w:line="360" w:lineRule="auto"/>
        <w:rPr>
          <w:b/>
          <w:sz w:val="28"/>
          <w:szCs w:val="28"/>
        </w:rPr>
      </w:pPr>
      <w:r w:rsidRPr="00180E40">
        <w:rPr>
          <w:b/>
          <w:sz w:val="28"/>
          <w:szCs w:val="28"/>
          <w:lang w:bidi="ar-SA"/>
        </w:rPr>
        <w:t xml:space="preserve">АННА ПЕТРОВНА. </w:t>
      </w:r>
      <w:r w:rsidRPr="00180E40">
        <w:rPr>
          <w:b/>
          <w:i/>
          <w:iCs/>
          <w:sz w:val="28"/>
          <w:szCs w:val="28"/>
          <w:lang w:bidi="ar-SA"/>
        </w:rPr>
        <w:t>(С листком в руках.)</w:t>
      </w:r>
      <w:r w:rsidRPr="00180E40">
        <w:rPr>
          <w:b/>
          <w:sz w:val="28"/>
          <w:szCs w:val="28"/>
          <w:lang w:bidi="ar-SA"/>
        </w:rPr>
        <w:t xml:space="preserve"> </w:t>
      </w:r>
      <w:r w:rsidRPr="00180E40">
        <w:rPr>
          <w:b/>
          <w:sz w:val="28"/>
          <w:szCs w:val="28"/>
        </w:rPr>
        <w:t>Я тогда еще не знала, что благодаря этой минуте я в</w:t>
      </w:r>
      <w:r w:rsidR="002208FC" w:rsidRPr="00180E40">
        <w:rPr>
          <w:b/>
          <w:sz w:val="28"/>
          <w:szCs w:val="28"/>
        </w:rPr>
        <w:t>ошла</w:t>
      </w:r>
      <w:r w:rsidRPr="00180E40">
        <w:rPr>
          <w:b/>
          <w:sz w:val="28"/>
          <w:szCs w:val="28"/>
        </w:rPr>
        <w:t xml:space="preserve"> в бессмертие. А ведь в мое время было множество женщин красивее, умнее, интереснее и ярче, чем я. И он их больше любил, и, должна признаться к своему стыду, они его любили сильнее, чем я. Однако почему-то этот лотерейный билет выпал мне. Просто случай. Визит к тетушке, которого могло и не быть.</w:t>
      </w:r>
    </w:p>
    <w:p w14:paraId="1490DF47" w14:textId="5D559AFF" w:rsidR="00B11B84" w:rsidRPr="00180E40" w:rsidRDefault="00B11B84" w:rsidP="00BD33C3">
      <w:pPr>
        <w:pStyle w:val="dialog"/>
        <w:spacing w:line="360" w:lineRule="auto"/>
        <w:rPr>
          <w:b/>
          <w:sz w:val="28"/>
          <w:szCs w:val="28"/>
        </w:rPr>
      </w:pPr>
      <w:r w:rsidRPr="00180E40">
        <w:rPr>
          <w:i/>
          <w:iCs/>
          <w:sz w:val="28"/>
          <w:szCs w:val="28"/>
        </w:rPr>
        <w:t xml:space="preserve"> </w:t>
      </w:r>
      <w:r w:rsidRPr="00180E40">
        <w:rPr>
          <w:i/>
          <w:iCs/>
          <w:sz w:val="28"/>
          <w:szCs w:val="28"/>
        </w:rPr>
        <w:tab/>
      </w:r>
      <w:r w:rsidRPr="00180E40">
        <w:rPr>
          <w:i/>
          <w:iCs/>
          <w:sz w:val="28"/>
          <w:szCs w:val="28"/>
        </w:rPr>
        <w:tab/>
      </w:r>
      <w:r w:rsidRPr="00180E40">
        <w:rPr>
          <w:b/>
          <w:i/>
          <w:iCs/>
          <w:sz w:val="28"/>
          <w:szCs w:val="28"/>
        </w:rPr>
        <w:t>(Смотрит в листок.)</w:t>
      </w:r>
      <w:r w:rsidRPr="00180E40">
        <w:rPr>
          <w:sz w:val="28"/>
          <w:szCs w:val="28"/>
        </w:rPr>
        <w:t xml:space="preserve">. </w:t>
      </w:r>
      <w:r w:rsidRPr="00180E40">
        <w:rPr>
          <w:b/>
          <w:sz w:val="28"/>
          <w:szCs w:val="28"/>
        </w:rPr>
        <w:t xml:space="preserve">Когда-то эти строчки очень грели мое тщеславие. Теперь, спустя пятьдесят лет, я могу себе честно признаться, что была для них лишь случайным поводом. Да и, если сказать правду, стихи эти у него далеко не лучшие. </w:t>
      </w:r>
      <w:proofErr w:type="gramStart"/>
      <w:r w:rsidRPr="00180E40">
        <w:rPr>
          <w:b/>
          <w:sz w:val="28"/>
          <w:szCs w:val="28"/>
        </w:rPr>
        <w:t xml:space="preserve">Он был молод и еще не избавился от любовных клише прежних веков, буквально переведенных с французского: «небесные черты», «божество», «упоение»… Сколько раз я встречала подобные галантные штампы в старых романах… </w:t>
      </w:r>
      <w:r w:rsidRPr="009E4723">
        <w:rPr>
          <w:b/>
          <w:i/>
          <w:iCs/>
          <w:sz w:val="28"/>
          <w:szCs w:val="28"/>
        </w:rPr>
        <w:t>(</w:t>
      </w:r>
      <w:r w:rsidRPr="00180E40">
        <w:rPr>
          <w:b/>
          <w:i/>
          <w:iCs/>
          <w:sz w:val="28"/>
          <w:szCs w:val="28"/>
        </w:rPr>
        <w:t>С</w:t>
      </w:r>
      <w:r w:rsidRPr="009E4723">
        <w:rPr>
          <w:b/>
          <w:i/>
          <w:iCs/>
          <w:sz w:val="28"/>
          <w:szCs w:val="28"/>
        </w:rPr>
        <w:t xml:space="preserve"> </w:t>
      </w:r>
      <w:r w:rsidRPr="00180E40">
        <w:rPr>
          <w:b/>
          <w:i/>
          <w:iCs/>
          <w:sz w:val="28"/>
          <w:szCs w:val="28"/>
        </w:rPr>
        <w:t>иронической</w:t>
      </w:r>
      <w:r w:rsidRPr="009E4723">
        <w:rPr>
          <w:b/>
          <w:i/>
          <w:iCs/>
          <w:sz w:val="28"/>
          <w:szCs w:val="28"/>
        </w:rPr>
        <w:t xml:space="preserve"> </w:t>
      </w:r>
      <w:r w:rsidRPr="00180E40">
        <w:rPr>
          <w:b/>
          <w:i/>
          <w:iCs/>
          <w:sz w:val="28"/>
          <w:szCs w:val="28"/>
        </w:rPr>
        <w:t>аффектацией</w:t>
      </w:r>
      <w:r w:rsidRPr="009E4723">
        <w:rPr>
          <w:b/>
          <w:i/>
          <w:iCs/>
          <w:sz w:val="28"/>
          <w:szCs w:val="28"/>
        </w:rPr>
        <w:t>.</w:t>
      </w:r>
      <w:r w:rsidRPr="009E4723">
        <w:rPr>
          <w:i/>
          <w:iCs/>
          <w:sz w:val="28"/>
          <w:szCs w:val="28"/>
        </w:rPr>
        <w:t>)</w:t>
      </w:r>
      <w:proofErr w:type="gramEnd"/>
      <w:r w:rsidRPr="009E4723">
        <w:rPr>
          <w:sz w:val="28"/>
          <w:szCs w:val="28"/>
        </w:rPr>
        <w:t xml:space="preserve"> </w:t>
      </w:r>
      <w:r w:rsidRPr="00180E40">
        <w:rPr>
          <w:b/>
          <w:sz w:val="28"/>
          <w:szCs w:val="28"/>
        </w:rPr>
        <w:t>«</w:t>
      </w:r>
      <w:proofErr w:type="spellStart"/>
      <w:r w:rsidRPr="00180E40">
        <w:rPr>
          <w:b/>
          <w:sz w:val="28"/>
          <w:szCs w:val="28"/>
        </w:rPr>
        <w:t>J’ai</w:t>
      </w:r>
      <w:proofErr w:type="spellEnd"/>
      <w:r w:rsidRPr="00180E40">
        <w:rPr>
          <w:b/>
          <w:sz w:val="28"/>
          <w:szCs w:val="28"/>
        </w:rPr>
        <w:t xml:space="preserve"> </w:t>
      </w:r>
      <w:proofErr w:type="spellStart"/>
      <w:r w:rsidRPr="00180E40">
        <w:rPr>
          <w:b/>
          <w:sz w:val="28"/>
          <w:szCs w:val="28"/>
        </w:rPr>
        <w:t>reconnus</w:t>
      </w:r>
      <w:proofErr w:type="spellEnd"/>
      <w:r w:rsidRPr="00180E40">
        <w:rPr>
          <w:b/>
          <w:sz w:val="28"/>
          <w:szCs w:val="28"/>
        </w:rPr>
        <w:t xml:space="preserve"> </w:t>
      </w:r>
      <w:proofErr w:type="spellStart"/>
      <w:r w:rsidRPr="00180E40">
        <w:rPr>
          <w:b/>
          <w:sz w:val="28"/>
          <w:szCs w:val="28"/>
        </w:rPr>
        <w:t>les</w:t>
      </w:r>
      <w:proofErr w:type="spellEnd"/>
      <w:r w:rsidRPr="00180E40">
        <w:rPr>
          <w:b/>
          <w:sz w:val="28"/>
          <w:szCs w:val="28"/>
        </w:rPr>
        <w:t xml:space="preserve"> </w:t>
      </w:r>
      <w:proofErr w:type="spellStart"/>
      <w:r w:rsidRPr="00180E40">
        <w:rPr>
          <w:b/>
          <w:sz w:val="28"/>
          <w:szCs w:val="28"/>
        </w:rPr>
        <w:t>traits</w:t>
      </w:r>
      <w:proofErr w:type="spellEnd"/>
      <w:r w:rsidRPr="00180E40">
        <w:rPr>
          <w:b/>
          <w:sz w:val="28"/>
          <w:szCs w:val="28"/>
        </w:rPr>
        <w:t xml:space="preserve"> </w:t>
      </w:r>
      <w:proofErr w:type="spellStart"/>
      <w:r w:rsidRPr="00180E40">
        <w:rPr>
          <w:b/>
          <w:sz w:val="28"/>
          <w:szCs w:val="28"/>
        </w:rPr>
        <w:t>divins</w:t>
      </w:r>
      <w:proofErr w:type="spellEnd"/>
      <w:r w:rsidRPr="00180E40">
        <w:rPr>
          <w:b/>
          <w:sz w:val="28"/>
          <w:szCs w:val="28"/>
        </w:rPr>
        <w:t>…» Правда, у него даже затертые слова почему-то завораживают, сверкают, переливаются и трогают душу так, как будто звучат в первый раз и написаны только про тебя и для тебя…</w:t>
      </w:r>
    </w:p>
    <w:p w14:paraId="14D26583" w14:textId="0042E193" w:rsidR="00B11B84" w:rsidRPr="00180E40" w:rsidRDefault="00B11B84" w:rsidP="00BD33C3">
      <w:pPr>
        <w:pStyle w:val="dialog"/>
        <w:spacing w:line="360" w:lineRule="auto"/>
        <w:ind w:firstLine="153"/>
        <w:rPr>
          <w:b/>
          <w:sz w:val="28"/>
          <w:szCs w:val="28"/>
        </w:rPr>
      </w:pPr>
      <w:r w:rsidRPr="00180E40">
        <w:rPr>
          <w:b/>
          <w:sz w:val="28"/>
          <w:szCs w:val="28"/>
        </w:rPr>
        <w:t xml:space="preserve">А спустя пятнадцать лет судьба послала мне еще один подарок: другой </w:t>
      </w:r>
      <w:r w:rsidR="00AA56F4" w:rsidRPr="00180E40">
        <w:rPr>
          <w:b/>
          <w:sz w:val="28"/>
          <w:szCs w:val="28"/>
        </w:rPr>
        <w:t>гений</w:t>
      </w:r>
      <w:r w:rsidRPr="00180E40">
        <w:rPr>
          <w:b/>
          <w:sz w:val="28"/>
          <w:szCs w:val="28"/>
        </w:rPr>
        <w:t xml:space="preserve"> влюбился в мою дочь и переложил эти слова на музыку. В результате стих вознесся на такую высоту, которой </w:t>
      </w:r>
      <w:proofErr w:type="gramStart"/>
      <w:r w:rsidRPr="00180E40">
        <w:rPr>
          <w:b/>
          <w:sz w:val="28"/>
          <w:szCs w:val="28"/>
        </w:rPr>
        <w:t>никакому</w:t>
      </w:r>
      <w:proofErr w:type="gramEnd"/>
      <w:r w:rsidRPr="00180E40">
        <w:rPr>
          <w:b/>
          <w:sz w:val="28"/>
          <w:szCs w:val="28"/>
        </w:rPr>
        <w:t xml:space="preserve"> другому уже никогда не достигнуть…</w:t>
      </w:r>
    </w:p>
    <w:p w14:paraId="4044D9DB" w14:textId="77777777" w:rsidR="003C1B26" w:rsidRPr="00180E40" w:rsidRDefault="003C1B26" w:rsidP="00BD33C3">
      <w:pPr>
        <w:pStyle w:val="dialog"/>
        <w:spacing w:line="360" w:lineRule="auto"/>
        <w:rPr>
          <w:b/>
          <w:sz w:val="28"/>
          <w:szCs w:val="28"/>
        </w:rPr>
      </w:pPr>
      <w:r w:rsidRPr="00180E40">
        <w:rPr>
          <w:b/>
          <w:sz w:val="28"/>
          <w:szCs w:val="28"/>
        </w:rPr>
        <w:tab/>
      </w:r>
      <w:r w:rsidRPr="00180E40">
        <w:rPr>
          <w:b/>
          <w:sz w:val="28"/>
          <w:szCs w:val="28"/>
        </w:rPr>
        <w:tab/>
      </w:r>
      <w:r w:rsidRPr="00180E40">
        <w:rPr>
          <w:b/>
          <w:i/>
          <w:sz w:val="28"/>
          <w:szCs w:val="28"/>
        </w:rPr>
        <w:t>(С грустью смотрит на одинокого Александра.)</w:t>
      </w:r>
      <w:r w:rsidRPr="00180E40">
        <w:rPr>
          <w:b/>
          <w:sz w:val="28"/>
          <w:szCs w:val="28"/>
        </w:rPr>
        <w:t xml:space="preserve"> Вот так мы и расстались. То, что могло стать великой любовью, осталось лишь несостоявшимся приключением. Я предпочла пыл чувственного </w:t>
      </w:r>
      <w:proofErr w:type="gramStart"/>
      <w:r w:rsidRPr="00180E40">
        <w:rPr>
          <w:b/>
          <w:sz w:val="28"/>
          <w:szCs w:val="28"/>
        </w:rPr>
        <w:t>красавчика</w:t>
      </w:r>
      <w:proofErr w:type="gramEnd"/>
      <w:r w:rsidRPr="00180E40">
        <w:rPr>
          <w:b/>
          <w:sz w:val="28"/>
          <w:szCs w:val="28"/>
        </w:rPr>
        <w:t xml:space="preserve"> яркому пламени творца. Такой легкомысленной женщиной меня и будут вспоминать потомки. Если вообще будут вспоминать…</w:t>
      </w:r>
    </w:p>
    <w:p w14:paraId="2C666B1F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Александр, расстроенный и подавленный, все это время остается на сцене один. Входит Алексей. Слуга несет за ним саквояж.</w:t>
      </w:r>
    </w:p>
    <w:p w14:paraId="70283F7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АЛЕКСЕЙ. </w:t>
      </w:r>
      <w:r w:rsidRPr="00180E40">
        <w:rPr>
          <w:i/>
          <w:iCs/>
          <w:sz w:val="28"/>
          <w:szCs w:val="28"/>
        </w:rPr>
        <w:t>(Протягивая Александру руку для прощания.)</w:t>
      </w:r>
      <w:r w:rsidRPr="00180E40">
        <w:rPr>
          <w:sz w:val="28"/>
          <w:szCs w:val="28"/>
        </w:rPr>
        <w:t xml:space="preserve"> Ну, брат, бывай. </w:t>
      </w:r>
    </w:p>
    <w:p w14:paraId="5317320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</w:t>
      </w:r>
      <w:r w:rsidRPr="00180E40">
        <w:rPr>
          <w:i/>
          <w:iCs/>
          <w:sz w:val="28"/>
          <w:szCs w:val="28"/>
        </w:rPr>
        <w:t>(Удивленно.)</w:t>
      </w:r>
      <w:r w:rsidRPr="00180E40">
        <w:rPr>
          <w:sz w:val="28"/>
          <w:szCs w:val="28"/>
        </w:rPr>
        <w:t xml:space="preserve"> А ты куда собрался?</w:t>
      </w:r>
    </w:p>
    <w:p w14:paraId="3BE6741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АЛЕКСЕЙ. </w:t>
      </w:r>
      <w:r w:rsidRPr="00180E40">
        <w:rPr>
          <w:i/>
          <w:iCs/>
          <w:sz w:val="28"/>
          <w:szCs w:val="28"/>
        </w:rPr>
        <w:t>(Ухмыляясь.)</w:t>
      </w:r>
      <w:r w:rsidRPr="00180E40">
        <w:rPr>
          <w:sz w:val="28"/>
          <w:szCs w:val="28"/>
        </w:rPr>
        <w:t xml:space="preserve"> Надо доставить Аннет к ее мужу. </w:t>
      </w:r>
    </w:p>
    <w:p w14:paraId="13001F0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Вот как?</w:t>
      </w:r>
    </w:p>
    <w:p w14:paraId="06B3EBE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АЛЕКСЕЙ. Не может же она ехать одна, вот я и вызвался ее проводить. Разве она тебе не говорила? </w:t>
      </w:r>
    </w:p>
    <w:p w14:paraId="3F6D968B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 не отвечает. </w:t>
      </w:r>
    </w:p>
    <w:p w14:paraId="6A3530FA" w14:textId="77777777" w:rsidR="003C1B26" w:rsidRPr="00180E40" w:rsidRDefault="003C1B26" w:rsidP="00BD33C3">
      <w:pPr>
        <w:pStyle w:val="dialog"/>
        <w:spacing w:line="360" w:lineRule="auto"/>
        <w:ind w:firstLine="153"/>
        <w:rPr>
          <w:sz w:val="28"/>
          <w:szCs w:val="28"/>
        </w:rPr>
      </w:pPr>
      <w:r w:rsidRPr="00180E40">
        <w:rPr>
          <w:sz w:val="28"/>
          <w:szCs w:val="28"/>
        </w:rPr>
        <w:t>В последнее время Аннет начала тобой заметно увлекаться и сейчас изрядно грустит. Ну да ничего: с глаз долой, из сердца вон. Я постараюсь ее утешить.</w:t>
      </w:r>
    </w:p>
    <w:p w14:paraId="15A4E8E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Скажи честно: не ты ли устроил ей вызов от мужа, чтобы увезти от меня?</w:t>
      </w:r>
    </w:p>
    <w:p w14:paraId="72877F9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АЛЕКСЕЙ. Я, не я, какая разница?</w:t>
      </w:r>
    </w:p>
    <w:p w14:paraId="5337B5D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Так ты сейчас в университет? </w:t>
      </w:r>
    </w:p>
    <w:p w14:paraId="1B4843F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АЛЕКСЕЙ. Университет не убежит. Поживу сначала месяц - другой у генерала и его очаровательной генеральши. </w:t>
      </w:r>
      <w:r w:rsidRPr="00180E40">
        <w:rPr>
          <w:i/>
          <w:iCs/>
          <w:sz w:val="28"/>
          <w:szCs w:val="28"/>
        </w:rPr>
        <w:t>(Снова ухмыляясь.)</w:t>
      </w:r>
      <w:r w:rsidRPr="00180E40">
        <w:rPr>
          <w:sz w:val="28"/>
          <w:szCs w:val="28"/>
        </w:rPr>
        <w:t xml:space="preserve"> Я ведь кузен, он ревновать не будет.</w:t>
      </w:r>
    </w:p>
    <w:p w14:paraId="3E631C9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А знаешь, ты препорядочная скотина.</w:t>
      </w:r>
    </w:p>
    <w:p w14:paraId="7B4B9A0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АЛЕКСЕЙ. Знаю, и этим горжусь.</w:t>
      </w:r>
    </w:p>
    <w:p w14:paraId="1E5FDC1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Ладно, не будем ссориться. Катись.</w:t>
      </w:r>
    </w:p>
    <w:p w14:paraId="5E8B8CB6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Алексей хочет пожать Александру руку, тот не отвечает. Алексей, пожав плечами, уходит. Входит Зизи.</w:t>
      </w:r>
    </w:p>
    <w:p w14:paraId="2AA215F5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</w:t>
      </w:r>
      <w:r w:rsidRPr="00180E40">
        <w:rPr>
          <w:i/>
          <w:iCs/>
          <w:sz w:val="28"/>
          <w:szCs w:val="28"/>
        </w:rPr>
        <w:t>(Обрадованно.)</w:t>
      </w:r>
      <w:r w:rsidRPr="00180E40">
        <w:rPr>
          <w:sz w:val="28"/>
          <w:szCs w:val="28"/>
        </w:rPr>
        <w:t xml:space="preserve"> Зизи, милая, здравствуй! </w:t>
      </w:r>
    </w:p>
    <w:p w14:paraId="27312AC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Здравствуйте. </w:t>
      </w:r>
    </w:p>
    <w:p w14:paraId="2443C94D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</w:t>
      </w:r>
      <w:r w:rsidRPr="00180E40">
        <w:rPr>
          <w:i/>
          <w:iCs/>
          <w:sz w:val="28"/>
          <w:szCs w:val="28"/>
        </w:rPr>
        <w:t xml:space="preserve"> (Заметив ее состояние.) </w:t>
      </w:r>
      <w:r w:rsidRPr="00180E40">
        <w:rPr>
          <w:sz w:val="28"/>
          <w:szCs w:val="28"/>
        </w:rPr>
        <w:t>Что ты такая грустная?</w:t>
      </w:r>
    </w:p>
    <w:p w14:paraId="578E45BE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Я не грустная, я спокойная. Учусь властвовать собой. Прощайте. </w:t>
      </w:r>
    </w:p>
    <w:p w14:paraId="081681C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</w:t>
      </w:r>
      <w:r w:rsidRPr="00180E40">
        <w:rPr>
          <w:i/>
          <w:iCs/>
          <w:sz w:val="28"/>
          <w:szCs w:val="28"/>
        </w:rPr>
        <w:t>(Огорченно.)</w:t>
      </w:r>
      <w:r w:rsidRPr="00180E40">
        <w:rPr>
          <w:sz w:val="28"/>
          <w:szCs w:val="28"/>
        </w:rPr>
        <w:t xml:space="preserve"> Как, и ты уезжаешь? </w:t>
      </w:r>
    </w:p>
    <w:p w14:paraId="627CD35B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 молча кивает головой.</w:t>
      </w:r>
    </w:p>
    <w:p w14:paraId="69C528C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ab/>
      </w:r>
      <w:r w:rsidRPr="00180E40">
        <w:rPr>
          <w:sz w:val="28"/>
          <w:szCs w:val="28"/>
          <w:lang w:bidi="ar-SA"/>
        </w:rPr>
        <w:tab/>
      </w:r>
      <w:r w:rsidRPr="00180E40">
        <w:rPr>
          <w:sz w:val="28"/>
          <w:szCs w:val="28"/>
        </w:rPr>
        <w:t>Зачем? Куда?</w:t>
      </w:r>
    </w:p>
    <w:p w14:paraId="4BB9D7D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ЗИЗИ. К сестрам.</w:t>
      </w:r>
    </w:p>
    <w:p w14:paraId="33996D5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Мать отправляет?</w:t>
      </w:r>
    </w:p>
    <w:p w14:paraId="2004FC46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ЗИЗИ. Я сама решила.</w:t>
      </w:r>
    </w:p>
    <w:p w14:paraId="7A4ED674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</w:t>
      </w:r>
      <w:r w:rsidRPr="00180E40">
        <w:rPr>
          <w:i/>
          <w:iCs/>
          <w:sz w:val="28"/>
          <w:szCs w:val="28"/>
        </w:rPr>
        <w:t>(Опечаленно.)</w:t>
      </w:r>
      <w:r w:rsidRPr="00180E40">
        <w:rPr>
          <w:sz w:val="28"/>
          <w:szCs w:val="28"/>
        </w:rPr>
        <w:t xml:space="preserve"> Без тебя тут будет совсем уныло. Останься.</w:t>
      </w:r>
    </w:p>
    <w:p w14:paraId="3D8615DA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ЗИЗИ. Нет, я поеду. Так надо. </w:t>
      </w:r>
      <w:r w:rsidRPr="00180E40">
        <w:rPr>
          <w:i/>
          <w:iCs/>
          <w:sz w:val="28"/>
          <w:szCs w:val="28"/>
        </w:rPr>
        <w:t>(Медленно идет к выходу, но вдруг поворачивается, бросается к Александру и порывисто обнимает его.)</w:t>
      </w:r>
      <w:r w:rsidRPr="00180E40">
        <w:rPr>
          <w:sz w:val="28"/>
          <w:szCs w:val="28"/>
        </w:rPr>
        <w:t xml:space="preserve"> </w:t>
      </w:r>
    </w:p>
    <w:p w14:paraId="3C232AD3" w14:textId="282EFD1A" w:rsidR="003C1B26" w:rsidRPr="00180E40" w:rsidRDefault="003C1B26" w:rsidP="00BD33C3">
      <w:pPr>
        <w:pStyle w:val="dialog"/>
        <w:spacing w:line="360" w:lineRule="auto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ab/>
      </w:r>
      <w:r w:rsidRPr="00180E40">
        <w:rPr>
          <w:sz w:val="28"/>
          <w:szCs w:val="28"/>
          <w:lang w:bidi="ar-SA"/>
        </w:rPr>
        <w:tab/>
        <w:t>Прощайте, мои радости, ушедшие и неповторимые!</w:t>
      </w:r>
      <w:r w:rsidR="002208FC" w:rsidRPr="00180E40">
        <w:rPr>
          <w:sz w:val="28"/>
          <w:szCs w:val="28"/>
          <w:lang w:bidi="ar-SA"/>
        </w:rPr>
        <w:t xml:space="preserve"> </w:t>
      </w:r>
      <w:r w:rsidRPr="00180E40">
        <w:rPr>
          <w:sz w:val="28"/>
          <w:szCs w:val="28"/>
          <w:lang w:bidi="ar-SA"/>
        </w:rPr>
        <w:t xml:space="preserve">Никогда в жизни никто не заставит меня испытывать такие волнения и ощущения, какие я чувствовала возле вас. Прощайте. </w:t>
      </w:r>
      <w:r w:rsidRPr="00180E40">
        <w:rPr>
          <w:i/>
          <w:iCs/>
          <w:sz w:val="28"/>
          <w:szCs w:val="28"/>
          <w:lang w:bidi="ar-SA"/>
        </w:rPr>
        <w:t>(Быстро уходит.)</w:t>
      </w:r>
      <w:r w:rsidRPr="00180E40">
        <w:rPr>
          <w:sz w:val="28"/>
          <w:szCs w:val="28"/>
          <w:lang w:bidi="ar-SA"/>
        </w:rPr>
        <w:t xml:space="preserve"> </w:t>
      </w:r>
    </w:p>
    <w:p w14:paraId="2C2EA716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 остается в одиночестве. Слышен звон колокольчика отъезжающей кареты. Входит Прасковья Александровна.</w:t>
      </w:r>
    </w:p>
    <w:p w14:paraId="14CCC6F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Всё. Уехали. Дом пуст.</w:t>
      </w:r>
    </w:p>
    <w:p w14:paraId="0EF8DE20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Да.</w:t>
      </w:r>
    </w:p>
    <w:p w14:paraId="7C6E2B8B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Будете тосковать?</w:t>
      </w:r>
    </w:p>
    <w:p w14:paraId="29895CFF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Наверное... </w:t>
      </w:r>
      <w:r w:rsidRPr="00180E40">
        <w:rPr>
          <w:i/>
          <w:iCs/>
          <w:sz w:val="28"/>
          <w:szCs w:val="28"/>
        </w:rPr>
        <w:t>(Пошагав некоторое время по комнате.)</w:t>
      </w:r>
      <w:r w:rsidRPr="00180E40">
        <w:rPr>
          <w:sz w:val="28"/>
          <w:szCs w:val="28"/>
        </w:rPr>
        <w:t xml:space="preserve"> А, может, все к лучшему. Слишком много было разговоров. Пора кончать эту </w:t>
      </w:r>
      <w:proofErr w:type="gramStart"/>
      <w:r w:rsidRPr="00180E40">
        <w:rPr>
          <w:sz w:val="28"/>
          <w:szCs w:val="28"/>
        </w:rPr>
        <w:t>дурь</w:t>
      </w:r>
      <w:proofErr w:type="gramEnd"/>
      <w:r w:rsidRPr="00180E40">
        <w:rPr>
          <w:sz w:val="28"/>
          <w:szCs w:val="28"/>
        </w:rPr>
        <w:t xml:space="preserve"> и начать работать. </w:t>
      </w:r>
    </w:p>
    <w:p w14:paraId="15C172E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Хотите пойти в библиотеку?</w:t>
      </w:r>
    </w:p>
    <w:p w14:paraId="3961368C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АЛЕКСАНДР. Нет. Домой.</w:t>
      </w:r>
    </w:p>
    <w:p w14:paraId="617668A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ПРАСКОВЬЯ АЛЕКСАНДРОВНА. Будете писать? </w:t>
      </w:r>
    </w:p>
    <w:p w14:paraId="1699E008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АЛЕКСАНДР. Может быть... А может быть, напьюсь. </w:t>
      </w:r>
    </w:p>
    <w:p w14:paraId="28345512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>ПРАСКОВЬЯ АЛЕКСАНДРОВНА. Ну что ж</w:t>
      </w:r>
      <w:proofErr w:type="gramStart"/>
      <w:r w:rsidRPr="00180E40">
        <w:rPr>
          <w:sz w:val="28"/>
          <w:szCs w:val="28"/>
        </w:rPr>
        <w:t>… Д</w:t>
      </w:r>
      <w:proofErr w:type="gramEnd"/>
      <w:r w:rsidRPr="00180E40">
        <w:rPr>
          <w:sz w:val="28"/>
          <w:szCs w:val="28"/>
        </w:rPr>
        <w:t>о свидания. Будет плохо, приходите.</w:t>
      </w:r>
    </w:p>
    <w:p w14:paraId="7AB055EC" w14:textId="77777777" w:rsidR="003C1B26" w:rsidRPr="00180E40" w:rsidRDefault="003C1B26" w:rsidP="00BD33C3">
      <w:pPr>
        <w:pStyle w:val="remarka"/>
        <w:spacing w:line="360" w:lineRule="auto"/>
        <w:rPr>
          <w:sz w:val="28"/>
          <w:szCs w:val="28"/>
        </w:rPr>
      </w:pPr>
      <w:r w:rsidRPr="00180E40">
        <w:rPr>
          <w:sz w:val="28"/>
          <w:szCs w:val="28"/>
        </w:rPr>
        <w:t xml:space="preserve">Расходятся в разные стороны. </w:t>
      </w:r>
    </w:p>
    <w:p w14:paraId="59DD3C63" w14:textId="77777777" w:rsidR="003C1B26" w:rsidRPr="00180E40" w:rsidRDefault="003C1B26" w:rsidP="00BD33C3">
      <w:pPr>
        <w:pStyle w:val="dialog"/>
        <w:spacing w:line="360" w:lineRule="auto"/>
        <w:rPr>
          <w:sz w:val="28"/>
          <w:szCs w:val="28"/>
        </w:rPr>
      </w:pPr>
    </w:p>
    <w:p w14:paraId="17629356" w14:textId="3828095F" w:rsidR="003C1B26" w:rsidRPr="00180E40" w:rsidRDefault="003C1B26" w:rsidP="00BD33C3">
      <w:pPr>
        <w:pStyle w:val="dialog"/>
        <w:spacing w:line="360" w:lineRule="auto"/>
        <w:rPr>
          <w:b/>
          <w:sz w:val="28"/>
          <w:szCs w:val="28"/>
        </w:rPr>
      </w:pPr>
      <w:r w:rsidRPr="00180E40">
        <w:rPr>
          <w:b/>
          <w:sz w:val="28"/>
          <w:szCs w:val="28"/>
        </w:rPr>
        <w:t xml:space="preserve">АННА ПЕТРОВНА. </w:t>
      </w:r>
      <w:r w:rsidRPr="00180E40">
        <w:rPr>
          <w:b/>
          <w:i/>
          <w:iCs/>
          <w:sz w:val="28"/>
          <w:szCs w:val="28"/>
        </w:rPr>
        <w:t>(Продолжая перебирать бумаги.)</w:t>
      </w:r>
      <w:r w:rsidRPr="00180E40">
        <w:rPr>
          <w:b/>
          <w:sz w:val="28"/>
          <w:szCs w:val="28"/>
        </w:rPr>
        <w:t xml:space="preserve"> Всякие воспоминания, предназначенные для публики, – ложь. Ведь все зависит от мгновенья, от интонации, от прикосновенья руки, от трепета лунного света между темными тенями елей</w:t>
      </w:r>
      <w:proofErr w:type="gramStart"/>
      <w:r w:rsidRPr="00180E40">
        <w:rPr>
          <w:b/>
          <w:sz w:val="28"/>
          <w:szCs w:val="28"/>
        </w:rPr>
        <w:t>… Р</w:t>
      </w:r>
      <w:proofErr w:type="gramEnd"/>
      <w:r w:rsidRPr="00180E40">
        <w:rPr>
          <w:b/>
          <w:sz w:val="28"/>
          <w:szCs w:val="28"/>
        </w:rPr>
        <w:t xml:space="preserve">азве можно это выразить, передать, воскресить? </w:t>
      </w:r>
      <w:r w:rsidRPr="00180E40">
        <w:rPr>
          <w:b/>
          <w:i/>
          <w:iCs/>
          <w:sz w:val="28"/>
          <w:szCs w:val="28"/>
        </w:rPr>
        <w:t>(Просматривая листки, медленно бросает их один за другим в огонь.)</w:t>
      </w:r>
      <w:r w:rsidRPr="00180E40">
        <w:rPr>
          <w:b/>
          <w:sz w:val="28"/>
          <w:szCs w:val="28"/>
        </w:rPr>
        <w:t xml:space="preserve">. </w:t>
      </w:r>
    </w:p>
    <w:p w14:paraId="3BBAF6E6" w14:textId="66EC6F30" w:rsidR="003C1B26" w:rsidRPr="00180E40" w:rsidRDefault="003C1B26" w:rsidP="00BD33C3">
      <w:pPr>
        <w:pStyle w:val="dialog"/>
        <w:spacing w:line="360" w:lineRule="auto"/>
        <w:rPr>
          <w:b/>
          <w:sz w:val="28"/>
          <w:szCs w:val="28"/>
          <w:lang w:bidi="ar-SA"/>
        </w:rPr>
      </w:pPr>
      <w:r w:rsidRPr="00180E40">
        <w:rPr>
          <w:b/>
          <w:sz w:val="28"/>
          <w:szCs w:val="28"/>
          <w:lang w:bidi="ar-SA"/>
        </w:rPr>
        <w:tab/>
      </w:r>
      <w:r w:rsidRPr="00180E40">
        <w:rPr>
          <w:b/>
          <w:sz w:val="28"/>
          <w:szCs w:val="28"/>
          <w:lang w:bidi="ar-SA"/>
        </w:rPr>
        <w:tab/>
        <w:t>В</w:t>
      </w:r>
      <w:r w:rsidRPr="00180E40">
        <w:rPr>
          <w:b/>
          <w:sz w:val="28"/>
          <w:szCs w:val="28"/>
        </w:rPr>
        <w:t>оспоминания так же беспорядочны, призрачны и нереальны, как обрывки сна</w:t>
      </w:r>
      <w:r w:rsidR="002208FC" w:rsidRPr="00180E40">
        <w:rPr>
          <w:b/>
          <w:sz w:val="28"/>
          <w:szCs w:val="28"/>
        </w:rPr>
        <w:t>, и исчезают, как мимолетное виденье.</w:t>
      </w:r>
      <w:r w:rsidRPr="00180E40">
        <w:rPr>
          <w:b/>
          <w:sz w:val="28"/>
          <w:szCs w:val="28"/>
        </w:rPr>
        <w:t xml:space="preserve"> Сегодня прошлое мне вспомнилось так, завтра оно может вспомниться совсем иначе. </w:t>
      </w:r>
      <w:r w:rsidRPr="00180E40">
        <w:rPr>
          <w:b/>
          <w:sz w:val="28"/>
          <w:szCs w:val="28"/>
          <w:lang w:bidi="ar-SA"/>
        </w:rPr>
        <w:t xml:space="preserve">Никто никогда не узнает, что было на самом деле. Да </w:t>
      </w:r>
      <w:r w:rsidRPr="00180E40">
        <w:rPr>
          <w:b/>
          <w:sz w:val="28"/>
          <w:szCs w:val="28"/>
        </w:rPr>
        <w:t xml:space="preserve">им </w:t>
      </w:r>
      <w:r w:rsidRPr="00180E40">
        <w:rPr>
          <w:b/>
          <w:sz w:val="28"/>
          <w:szCs w:val="28"/>
          <w:lang w:bidi="ar-SA"/>
        </w:rPr>
        <w:t>и н</w:t>
      </w:r>
      <w:r w:rsidRPr="00180E40">
        <w:rPr>
          <w:b/>
          <w:sz w:val="28"/>
          <w:szCs w:val="28"/>
        </w:rPr>
        <w:t>езачем смаковать томления нашей плоти и тем более лезть в наши души</w:t>
      </w:r>
      <w:proofErr w:type="gramStart"/>
      <w:r w:rsidRPr="00180E40">
        <w:rPr>
          <w:b/>
          <w:sz w:val="28"/>
          <w:szCs w:val="28"/>
        </w:rPr>
        <w:t>… А</w:t>
      </w:r>
      <w:proofErr w:type="gramEnd"/>
      <w:r w:rsidRPr="00180E40">
        <w:rPr>
          <w:b/>
          <w:sz w:val="28"/>
          <w:szCs w:val="28"/>
        </w:rPr>
        <w:t xml:space="preserve"> з</w:t>
      </w:r>
      <w:r w:rsidRPr="00180E40">
        <w:rPr>
          <w:b/>
          <w:sz w:val="28"/>
          <w:szCs w:val="28"/>
          <w:lang w:bidi="ar-SA"/>
        </w:rPr>
        <w:t xml:space="preserve">наю ли истину я сама? Да и что есть истина? </w:t>
      </w:r>
    </w:p>
    <w:p w14:paraId="0E9EB94A" w14:textId="77777777" w:rsidR="003C1B26" w:rsidRPr="00180E40" w:rsidRDefault="003C1B26" w:rsidP="003C1B26">
      <w:pPr>
        <w:pStyle w:val="dialog"/>
        <w:rPr>
          <w:b/>
          <w:sz w:val="28"/>
          <w:szCs w:val="28"/>
          <w:lang w:bidi="ar-SA"/>
        </w:rPr>
      </w:pPr>
    </w:p>
    <w:p w14:paraId="7A36F64A" w14:textId="77777777" w:rsidR="003C1B26" w:rsidRPr="00180E40" w:rsidRDefault="003C1B26" w:rsidP="003C1B26">
      <w:pPr>
        <w:pStyle w:val="remarka"/>
        <w:rPr>
          <w:sz w:val="28"/>
          <w:szCs w:val="28"/>
        </w:rPr>
      </w:pPr>
      <w:r w:rsidRPr="00180E40">
        <w:rPr>
          <w:sz w:val="28"/>
          <w:szCs w:val="28"/>
        </w:rPr>
        <w:t>Медленно гаснет свет.</w:t>
      </w:r>
    </w:p>
    <w:p w14:paraId="29936DBE" w14:textId="77777777" w:rsidR="003C1B26" w:rsidRPr="00180E40" w:rsidRDefault="003C1B26" w:rsidP="003C1B26">
      <w:pPr>
        <w:pStyle w:val="dialog"/>
        <w:rPr>
          <w:sz w:val="28"/>
          <w:szCs w:val="28"/>
          <w:lang w:bidi="ar-SA"/>
        </w:rPr>
      </w:pPr>
    </w:p>
    <w:p w14:paraId="17E5EB6A" w14:textId="77777777" w:rsidR="003C1B26" w:rsidRPr="00180E40" w:rsidRDefault="003C1B26" w:rsidP="003C1B26">
      <w:pPr>
        <w:pStyle w:val="dialog"/>
        <w:jc w:val="center"/>
        <w:rPr>
          <w:sz w:val="28"/>
          <w:szCs w:val="28"/>
          <w:lang w:bidi="ar-SA"/>
        </w:rPr>
      </w:pPr>
      <w:r w:rsidRPr="00180E40">
        <w:rPr>
          <w:sz w:val="28"/>
          <w:szCs w:val="28"/>
          <w:lang w:bidi="ar-SA"/>
        </w:rPr>
        <w:t>Конец</w:t>
      </w:r>
    </w:p>
    <w:p w14:paraId="6A850FBB" w14:textId="77777777" w:rsidR="00B7561D" w:rsidRPr="00180E40" w:rsidRDefault="00B7561D" w:rsidP="003C1B26">
      <w:pPr>
        <w:pStyle w:val="dialog"/>
        <w:rPr>
          <w:sz w:val="28"/>
          <w:szCs w:val="28"/>
          <w:lang w:bidi="ar-SA"/>
        </w:rPr>
      </w:pPr>
    </w:p>
    <w:p w14:paraId="68EE0942" w14:textId="77777777" w:rsidR="00180E40" w:rsidRPr="00180E40" w:rsidRDefault="00180E40">
      <w:pPr>
        <w:pStyle w:val="dialog"/>
        <w:rPr>
          <w:sz w:val="28"/>
          <w:szCs w:val="28"/>
          <w:lang w:bidi="ar-SA"/>
        </w:rPr>
      </w:pPr>
    </w:p>
    <w:sectPr w:rsidR="00180E40" w:rsidRPr="00180E40" w:rsidSect="00370BB8">
      <w:headerReference w:type="even" r:id="rId8"/>
      <w:headerReference w:type="default" r:id="rId9"/>
      <w:footnotePr>
        <w:numFmt w:val="chicago"/>
        <w:numRestart w:val="eachPage"/>
      </w:footnotePr>
      <w:pgSz w:w="11906" w:h="16838" w:code="9"/>
      <w:pgMar w:top="1440" w:right="851" w:bottom="1440" w:left="1701" w:header="720" w:footer="720" w:gutter="0"/>
      <w:cols w:space="720"/>
      <w:titlePg/>
      <w:bidi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5107E4" w14:textId="77777777" w:rsidR="00467C53" w:rsidRDefault="00467C53" w:rsidP="00133283">
      <w:r>
        <w:separator/>
      </w:r>
    </w:p>
  </w:endnote>
  <w:endnote w:type="continuationSeparator" w:id="0">
    <w:p w14:paraId="242E7BAB" w14:textId="77777777" w:rsidR="00467C53" w:rsidRDefault="00467C53" w:rsidP="00133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riam">
    <w:altName w:val="Malgun Gothic Semilight"/>
    <w:charset w:val="B1"/>
    <w:family w:val="swiss"/>
    <w:pitch w:val="variable"/>
    <w:sig w:usb0="00000800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09B5A4" w14:textId="77777777" w:rsidR="00467C53" w:rsidRDefault="00467C53" w:rsidP="00133283">
      <w:r>
        <w:separator/>
      </w:r>
    </w:p>
  </w:footnote>
  <w:footnote w:type="continuationSeparator" w:id="0">
    <w:p w14:paraId="60963459" w14:textId="77777777" w:rsidR="00467C53" w:rsidRDefault="00467C53" w:rsidP="00133283">
      <w:r>
        <w:continuationSeparator/>
      </w:r>
    </w:p>
  </w:footnote>
  <w:footnote w:id="1">
    <w:p w14:paraId="159C43E4" w14:textId="77777777" w:rsidR="009E4723" w:rsidRDefault="009E4723" w:rsidP="003C1B26">
      <w:pPr>
        <w:pStyle w:val="ab"/>
      </w:pPr>
      <w:r>
        <w:rPr>
          <w:rStyle w:val="ac"/>
        </w:rPr>
        <w:footnoteRef/>
      </w:r>
      <w:r>
        <w:t xml:space="preserve"> Когда говорят о волке, тут же видят его хвост. («Легок на помине»). </w:t>
      </w:r>
      <w:r w:rsidRPr="006A723B">
        <w:rPr>
          <w:i/>
        </w:rPr>
        <w:t>Фр</w:t>
      </w:r>
      <w:r>
        <w:rPr>
          <w:i/>
        </w:rPr>
        <w:t>.</w:t>
      </w:r>
    </w:p>
  </w:footnote>
  <w:footnote w:id="2">
    <w:p w14:paraId="26E5409F" w14:textId="77777777" w:rsidR="009E4723" w:rsidRDefault="009E4723" w:rsidP="003C1B26">
      <w:pPr>
        <w:pStyle w:val="ab"/>
      </w:pPr>
      <w:r>
        <w:rPr>
          <w:rStyle w:val="ac"/>
        </w:rPr>
        <w:footnoteRef/>
      </w:r>
      <w:r>
        <w:t xml:space="preserve"> Очень приятно. </w:t>
      </w:r>
      <w:r w:rsidRPr="006A723B">
        <w:rPr>
          <w:i/>
        </w:rPr>
        <w:t>Фр.</w:t>
      </w:r>
    </w:p>
  </w:footnote>
  <w:footnote w:id="3">
    <w:p w14:paraId="43ECCF7B" w14:textId="77777777" w:rsidR="009E4723" w:rsidRDefault="009E4723" w:rsidP="003C1B26">
      <w:pPr>
        <w:pStyle w:val="ab"/>
      </w:pPr>
      <w:r>
        <w:rPr>
          <w:rStyle w:val="ac"/>
        </w:rPr>
        <w:footnoteRef/>
      </w:r>
      <w:r>
        <w:t xml:space="preserve"> Девственность. </w:t>
      </w:r>
      <w:r w:rsidRPr="006A723B">
        <w:rPr>
          <w:i/>
        </w:rPr>
        <w:t>Фр.</w:t>
      </w:r>
    </w:p>
  </w:footnote>
  <w:footnote w:id="4">
    <w:p w14:paraId="6EE0729B" w14:textId="77777777" w:rsidR="009E4723" w:rsidRDefault="009E4723" w:rsidP="003C1B26">
      <w:pPr>
        <w:pStyle w:val="ab"/>
      </w:pPr>
      <w:r>
        <w:rPr>
          <w:rStyle w:val="ac"/>
        </w:rPr>
        <w:footnoteRef/>
      </w:r>
      <w:r>
        <w:t xml:space="preserve"> Нехорошо нападать на столь безобидную женщину. </w:t>
      </w:r>
      <w:r w:rsidRPr="006A723B">
        <w:rPr>
          <w:i/>
        </w:rPr>
        <w:t>Фр.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F21964" w14:textId="77777777" w:rsidR="009E4723" w:rsidRDefault="009E4723" w:rsidP="00EB653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3C4D60A" w14:textId="77777777" w:rsidR="009E4723" w:rsidRDefault="009E4723" w:rsidP="00EB653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944B78" w14:textId="77777777" w:rsidR="009E4723" w:rsidRDefault="009E4723" w:rsidP="00EB653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B49F0">
      <w:rPr>
        <w:rStyle w:val="a4"/>
        <w:noProof/>
      </w:rPr>
      <w:t>4</w:t>
    </w:r>
    <w:r>
      <w:rPr>
        <w:rStyle w:val="a4"/>
      </w:rPr>
      <w:fldChar w:fldCharType="end"/>
    </w:r>
  </w:p>
  <w:p w14:paraId="67201242" w14:textId="77777777" w:rsidR="009E4723" w:rsidRDefault="009E4723" w:rsidP="00EB653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5A7A7826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096B0F31"/>
    <w:multiLevelType w:val="hybridMultilevel"/>
    <w:tmpl w:val="8AD20E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B34867"/>
    <w:multiLevelType w:val="multilevel"/>
    <w:tmpl w:val="9212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4FD6FDC"/>
    <w:multiLevelType w:val="hybridMultilevel"/>
    <w:tmpl w:val="45401D24"/>
    <w:lvl w:ilvl="0" w:tplc="0419000F">
      <w:start w:val="1"/>
      <w:numFmt w:val="decimal"/>
      <w:lvlText w:val="%1."/>
      <w:lvlJc w:val="left"/>
      <w:pPr>
        <w:tabs>
          <w:tab w:val="num" w:pos="1152"/>
        </w:tabs>
        <w:ind w:left="115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4">
    <w:nsid w:val="2B785FEF"/>
    <w:multiLevelType w:val="hybridMultilevel"/>
    <w:tmpl w:val="3D0AF91E"/>
    <w:lvl w:ilvl="0" w:tplc="0409000F">
      <w:start w:val="1"/>
      <w:numFmt w:val="decimal"/>
      <w:lvlText w:val="%1."/>
      <w:lvlJc w:val="left"/>
      <w:pPr>
        <w:tabs>
          <w:tab w:val="num" w:pos="1152"/>
        </w:tabs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5">
    <w:nsid w:val="402E6994"/>
    <w:multiLevelType w:val="hybridMultilevel"/>
    <w:tmpl w:val="347E16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22B3A7A"/>
    <w:multiLevelType w:val="hybridMultilevel"/>
    <w:tmpl w:val="52C6D7DA"/>
    <w:lvl w:ilvl="0" w:tplc="BEBA801C">
      <w:start w:val="1"/>
      <w:numFmt w:val="decimal"/>
      <w:lvlText w:val="%1."/>
      <w:lvlJc w:val="left"/>
      <w:pPr>
        <w:tabs>
          <w:tab w:val="num" w:pos="1122"/>
        </w:tabs>
        <w:ind w:left="1122" w:hanging="6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7">
    <w:nsid w:val="51851D67"/>
    <w:multiLevelType w:val="hybridMultilevel"/>
    <w:tmpl w:val="54B03D84"/>
    <w:lvl w:ilvl="0" w:tplc="0419000F">
      <w:start w:val="1"/>
      <w:numFmt w:val="decimal"/>
      <w:lvlText w:val="%1."/>
      <w:lvlJc w:val="left"/>
      <w:pPr>
        <w:tabs>
          <w:tab w:val="num" w:pos="1152"/>
        </w:tabs>
        <w:ind w:left="115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numFmt w:val="chicago"/>
    <w:numRestart w:val="eachPage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381"/>
    <w:rsid w:val="0000332E"/>
    <w:rsid w:val="0000462A"/>
    <w:rsid w:val="00010234"/>
    <w:rsid w:val="00011D42"/>
    <w:rsid w:val="00013902"/>
    <w:rsid w:val="0001495D"/>
    <w:rsid w:val="00015531"/>
    <w:rsid w:val="00017BBD"/>
    <w:rsid w:val="00022FDB"/>
    <w:rsid w:val="00022FF6"/>
    <w:rsid w:val="00024E94"/>
    <w:rsid w:val="00025967"/>
    <w:rsid w:val="00027D05"/>
    <w:rsid w:val="00033356"/>
    <w:rsid w:val="000343BE"/>
    <w:rsid w:val="000372BA"/>
    <w:rsid w:val="000440D7"/>
    <w:rsid w:val="000444CE"/>
    <w:rsid w:val="0004517F"/>
    <w:rsid w:val="00045D2D"/>
    <w:rsid w:val="000471B1"/>
    <w:rsid w:val="00047232"/>
    <w:rsid w:val="00047CC2"/>
    <w:rsid w:val="000509E2"/>
    <w:rsid w:val="000521EB"/>
    <w:rsid w:val="00052B1E"/>
    <w:rsid w:val="00053905"/>
    <w:rsid w:val="00053C81"/>
    <w:rsid w:val="00054C11"/>
    <w:rsid w:val="0005614F"/>
    <w:rsid w:val="0005746B"/>
    <w:rsid w:val="00062E04"/>
    <w:rsid w:val="00065321"/>
    <w:rsid w:val="0006580C"/>
    <w:rsid w:val="00070122"/>
    <w:rsid w:val="00071158"/>
    <w:rsid w:val="00073649"/>
    <w:rsid w:val="000742C0"/>
    <w:rsid w:val="00074692"/>
    <w:rsid w:val="00074E99"/>
    <w:rsid w:val="00076725"/>
    <w:rsid w:val="00076AA7"/>
    <w:rsid w:val="00076BF1"/>
    <w:rsid w:val="000807A7"/>
    <w:rsid w:val="00080850"/>
    <w:rsid w:val="000810F0"/>
    <w:rsid w:val="0008119B"/>
    <w:rsid w:val="0008128F"/>
    <w:rsid w:val="00082D6D"/>
    <w:rsid w:val="00090934"/>
    <w:rsid w:val="0009133F"/>
    <w:rsid w:val="00091EBC"/>
    <w:rsid w:val="00092A67"/>
    <w:rsid w:val="00095363"/>
    <w:rsid w:val="00095823"/>
    <w:rsid w:val="00095FA2"/>
    <w:rsid w:val="00096EFA"/>
    <w:rsid w:val="00097D07"/>
    <w:rsid w:val="00097ED0"/>
    <w:rsid w:val="000A202F"/>
    <w:rsid w:val="000A5A76"/>
    <w:rsid w:val="000A5ED4"/>
    <w:rsid w:val="000A7844"/>
    <w:rsid w:val="000B16AD"/>
    <w:rsid w:val="000B2AEE"/>
    <w:rsid w:val="000B331C"/>
    <w:rsid w:val="000B3A59"/>
    <w:rsid w:val="000B5181"/>
    <w:rsid w:val="000B5E91"/>
    <w:rsid w:val="000B68B3"/>
    <w:rsid w:val="000B72BB"/>
    <w:rsid w:val="000C4110"/>
    <w:rsid w:val="000C518B"/>
    <w:rsid w:val="000C696E"/>
    <w:rsid w:val="000C70FE"/>
    <w:rsid w:val="000D1B4C"/>
    <w:rsid w:val="000D1D31"/>
    <w:rsid w:val="000D4D2D"/>
    <w:rsid w:val="000D7239"/>
    <w:rsid w:val="000E0066"/>
    <w:rsid w:val="000E1389"/>
    <w:rsid w:val="000E189E"/>
    <w:rsid w:val="000E29ED"/>
    <w:rsid w:val="000E3224"/>
    <w:rsid w:val="000E3E06"/>
    <w:rsid w:val="000E4136"/>
    <w:rsid w:val="000E6CAB"/>
    <w:rsid w:val="000F0150"/>
    <w:rsid w:val="000F04CF"/>
    <w:rsid w:val="000F2478"/>
    <w:rsid w:val="000F7DBD"/>
    <w:rsid w:val="000F7DF1"/>
    <w:rsid w:val="00100C74"/>
    <w:rsid w:val="001020EE"/>
    <w:rsid w:val="001025A9"/>
    <w:rsid w:val="00102727"/>
    <w:rsid w:val="00104152"/>
    <w:rsid w:val="0010768D"/>
    <w:rsid w:val="00110A11"/>
    <w:rsid w:val="0011108E"/>
    <w:rsid w:val="00111671"/>
    <w:rsid w:val="001125AA"/>
    <w:rsid w:val="001150EF"/>
    <w:rsid w:val="0011518C"/>
    <w:rsid w:val="001154A4"/>
    <w:rsid w:val="001206E5"/>
    <w:rsid w:val="0012202A"/>
    <w:rsid w:val="00125547"/>
    <w:rsid w:val="00125FC7"/>
    <w:rsid w:val="00127A98"/>
    <w:rsid w:val="00130CAF"/>
    <w:rsid w:val="00130FBF"/>
    <w:rsid w:val="00133283"/>
    <w:rsid w:val="00133D8F"/>
    <w:rsid w:val="00140EF6"/>
    <w:rsid w:val="00142A05"/>
    <w:rsid w:val="00146DCF"/>
    <w:rsid w:val="001500E4"/>
    <w:rsid w:val="00154705"/>
    <w:rsid w:val="00156441"/>
    <w:rsid w:val="00156A1E"/>
    <w:rsid w:val="0016121B"/>
    <w:rsid w:val="001647A5"/>
    <w:rsid w:val="00164C98"/>
    <w:rsid w:val="00165FC7"/>
    <w:rsid w:val="00170172"/>
    <w:rsid w:val="00170220"/>
    <w:rsid w:val="0017064A"/>
    <w:rsid w:val="00170AAD"/>
    <w:rsid w:val="00170B48"/>
    <w:rsid w:val="00172625"/>
    <w:rsid w:val="00172641"/>
    <w:rsid w:val="00174005"/>
    <w:rsid w:val="00174DBB"/>
    <w:rsid w:val="00175569"/>
    <w:rsid w:val="00180683"/>
    <w:rsid w:val="00180E40"/>
    <w:rsid w:val="00180F64"/>
    <w:rsid w:val="00181716"/>
    <w:rsid w:val="001817E8"/>
    <w:rsid w:val="0018260A"/>
    <w:rsid w:val="00182905"/>
    <w:rsid w:val="00182E4C"/>
    <w:rsid w:val="00183C15"/>
    <w:rsid w:val="00186E45"/>
    <w:rsid w:val="001914B3"/>
    <w:rsid w:val="00193A83"/>
    <w:rsid w:val="0019415F"/>
    <w:rsid w:val="001950C2"/>
    <w:rsid w:val="00197A10"/>
    <w:rsid w:val="00197A7F"/>
    <w:rsid w:val="00197B65"/>
    <w:rsid w:val="001A0525"/>
    <w:rsid w:val="001A7084"/>
    <w:rsid w:val="001B021C"/>
    <w:rsid w:val="001B0350"/>
    <w:rsid w:val="001B090A"/>
    <w:rsid w:val="001B4A8B"/>
    <w:rsid w:val="001C01CB"/>
    <w:rsid w:val="001C0E0A"/>
    <w:rsid w:val="001C1C16"/>
    <w:rsid w:val="001C1F80"/>
    <w:rsid w:val="001C3683"/>
    <w:rsid w:val="001C48F5"/>
    <w:rsid w:val="001C5D8D"/>
    <w:rsid w:val="001C6884"/>
    <w:rsid w:val="001C74DD"/>
    <w:rsid w:val="001C7F23"/>
    <w:rsid w:val="001D0A48"/>
    <w:rsid w:val="001D2FF9"/>
    <w:rsid w:val="001D3BDE"/>
    <w:rsid w:val="001D549B"/>
    <w:rsid w:val="001D5707"/>
    <w:rsid w:val="001D6378"/>
    <w:rsid w:val="001D6822"/>
    <w:rsid w:val="001E065E"/>
    <w:rsid w:val="001E2089"/>
    <w:rsid w:val="001E33E6"/>
    <w:rsid w:val="001E4D25"/>
    <w:rsid w:val="001E5C2A"/>
    <w:rsid w:val="001E6359"/>
    <w:rsid w:val="001E6A5D"/>
    <w:rsid w:val="001F3326"/>
    <w:rsid w:val="001F3FC1"/>
    <w:rsid w:val="001F4840"/>
    <w:rsid w:val="001F7D30"/>
    <w:rsid w:val="002012E5"/>
    <w:rsid w:val="00201834"/>
    <w:rsid w:val="00201A73"/>
    <w:rsid w:val="00203BBD"/>
    <w:rsid w:val="002040FB"/>
    <w:rsid w:val="002041D9"/>
    <w:rsid w:val="0020596C"/>
    <w:rsid w:val="002064A3"/>
    <w:rsid w:val="002066A9"/>
    <w:rsid w:val="00211D51"/>
    <w:rsid w:val="0021243A"/>
    <w:rsid w:val="00214496"/>
    <w:rsid w:val="002147F6"/>
    <w:rsid w:val="00214A18"/>
    <w:rsid w:val="00215270"/>
    <w:rsid w:val="002154DD"/>
    <w:rsid w:val="00215717"/>
    <w:rsid w:val="0021615D"/>
    <w:rsid w:val="002208FC"/>
    <w:rsid w:val="00220C5B"/>
    <w:rsid w:val="00224373"/>
    <w:rsid w:val="00225B47"/>
    <w:rsid w:val="00227490"/>
    <w:rsid w:val="002322EE"/>
    <w:rsid w:val="002351CB"/>
    <w:rsid w:val="002364C0"/>
    <w:rsid w:val="00236F88"/>
    <w:rsid w:val="0024224B"/>
    <w:rsid w:val="002440B9"/>
    <w:rsid w:val="002441AE"/>
    <w:rsid w:val="0024753D"/>
    <w:rsid w:val="002479EA"/>
    <w:rsid w:val="00250E06"/>
    <w:rsid w:val="00251B99"/>
    <w:rsid w:val="00252EC1"/>
    <w:rsid w:val="002546F8"/>
    <w:rsid w:val="0025702E"/>
    <w:rsid w:val="00257506"/>
    <w:rsid w:val="00262808"/>
    <w:rsid w:val="00265B1C"/>
    <w:rsid w:val="00266FA6"/>
    <w:rsid w:val="002671F4"/>
    <w:rsid w:val="00272528"/>
    <w:rsid w:val="00273107"/>
    <w:rsid w:val="00273837"/>
    <w:rsid w:val="00273E48"/>
    <w:rsid w:val="0027409F"/>
    <w:rsid w:val="002755B4"/>
    <w:rsid w:val="0027571B"/>
    <w:rsid w:val="00275BC3"/>
    <w:rsid w:val="0027674D"/>
    <w:rsid w:val="00276A46"/>
    <w:rsid w:val="00277E9D"/>
    <w:rsid w:val="0028050E"/>
    <w:rsid w:val="00281B6D"/>
    <w:rsid w:val="00283D16"/>
    <w:rsid w:val="00286104"/>
    <w:rsid w:val="00286ABF"/>
    <w:rsid w:val="00287366"/>
    <w:rsid w:val="00287955"/>
    <w:rsid w:val="00292744"/>
    <w:rsid w:val="00294F0E"/>
    <w:rsid w:val="00295863"/>
    <w:rsid w:val="00295EAF"/>
    <w:rsid w:val="0029784A"/>
    <w:rsid w:val="002A0E8E"/>
    <w:rsid w:val="002A3944"/>
    <w:rsid w:val="002A409B"/>
    <w:rsid w:val="002A580E"/>
    <w:rsid w:val="002A5C71"/>
    <w:rsid w:val="002A5FBD"/>
    <w:rsid w:val="002A6C3A"/>
    <w:rsid w:val="002A7BE6"/>
    <w:rsid w:val="002B1742"/>
    <w:rsid w:val="002B46E5"/>
    <w:rsid w:val="002B49F0"/>
    <w:rsid w:val="002B610E"/>
    <w:rsid w:val="002B64E6"/>
    <w:rsid w:val="002B6DEE"/>
    <w:rsid w:val="002B70BF"/>
    <w:rsid w:val="002B750A"/>
    <w:rsid w:val="002B7A3B"/>
    <w:rsid w:val="002C0255"/>
    <w:rsid w:val="002C20A9"/>
    <w:rsid w:val="002C2E07"/>
    <w:rsid w:val="002C3042"/>
    <w:rsid w:val="002C40F6"/>
    <w:rsid w:val="002C49CC"/>
    <w:rsid w:val="002C4CE5"/>
    <w:rsid w:val="002D0645"/>
    <w:rsid w:val="002D1C03"/>
    <w:rsid w:val="002D1EA6"/>
    <w:rsid w:val="002D1F9D"/>
    <w:rsid w:val="002D22AD"/>
    <w:rsid w:val="002D4BCC"/>
    <w:rsid w:val="002D4D5E"/>
    <w:rsid w:val="002D6042"/>
    <w:rsid w:val="002D667D"/>
    <w:rsid w:val="002D6C07"/>
    <w:rsid w:val="002D74A0"/>
    <w:rsid w:val="002D77D3"/>
    <w:rsid w:val="002E0B1F"/>
    <w:rsid w:val="002E1C70"/>
    <w:rsid w:val="002E5205"/>
    <w:rsid w:val="002E53B3"/>
    <w:rsid w:val="002E5F8A"/>
    <w:rsid w:val="002F422E"/>
    <w:rsid w:val="002F63B6"/>
    <w:rsid w:val="002F6D2D"/>
    <w:rsid w:val="002F7421"/>
    <w:rsid w:val="002F7652"/>
    <w:rsid w:val="003001D0"/>
    <w:rsid w:val="003003DC"/>
    <w:rsid w:val="003004AE"/>
    <w:rsid w:val="003009B9"/>
    <w:rsid w:val="003017C2"/>
    <w:rsid w:val="0030500F"/>
    <w:rsid w:val="003053D1"/>
    <w:rsid w:val="00311EF3"/>
    <w:rsid w:val="0031467B"/>
    <w:rsid w:val="00315A86"/>
    <w:rsid w:val="00316789"/>
    <w:rsid w:val="003242EF"/>
    <w:rsid w:val="00324908"/>
    <w:rsid w:val="00325655"/>
    <w:rsid w:val="003266AC"/>
    <w:rsid w:val="003301E2"/>
    <w:rsid w:val="003311F3"/>
    <w:rsid w:val="0033202A"/>
    <w:rsid w:val="003360F0"/>
    <w:rsid w:val="00336E2E"/>
    <w:rsid w:val="003415FE"/>
    <w:rsid w:val="00344053"/>
    <w:rsid w:val="0034452C"/>
    <w:rsid w:val="00344B00"/>
    <w:rsid w:val="00347C6F"/>
    <w:rsid w:val="0035159E"/>
    <w:rsid w:val="003547EA"/>
    <w:rsid w:val="003562C3"/>
    <w:rsid w:val="00356451"/>
    <w:rsid w:val="00356D13"/>
    <w:rsid w:val="00356EFE"/>
    <w:rsid w:val="0036256F"/>
    <w:rsid w:val="00362D79"/>
    <w:rsid w:val="003645B3"/>
    <w:rsid w:val="00365D67"/>
    <w:rsid w:val="00365DCA"/>
    <w:rsid w:val="00370BB8"/>
    <w:rsid w:val="00374BD1"/>
    <w:rsid w:val="003755B5"/>
    <w:rsid w:val="003813ED"/>
    <w:rsid w:val="003833AC"/>
    <w:rsid w:val="0038352E"/>
    <w:rsid w:val="00385289"/>
    <w:rsid w:val="00385952"/>
    <w:rsid w:val="003954CD"/>
    <w:rsid w:val="00395A06"/>
    <w:rsid w:val="003A0107"/>
    <w:rsid w:val="003A1EFB"/>
    <w:rsid w:val="003A28B9"/>
    <w:rsid w:val="003A4761"/>
    <w:rsid w:val="003A567C"/>
    <w:rsid w:val="003A5755"/>
    <w:rsid w:val="003A6785"/>
    <w:rsid w:val="003A695D"/>
    <w:rsid w:val="003B0F24"/>
    <w:rsid w:val="003B11E2"/>
    <w:rsid w:val="003B1B5F"/>
    <w:rsid w:val="003B2346"/>
    <w:rsid w:val="003B3581"/>
    <w:rsid w:val="003B7E28"/>
    <w:rsid w:val="003C19D3"/>
    <w:rsid w:val="003C1B26"/>
    <w:rsid w:val="003C378B"/>
    <w:rsid w:val="003C4D88"/>
    <w:rsid w:val="003C5813"/>
    <w:rsid w:val="003C7452"/>
    <w:rsid w:val="003D0831"/>
    <w:rsid w:val="003D13A0"/>
    <w:rsid w:val="003D2A46"/>
    <w:rsid w:val="003D2E2E"/>
    <w:rsid w:val="003D69E8"/>
    <w:rsid w:val="003E0358"/>
    <w:rsid w:val="003E0FD3"/>
    <w:rsid w:val="003E1525"/>
    <w:rsid w:val="003E2C78"/>
    <w:rsid w:val="003E50ED"/>
    <w:rsid w:val="003E690D"/>
    <w:rsid w:val="003E74EA"/>
    <w:rsid w:val="003F4D00"/>
    <w:rsid w:val="003F519F"/>
    <w:rsid w:val="003F52D8"/>
    <w:rsid w:val="003F5371"/>
    <w:rsid w:val="003F5DDF"/>
    <w:rsid w:val="003F6302"/>
    <w:rsid w:val="003F64F5"/>
    <w:rsid w:val="003F7C6C"/>
    <w:rsid w:val="003F7D29"/>
    <w:rsid w:val="003F7F04"/>
    <w:rsid w:val="00400F50"/>
    <w:rsid w:val="00404EF4"/>
    <w:rsid w:val="004052B6"/>
    <w:rsid w:val="00405636"/>
    <w:rsid w:val="00406E67"/>
    <w:rsid w:val="0040713E"/>
    <w:rsid w:val="004116D0"/>
    <w:rsid w:val="0041434F"/>
    <w:rsid w:val="00415C76"/>
    <w:rsid w:val="004167E7"/>
    <w:rsid w:val="0041718B"/>
    <w:rsid w:val="00420350"/>
    <w:rsid w:val="00421E13"/>
    <w:rsid w:val="00422600"/>
    <w:rsid w:val="004239C7"/>
    <w:rsid w:val="004246DC"/>
    <w:rsid w:val="00427DF5"/>
    <w:rsid w:val="004304CD"/>
    <w:rsid w:val="0043182B"/>
    <w:rsid w:val="00432950"/>
    <w:rsid w:val="004348AA"/>
    <w:rsid w:val="00436304"/>
    <w:rsid w:val="004379BA"/>
    <w:rsid w:val="00441585"/>
    <w:rsid w:val="00443084"/>
    <w:rsid w:val="00443200"/>
    <w:rsid w:val="00443238"/>
    <w:rsid w:val="00443407"/>
    <w:rsid w:val="004434EE"/>
    <w:rsid w:val="0044382D"/>
    <w:rsid w:val="004440E1"/>
    <w:rsid w:val="00445C41"/>
    <w:rsid w:val="00446397"/>
    <w:rsid w:val="00447336"/>
    <w:rsid w:val="00447CFF"/>
    <w:rsid w:val="00447DD0"/>
    <w:rsid w:val="00452694"/>
    <w:rsid w:val="004526E8"/>
    <w:rsid w:val="00453EED"/>
    <w:rsid w:val="004553AD"/>
    <w:rsid w:val="004555F2"/>
    <w:rsid w:val="00455F5A"/>
    <w:rsid w:val="00457B7A"/>
    <w:rsid w:val="00462924"/>
    <w:rsid w:val="00466466"/>
    <w:rsid w:val="004670D2"/>
    <w:rsid w:val="00467C53"/>
    <w:rsid w:val="00471BD7"/>
    <w:rsid w:val="00473BF0"/>
    <w:rsid w:val="00474166"/>
    <w:rsid w:val="004768F4"/>
    <w:rsid w:val="0048033C"/>
    <w:rsid w:val="004823DB"/>
    <w:rsid w:val="004847AF"/>
    <w:rsid w:val="0048726D"/>
    <w:rsid w:val="00487BB2"/>
    <w:rsid w:val="00490983"/>
    <w:rsid w:val="00491EC7"/>
    <w:rsid w:val="00491F8B"/>
    <w:rsid w:val="00492AF0"/>
    <w:rsid w:val="00492C46"/>
    <w:rsid w:val="00494AD5"/>
    <w:rsid w:val="0049692B"/>
    <w:rsid w:val="004A009C"/>
    <w:rsid w:val="004A0D3D"/>
    <w:rsid w:val="004A107D"/>
    <w:rsid w:val="004A12B1"/>
    <w:rsid w:val="004A17F8"/>
    <w:rsid w:val="004A3270"/>
    <w:rsid w:val="004A7EBB"/>
    <w:rsid w:val="004B0AB1"/>
    <w:rsid w:val="004B10D9"/>
    <w:rsid w:val="004C1E8F"/>
    <w:rsid w:val="004C4A6F"/>
    <w:rsid w:val="004C79EF"/>
    <w:rsid w:val="004D05D7"/>
    <w:rsid w:val="004D0CCF"/>
    <w:rsid w:val="004D609F"/>
    <w:rsid w:val="004D6D73"/>
    <w:rsid w:val="004D783B"/>
    <w:rsid w:val="004D7B67"/>
    <w:rsid w:val="004D7C4D"/>
    <w:rsid w:val="004E02BA"/>
    <w:rsid w:val="004E114A"/>
    <w:rsid w:val="004E1A97"/>
    <w:rsid w:val="004E208B"/>
    <w:rsid w:val="004E23E7"/>
    <w:rsid w:val="004E5372"/>
    <w:rsid w:val="004E7F28"/>
    <w:rsid w:val="004F2B42"/>
    <w:rsid w:val="0050076B"/>
    <w:rsid w:val="005024B9"/>
    <w:rsid w:val="0050311A"/>
    <w:rsid w:val="00503E4E"/>
    <w:rsid w:val="00506B6B"/>
    <w:rsid w:val="00507FF1"/>
    <w:rsid w:val="0051301C"/>
    <w:rsid w:val="00513367"/>
    <w:rsid w:val="00513691"/>
    <w:rsid w:val="00514272"/>
    <w:rsid w:val="005153D8"/>
    <w:rsid w:val="00515990"/>
    <w:rsid w:val="00517189"/>
    <w:rsid w:val="00520A1E"/>
    <w:rsid w:val="00520FC8"/>
    <w:rsid w:val="00521D3B"/>
    <w:rsid w:val="005265E9"/>
    <w:rsid w:val="005328D0"/>
    <w:rsid w:val="00532EE2"/>
    <w:rsid w:val="00532F8B"/>
    <w:rsid w:val="00533C58"/>
    <w:rsid w:val="0053454A"/>
    <w:rsid w:val="0053474F"/>
    <w:rsid w:val="00535C55"/>
    <w:rsid w:val="005366E1"/>
    <w:rsid w:val="00537650"/>
    <w:rsid w:val="005468EE"/>
    <w:rsid w:val="00547560"/>
    <w:rsid w:val="00556EDB"/>
    <w:rsid w:val="00560986"/>
    <w:rsid w:val="00560B53"/>
    <w:rsid w:val="00560C13"/>
    <w:rsid w:val="00561452"/>
    <w:rsid w:val="00565196"/>
    <w:rsid w:val="0056729C"/>
    <w:rsid w:val="0057033F"/>
    <w:rsid w:val="00571A04"/>
    <w:rsid w:val="005721D4"/>
    <w:rsid w:val="0057279D"/>
    <w:rsid w:val="005729B8"/>
    <w:rsid w:val="00573646"/>
    <w:rsid w:val="00573971"/>
    <w:rsid w:val="00574C0B"/>
    <w:rsid w:val="00574F4A"/>
    <w:rsid w:val="00576B76"/>
    <w:rsid w:val="00576CE0"/>
    <w:rsid w:val="005811E9"/>
    <w:rsid w:val="00582BC5"/>
    <w:rsid w:val="00582BDD"/>
    <w:rsid w:val="00582FD7"/>
    <w:rsid w:val="00585147"/>
    <w:rsid w:val="005906A3"/>
    <w:rsid w:val="00592FD4"/>
    <w:rsid w:val="00593052"/>
    <w:rsid w:val="00596161"/>
    <w:rsid w:val="005A07A5"/>
    <w:rsid w:val="005A1324"/>
    <w:rsid w:val="005A1FD9"/>
    <w:rsid w:val="005A3C43"/>
    <w:rsid w:val="005A4004"/>
    <w:rsid w:val="005A5989"/>
    <w:rsid w:val="005A6485"/>
    <w:rsid w:val="005B1D7B"/>
    <w:rsid w:val="005B6176"/>
    <w:rsid w:val="005B6BF3"/>
    <w:rsid w:val="005C0D7D"/>
    <w:rsid w:val="005C0E9C"/>
    <w:rsid w:val="005C29E7"/>
    <w:rsid w:val="005C4530"/>
    <w:rsid w:val="005C48BF"/>
    <w:rsid w:val="005C66C9"/>
    <w:rsid w:val="005C6B27"/>
    <w:rsid w:val="005C7A62"/>
    <w:rsid w:val="005D078E"/>
    <w:rsid w:val="005D57FD"/>
    <w:rsid w:val="005E1147"/>
    <w:rsid w:val="005E1294"/>
    <w:rsid w:val="005E19C6"/>
    <w:rsid w:val="005E1C2C"/>
    <w:rsid w:val="005E21FE"/>
    <w:rsid w:val="005E2512"/>
    <w:rsid w:val="005E35C4"/>
    <w:rsid w:val="005E3B4D"/>
    <w:rsid w:val="005E3CAC"/>
    <w:rsid w:val="005E43CF"/>
    <w:rsid w:val="005E4700"/>
    <w:rsid w:val="005F2FA6"/>
    <w:rsid w:val="005F6BD8"/>
    <w:rsid w:val="005F7453"/>
    <w:rsid w:val="005F7AD6"/>
    <w:rsid w:val="006039C3"/>
    <w:rsid w:val="00604AFD"/>
    <w:rsid w:val="00612A6A"/>
    <w:rsid w:val="00614A33"/>
    <w:rsid w:val="00615847"/>
    <w:rsid w:val="00616426"/>
    <w:rsid w:val="006165EF"/>
    <w:rsid w:val="00616755"/>
    <w:rsid w:val="00617065"/>
    <w:rsid w:val="00620B0E"/>
    <w:rsid w:val="00620D41"/>
    <w:rsid w:val="00620E4A"/>
    <w:rsid w:val="00621F0C"/>
    <w:rsid w:val="0062663B"/>
    <w:rsid w:val="006319DC"/>
    <w:rsid w:val="00632496"/>
    <w:rsid w:val="006328BF"/>
    <w:rsid w:val="006329B8"/>
    <w:rsid w:val="00634B3B"/>
    <w:rsid w:val="00635D7C"/>
    <w:rsid w:val="00635E46"/>
    <w:rsid w:val="006361C0"/>
    <w:rsid w:val="00636BD2"/>
    <w:rsid w:val="00636ECC"/>
    <w:rsid w:val="006377E6"/>
    <w:rsid w:val="00642319"/>
    <w:rsid w:val="00644001"/>
    <w:rsid w:val="00645CBA"/>
    <w:rsid w:val="00646840"/>
    <w:rsid w:val="00647D58"/>
    <w:rsid w:val="0065605D"/>
    <w:rsid w:val="006561DC"/>
    <w:rsid w:val="00657FCC"/>
    <w:rsid w:val="00661F43"/>
    <w:rsid w:val="006624F4"/>
    <w:rsid w:val="00663740"/>
    <w:rsid w:val="00664488"/>
    <w:rsid w:val="0066562C"/>
    <w:rsid w:val="00665BBE"/>
    <w:rsid w:val="00667F84"/>
    <w:rsid w:val="00670AFD"/>
    <w:rsid w:val="00670F8C"/>
    <w:rsid w:val="00671061"/>
    <w:rsid w:val="00672AF0"/>
    <w:rsid w:val="00673854"/>
    <w:rsid w:val="00674467"/>
    <w:rsid w:val="00674B12"/>
    <w:rsid w:val="00677693"/>
    <w:rsid w:val="00681CD5"/>
    <w:rsid w:val="00682C8F"/>
    <w:rsid w:val="006841A7"/>
    <w:rsid w:val="00684252"/>
    <w:rsid w:val="00685CE7"/>
    <w:rsid w:val="00686273"/>
    <w:rsid w:val="006863CF"/>
    <w:rsid w:val="00690204"/>
    <w:rsid w:val="0069176B"/>
    <w:rsid w:val="006922E2"/>
    <w:rsid w:val="00692754"/>
    <w:rsid w:val="00694DD0"/>
    <w:rsid w:val="006959E3"/>
    <w:rsid w:val="00695FDD"/>
    <w:rsid w:val="00696B53"/>
    <w:rsid w:val="0069765B"/>
    <w:rsid w:val="006A1632"/>
    <w:rsid w:val="006A23E9"/>
    <w:rsid w:val="006A54CD"/>
    <w:rsid w:val="006A6C74"/>
    <w:rsid w:val="006A6F0A"/>
    <w:rsid w:val="006A723B"/>
    <w:rsid w:val="006A72B8"/>
    <w:rsid w:val="006A77D5"/>
    <w:rsid w:val="006A7E69"/>
    <w:rsid w:val="006B23EC"/>
    <w:rsid w:val="006B3B4D"/>
    <w:rsid w:val="006B3F19"/>
    <w:rsid w:val="006B681E"/>
    <w:rsid w:val="006B749E"/>
    <w:rsid w:val="006C0788"/>
    <w:rsid w:val="006C147E"/>
    <w:rsid w:val="006C1578"/>
    <w:rsid w:val="006C17A5"/>
    <w:rsid w:val="006C1AF2"/>
    <w:rsid w:val="006C519C"/>
    <w:rsid w:val="006C535D"/>
    <w:rsid w:val="006C543A"/>
    <w:rsid w:val="006D2661"/>
    <w:rsid w:val="006D52C9"/>
    <w:rsid w:val="006D70F1"/>
    <w:rsid w:val="006E1820"/>
    <w:rsid w:val="006E1EC2"/>
    <w:rsid w:val="006E2AD7"/>
    <w:rsid w:val="006E468B"/>
    <w:rsid w:val="006F087C"/>
    <w:rsid w:val="006F4066"/>
    <w:rsid w:val="006F412A"/>
    <w:rsid w:val="006F4BF5"/>
    <w:rsid w:val="006F7915"/>
    <w:rsid w:val="00702BF1"/>
    <w:rsid w:val="00703FA8"/>
    <w:rsid w:val="0070644B"/>
    <w:rsid w:val="00706BD1"/>
    <w:rsid w:val="007101E0"/>
    <w:rsid w:val="00710F85"/>
    <w:rsid w:val="00712232"/>
    <w:rsid w:val="007130A3"/>
    <w:rsid w:val="00716B33"/>
    <w:rsid w:val="007228B8"/>
    <w:rsid w:val="00723CB7"/>
    <w:rsid w:val="0072530E"/>
    <w:rsid w:val="00730E52"/>
    <w:rsid w:val="00731563"/>
    <w:rsid w:val="007326AE"/>
    <w:rsid w:val="00734495"/>
    <w:rsid w:val="00734CFD"/>
    <w:rsid w:val="00734E65"/>
    <w:rsid w:val="0073561A"/>
    <w:rsid w:val="00735AE2"/>
    <w:rsid w:val="00735FE1"/>
    <w:rsid w:val="00740BCC"/>
    <w:rsid w:val="00741A04"/>
    <w:rsid w:val="00746055"/>
    <w:rsid w:val="00753CCC"/>
    <w:rsid w:val="007575C7"/>
    <w:rsid w:val="00763305"/>
    <w:rsid w:val="007634AE"/>
    <w:rsid w:val="0076430F"/>
    <w:rsid w:val="00767795"/>
    <w:rsid w:val="007720AA"/>
    <w:rsid w:val="00772804"/>
    <w:rsid w:val="00773444"/>
    <w:rsid w:val="00773FC0"/>
    <w:rsid w:val="00774632"/>
    <w:rsid w:val="00776558"/>
    <w:rsid w:val="00776D4B"/>
    <w:rsid w:val="007809B3"/>
    <w:rsid w:val="00780A02"/>
    <w:rsid w:val="00780FDB"/>
    <w:rsid w:val="00781D5F"/>
    <w:rsid w:val="007834C4"/>
    <w:rsid w:val="00786DBF"/>
    <w:rsid w:val="00787D10"/>
    <w:rsid w:val="00790E25"/>
    <w:rsid w:val="0079423C"/>
    <w:rsid w:val="007949C0"/>
    <w:rsid w:val="007A0AED"/>
    <w:rsid w:val="007A2115"/>
    <w:rsid w:val="007A44FD"/>
    <w:rsid w:val="007B0AAA"/>
    <w:rsid w:val="007B23F9"/>
    <w:rsid w:val="007B31B3"/>
    <w:rsid w:val="007B4AD8"/>
    <w:rsid w:val="007B5877"/>
    <w:rsid w:val="007B7A36"/>
    <w:rsid w:val="007C6223"/>
    <w:rsid w:val="007D30F7"/>
    <w:rsid w:val="007D4D27"/>
    <w:rsid w:val="007E35C6"/>
    <w:rsid w:val="007E3CEB"/>
    <w:rsid w:val="007E665A"/>
    <w:rsid w:val="007F1897"/>
    <w:rsid w:val="007F20DF"/>
    <w:rsid w:val="007F2994"/>
    <w:rsid w:val="007F3747"/>
    <w:rsid w:val="007F6CEA"/>
    <w:rsid w:val="007F7498"/>
    <w:rsid w:val="007F796C"/>
    <w:rsid w:val="0080050C"/>
    <w:rsid w:val="00803931"/>
    <w:rsid w:val="00805A18"/>
    <w:rsid w:val="00806226"/>
    <w:rsid w:val="00807214"/>
    <w:rsid w:val="00807938"/>
    <w:rsid w:val="00811301"/>
    <w:rsid w:val="00811A98"/>
    <w:rsid w:val="00811CDF"/>
    <w:rsid w:val="00813C1F"/>
    <w:rsid w:val="00813C20"/>
    <w:rsid w:val="00814AE2"/>
    <w:rsid w:val="00815467"/>
    <w:rsid w:val="00816C81"/>
    <w:rsid w:val="00823CA6"/>
    <w:rsid w:val="008247A7"/>
    <w:rsid w:val="008261D5"/>
    <w:rsid w:val="00826C71"/>
    <w:rsid w:val="0082768B"/>
    <w:rsid w:val="0082786B"/>
    <w:rsid w:val="00827A0C"/>
    <w:rsid w:val="00827A10"/>
    <w:rsid w:val="00827ADF"/>
    <w:rsid w:val="008347F4"/>
    <w:rsid w:val="00834C02"/>
    <w:rsid w:val="00834F90"/>
    <w:rsid w:val="00842191"/>
    <w:rsid w:val="008422D0"/>
    <w:rsid w:val="00842496"/>
    <w:rsid w:val="00844E66"/>
    <w:rsid w:val="008450FD"/>
    <w:rsid w:val="008456D6"/>
    <w:rsid w:val="0084636A"/>
    <w:rsid w:val="00846A52"/>
    <w:rsid w:val="00846CD1"/>
    <w:rsid w:val="00847230"/>
    <w:rsid w:val="00852ED0"/>
    <w:rsid w:val="00853A8D"/>
    <w:rsid w:val="00855390"/>
    <w:rsid w:val="008562D4"/>
    <w:rsid w:val="008601EA"/>
    <w:rsid w:val="00860389"/>
    <w:rsid w:val="008609C2"/>
    <w:rsid w:val="00861C03"/>
    <w:rsid w:val="008635B6"/>
    <w:rsid w:val="00863BEF"/>
    <w:rsid w:val="00864045"/>
    <w:rsid w:val="00864328"/>
    <w:rsid w:val="008670EB"/>
    <w:rsid w:val="008673CD"/>
    <w:rsid w:val="008716F9"/>
    <w:rsid w:val="0087288D"/>
    <w:rsid w:val="00873592"/>
    <w:rsid w:val="008753C5"/>
    <w:rsid w:val="008762AC"/>
    <w:rsid w:val="0087633F"/>
    <w:rsid w:val="00876C27"/>
    <w:rsid w:val="00876E01"/>
    <w:rsid w:val="00881ACE"/>
    <w:rsid w:val="00882680"/>
    <w:rsid w:val="008833ED"/>
    <w:rsid w:val="008840FD"/>
    <w:rsid w:val="008870C2"/>
    <w:rsid w:val="008902DB"/>
    <w:rsid w:val="00893961"/>
    <w:rsid w:val="0089551A"/>
    <w:rsid w:val="008962DC"/>
    <w:rsid w:val="00896EFA"/>
    <w:rsid w:val="008A2E27"/>
    <w:rsid w:val="008A5FE0"/>
    <w:rsid w:val="008A7C9B"/>
    <w:rsid w:val="008B1A8B"/>
    <w:rsid w:val="008B1B3B"/>
    <w:rsid w:val="008B1F1A"/>
    <w:rsid w:val="008B227F"/>
    <w:rsid w:val="008B2361"/>
    <w:rsid w:val="008B498D"/>
    <w:rsid w:val="008B5C72"/>
    <w:rsid w:val="008B6180"/>
    <w:rsid w:val="008B6E7C"/>
    <w:rsid w:val="008B733E"/>
    <w:rsid w:val="008C1AC2"/>
    <w:rsid w:val="008C2124"/>
    <w:rsid w:val="008C2ED2"/>
    <w:rsid w:val="008C5511"/>
    <w:rsid w:val="008C5A16"/>
    <w:rsid w:val="008C6758"/>
    <w:rsid w:val="008C7CE5"/>
    <w:rsid w:val="008D5538"/>
    <w:rsid w:val="008D60FF"/>
    <w:rsid w:val="008D6566"/>
    <w:rsid w:val="008E1E3B"/>
    <w:rsid w:val="008E3D8C"/>
    <w:rsid w:val="008E43C3"/>
    <w:rsid w:val="008E4D3C"/>
    <w:rsid w:val="008E5D47"/>
    <w:rsid w:val="008F0BFA"/>
    <w:rsid w:val="008F2F81"/>
    <w:rsid w:val="008F46EE"/>
    <w:rsid w:val="008F474D"/>
    <w:rsid w:val="008F482B"/>
    <w:rsid w:val="008F4CE3"/>
    <w:rsid w:val="008F5EE7"/>
    <w:rsid w:val="008F7862"/>
    <w:rsid w:val="00900EB4"/>
    <w:rsid w:val="0090274B"/>
    <w:rsid w:val="009038C6"/>
    <w:rsid w:val="00904F97"/>
    <w:rsid w:val="009104A4"/>
    <w:rsid w:val="00910A97"/>
    <w:rsid w:val="00912624"/>
    <w:rsid w:val="00917699"/>
    <w:rsid w:val="00921A13"/>
    <w:rsid w:val="00924617"/>
    <w:rsid w:val="009246B4"/>
    <w:rsid w:val="00924F43"/>
    <w:rsid w:val="00925676"/>
    <w:rsid w:val="00926608"/>
    <w:rsid w:val="00926BCE"/>
    <w:rsid w:val="0093175D"/>
    <w:rsid w:val="00932758"/>
    <w:rsid w:val="00932A5F"/>
    <w:rsid w:val="009336A5"/>
    <w:rsid w:val="00933D97"/>
    <w:rsid w:val="00941381"/>
    <w:rsid w:val="00941695"/>
    <w:rsid w:val="00941720"/>
    <w:rsid w:val="00941C48"/>
    <w:rsid w:val="00941C84"/>
    <w:rsid w:val="0094297C"/>
    <w:rsid w:val="00943BD4"/>
    <w:rsid w:val="00944267"/>
    <w:rsid w:val="0094485A"/>
    <w:rsid w:val="00944D51"/>
    <w:rsid w:val="00945C77"/>
    <w:rsid w:val="00946B26"/>
    <w:rsid w:val="009471AC"/>
    <w:rsid w:val="0094750C"/>
    <w:rsid w:val="00947631"/>
    <w:rsid w:val="00950328"/>
    <w:rsid w:val="009515F7"/>
    <w:rsid w:val="00951E25"/>
    <w:rsid w:val="00952A34"/>
    <w:rsid w:val="00954800"/>
    <w:rsid w:val="00956F62"/>
    <w:rsid w:val="009574C2"/>
    <w:rsid w:val="00962077"/>
    <w:rsid w:val="009634F6"/>
    <w:rsid w:val="009635E4"/>
    <w:rsid w:val="00963872"/>
    <w:rsid w:val="00965504"/>
    <w:rsid w:val="00971A8F"/>
    <w:rsid w:val="009728FA"/>
    <w:rsid w:val="00973BF0"/>
    <w:rsid w:val="00975025"/>
    <w:rsid w:val="00975754"/>
    <w:rsid w:val="0097604F"/>
    <w:rsid w:val="009841CF"/>
    <w:rsid w:val="00985822"/>
    <w:rsid w:val="009873B1"/>
    <w:rsid w:val="0099304B"/>
    <w:rsid w:val="00995421"/>
    <w:rsid w:val="0099742A"/>
    <w:rsid w:val="00997772"/>
    <w:rsid w:val="009A075D"/>
    <w:rsid w:val="009A204B"/>
    <w:rsid w:val="009A3E83"/>
    <w:rsid w:val="009A49CB"/>
    <w:rsid w:val="009A73E0"/>
    <w:rsid w:val="009B1316"/>
    <w:rsid w:val="009B27B8"/>
    <w:rsid w:val="009B31C1"/>
    <w:rsid w:val="009B3C0E"/>
    <w:rsid w:val="009B55B2"/>
    <w:rsid w:val="009B5B93"/>
    <w:rsid w:val="009B68C9"/>
    <w:rsid w:val="009B705B"/>
    <w:rsid w:val="009C0C9E"/>
    <w:rsid w:val="009C33BB"/>
    <w:rsid w:val="009C3DCD"/>
    <w:rsid w:val="009C40BA"/>
    <w:rsid w:val="009C4834"/>
    <w:rsid w:val="009C4D7F"/>
    <w:rsid w:val="009C6547"/>
    <w:rsid w:val="009C67F3"/>
    <w:rsid w:val="009C75B0"/>
    <w:rsid w:val="009D0183"/>
    <w:rsid w:val="009D24E9"/>
    <w:rsid w:val="009D29BB"/>
    <w:rsid w:val="009D5141"/>
    <w:rsid w:val="009D6213"/>
    <w:rsid w:val="009D7126"/>
    <w:rsid w:val="009E1676"/>
    <w:rsid w:val="009E16E9"/>
    <w:rsid w:val="009E2399"/>
    <w:rsid w:val="009E4723"/>
    <w:rsid w:val="009E49B4"/>
    <w:rsid w:val="009E519E"/>
    <w:rsid w:val="009E6DD9"/>
    <w:rsid w:val="009E7B8F"/>
    <w:rsid w:val="009F03F9"/>
    <w:rsid w:val="009F34B3"/>
    <w:rsid w:val="009F549B"/>
    <w:rsid w:val="009F57E9"/>
    <w:rsid w:val="009F6AA4"/>
    <w:rsid w:val="00A0009C"/>
    <w:rsid w:val="00A01A6F"/>
    <w:rsid w:val="00A02858"/>
    <w:rsid w:val="00A05596"/>
    <w:rsid w:val="00A05D5C"/>
    <w:rsid w:val="00A07421"/>
    <w:rsid w:val="00A10E93"/>
    <w:rsid w:val="00A12676"/>
    <w:rsid w:val="00A129CB"/>
    <w:rsid w:val="00A14FC4"/>
    <w:rsid w:val="00A1576A"/>
    <w:rsid w:val="00A21C5C"/>
    <w:rsid w:val="00A23861"/>
    <w:rsid w:val="00A23C29"/>
    <w:rsid w:val="00A247CE"/>
    <w:rsid w:val="00A26EE1"/>
    <w:rsid w:val="00A2761A"/>
    <w:rsid w:val="00A31068"/>
    <w:rsid w:val="00A316EB"/>
    <w:rsid w:val="00A32090"/>
    <w:rsid w:val="00A322CB"/>
    <w:rsid w:val="00A33392"/>
    <w:rsid w:val="00A342E6"/>
    <w:rsid w:val="00A343DB"/>
    <w:rsid w:val="00A3449A"/>
    <w:rsid w:val="00A365B7"/>
    <w:rsid w:val="00A40BF6"/>
    <w:rsid w:val="00A40F8E"/>
    <w:rsid w:val="00A40FDE"/>
    <w:rsid w:val="00A422D3"/>
    <w:rsid w:val="00A43A91"/>
    <w:rsid w:val="00A43F8D"/>
    <w:rsid w:val="00A45123"/>
    <w:rsid w:val="00A462E2"/>
    <w:rsid w:val="00A5051C"/>
    <w:rsid w:val="00A54383"/>
    <w:rsid w:val="00A54B50"/>
    <w:rsid w:val="00A56220"/>
    <w:rsid w:val="00A56D9B"/>
    <w:rsid w:val="00A5721F"/>
    <w:rsid w:val="00A57E2B"/>
    <w:rsid w:val="00A61508"/>
    <w:rsid w:val="00A61FD4"/>
    <w:rsid w:val="00A6237B"/>
    <w:rsid w:val="00A62862"/>
    <w:rsid w:val="00A62E47"/>
    <w:rsid w:val="00A64169"/>
    <w:rsid w:val="00A65703"/>
    <w:rsid w:val="00A658D8"/>
    <w:rsid w:val="00A7114B"/>
    <w:rsid w:val="00A72CD0"/>
    <w:rsid w:val="00A76BEF"/>
    <w:rsid w:val="00A9057F"/>
    <w:rsid w:val="00A90CC8"/>
    <w:rsid w:val="00A91952"/>
    <w:rsid w:val="00A93202"/>
    <w:rsid w:val="00A94099"/>
    <w:rsid w:val="00A945B7"/>
    <w:rsid w:val="00A967EC"/>
    <w:rsid w:val="00A973AE"/>
    <w:rsid w:val="00A97CF8"/>
    <w:rsid w:val="00AA1DFE"/>
    <w:rsid w:val="00AA28EA"/>
    <w:rsid w:val="00AA3508"/>
    <w:rsid w:val="00AA4B0A"/>
    <w:rsid w:val="00AA4EFB"/>
    <w:rsid w:val="00AA56F4"/>
    <w:rsid w:val="00AB088E"/>
    <w:rsid w:val="00AB0E4F"/>
    <w:rsid w:val="00AB17AC"/>
    <w:rsid w:val="00AB2E5A"/>
    <w:rsid w:val="00AB6909"/>
    <w:rsid w:val="00AC086B"/>
    <w:rsid w:val="00AC24CC"/>
    <w:rsid w:val="00AC6FBB"/>
    <w:rsid w:val="00AD003E"/>
    <w:rsid w:val="00AD1851"/>
    <w:rsid w:val="00AD3411"/>
    <w:rsid w:val="00AD3BDD"/>
    <w:rsid w:val="00AD5A8D"/>
    <w:rsid w:val="00AE0A7E"/>
    <w:rsid w:val="00AE0C22"/>
    <w:rsid w:val="00AE2540"/>
    <w:rsid w:val="00AE3930"/>
    <w:rsid w:val="00AE6302"/>
    <w:rsid w:val="00AE6587"/>
    <w:rsid w:val="00AE7441"/>
    <w:rsid w:val="00AE7460"/>
    <w:rsid w:val="00AF15FD"/>
    <w:rsid w:val="00AF2D10"/>
    <w:rsid w:val="00AF3ED3"/>
    <w:rsid w:val="00AF7463"/>
    <w:rsid w:val="00B00A08"/>
    <w:rsid w:val="00B02994"/>
    <w:rsid w:val="00B02AEB"/>
    <w:rsid w:val="00B040B4"/>
    <w:rsid w:val="00B04123"/>
    <w:rsid w:val="00B04938"/>
    <w:rsid w:val="00B05F24"/>
    <w:rsid w:val="00B0725D"/>
    <w:rsid w:val="00B07B34"/>
    <w:rsid w:val="00B10A3E"/>
    <w:rsid w:val="00B11032"/>
    <w:rsid w:val="00B11B84"/>
    <w:rsid w:val="00B13D01"/>
    <w:rsid w:val="00B151FD"/>
    <w:rsid w:val="00B15FDC"/>
    <w:rsid w:val="00B20A25"/>
    <w:rsid w:val="00B212DA"/>
    <w:rsid w:val="00B21C66"/>
    <w:rsid w:val="00B2446C"/>
    <w:rsid w:val="00B2450B"/>
    <w:rsid w:val="00B2459C"/>
    <w:rsid w:val="00B2489B"/>
    <w:rsid w:val="00B25510"/>
    <w:rsid w:val="00B25570"/>
    <w:rsid w:val="00B27F89"/>
    <w:rsid w:val="00B30658"/>
    <w:rsid w:val="00B312C9"/>
    <w:rsid w:val="00B32AC4"/>
    <w:rsid w:val="00B34226"/>
    <w:rsid w:val="00B401CA"/>
    <w:rsid w:val="00B4619C"/>
    <w:rsid w:val="00B46DD4"/>
    <w:rsid w:val="00B47B9B"/>
    <w:rsid w:val="00B5102B"/>
    <w:rsid w:val="00B54472"/>
    <w:rsid w:val="00B54DA0"/>
    <w:rsid w:val="00B558DF"/>
    <w:rsid w:val="00B576E2"/>
    <w:rsid w:val="00B6001B"/>
    <w:rsid w:val="00B67B9C"/>
    <w:rsid w:val="00B70FE5"/>
    <w:rsid w:val="00B737F3"/>
    <w:rsid w:val="00B7561D"/>
    <w:rsid w:val="00B801D9"/>
    <w:rsid w:val="00B812EE"/>
    <w:rsid w:val="00B815DA"/>
    <w:rsid w:val="00B83D70"/>
    <w:rsid w:val="00B8404A"/>
    <w:rsid w:val="00B848F0"/>
    <w:rsid w:val="00B863F8"/>
    <w:rsid w:val="00B86EE5"/>
    <w:rsid w:val="00B9450D"/>
    <w:rsid w:val="00B96185"/>
    <w:rsid w:val="00B967C1"/>
    <w:rsid w:val="00BA6617"/>
    <w:rsid w:val="00BA77FB"/>
    <w:rsid w:val="00BB1255"/>
    <w:rsid w:val="00BB3EFB"/>
    <w:rsid w:val="00BB4696"/>
    <w:rsid w:val="00BB5371"/>
    <w:rsid w:val="00BB5F04"/>
    <w:rsid w:val="00BC3B9F"/>
    <w:rsid w:val="00BC6414"/>
    <w:rsid w:val="00BD33C3"/>
    <w:rsid w:val="00BD3CA8"/>
    <w:rsid w:val="00BD466D"/>
    <w:rsid w:val="00BD4C6A"/>
    <w:rsid w:val="00BD518A"/>
    <w:rsid w:val="00BD5309"/>
    <w:rsid w:val="00BD5FD2"/>
    <w:rsid w:val="00BD67B5"/>
    <w:rsid w:val="00BE050E"/>
    <w:rsid w:val="00BE1290"/>
    <w:rsid w:val="00BE170F"/>
    <w:rsid w:val="00BE23EB"/>
    <w:rsid w:val="00BE2937"/>
    <w:rsid w:val="00BE32A5"/>
    <w:rsid w:val="00BE68C6"/>
    <w:rsid w:val="00BF23BE"/>
    <w:rsid w:val="00BF32E4"/>
    <w:rsid w:val="00BF42CC"/>
    <w:rsid w:val="00BF6676"/>
    <w:rsid w:val="00BF7126"/>
    <w:rsid w:val="00C00480"/>
    <w:rsid w:val="00C03BC5"/>
    <w:rsid w:val="00C05449"/>
    <w:rsid w:val="00C05C0B"/>
    <w:rsid w:val="00C0620D"/>
    <w:rsid w:val="00C06C19"/>
    <w:rsid w:val="00C06CCD"/>
    <w:rsid w:val="00C14B21"/>
    <w:rsid w:val="00C154C7"/>
    <w:rsid w:val="00C17876"/>
    <w:rsid w:val="00C2063E"/>
    <w:rsid w:val="00C237E5"/>
    <w:rsid w:val="00C25C91"/>
    <w:rsid w:val="00C260B1"/>
    <w:rsid w:val="00C3155F"/>
    <w:rsid w:val="00C31827"/>
    <w:rsid w:val="00C32E65"/>
    <w:rsid w:val="00C33A88"/>
    <w:rsid w:val="00C35488"/>
    <w:rsid w:val="00C35736"/>
    <w:rsid w:val="00C36F94"/>
    <w:rsid w:val="00C41950"/>
    <w:rsid w:val="00C433F2"/>
    <w:rsid w:val="00C43E3C"/>
    <w:rsid w:val="00C44C34"/>
    <w:rsid w:val="00C45B40"/>
    <w:rsid w:val="00C47258"/>
    <w:rsid w:val="00C5247D"/>
    <w:rsid w:val="00C534A5"/>
    <w:rsid w:val="00C5506E"/>
    <w:rsid w:val="00C56CA2"/>
    <w:rsid w:val="00C56D5D"/>
    <w:rsid w:val="00C639A0"/>
    <w:rsid w:val="00C640DC"/>
    <w:rsid w:val="00C64A5C"/>
    <w:rsid w:val="00C64A6E"/>
    <w:rsid w:val="00C64D10"/>
    <w:rsid w:val="00C65A72"/>
    <w:rsid w:val="00C669FD"/>
    <w:rsid w:val="00C66B77"/>
    <w:rsid w:val="00C66C24"/>
    <w:rsid w:val="00C70B8A"/>
    <w:rsid w:val="00C7134D"/>
    <w:rsid w:val="00C715FB"/>
    <w:rsid w:val="00C7302F"/>
    <w:rsid w:val="00C7317D"/>
    <w:rsid w:val="00C733E8"/>
    <w:rsid w:val="00C74F41"/>
    <w:rsid w:val="00C80DE6"/>
    <w:rsid w:val="00C82771"/>
    <w:rsid w:val="00C829E3"/>
    <w:rsid w:val="00C82DB5"/>
    <w:rsid w:val="00C82F7D"/>
    <w:rsid w:val="00C849FF"/>
    <w:rsid w:val="00C85DDC"/>
    <w:rsid w:val="00C86DEC"/>
    <w:rsid w:val="00C87615"/>
    <w:rsid w:val="00C87993"/>
    <w:rsid w:val="00C912CE"/>
    <w:rsid w:val="00C91580"/>
    <w:rsid w:val="00C91AA8"/>
    <w:rsid w:val="00C92FFF"/>
    <w:rsid w:val="00C94937"/>
    <w:rsid w:val="00C94DAA"/>
    <w:rsid w:val="00C9501E"/>
    <w:rsid w:val="00C95521"/>
    <w:rsid w:val="00C95DC3"/>
    <w:rsid w:val="00C96A81"/>
    <w:rsid w:val="00C96EFA"/>
    <w:rsid w:val="00CA10FE"/>
    <w:rsid w:val="00CA2147"/>
    <w:rsid w:val="00CA2D65"/>
    <w:rsid w:val="00CA2E00"/>
    <w:rsid w:val="00CA3E97"/>
    <w:rsid w:val="00CA4260"/>
    <w:rsid w:val="00CA6816"/>
    <w:rsid w:val="00CB10E5"/>
    <w:rsid w:val="00CB5716"/>
    <w:rsid w:val="00CB7833"/>
    <w:rsid w:val="00CB78AE"/>
    <w:rsid w:val="00CC0B96"/>
    <w:rsid w:val="00CC3ED7"/>
    <w:rsid w:val="00CC43E0"/>
    <w:rsid w:val="00CC4CB5"/>
    <w:rsid w:val="00CC7330"/>
    <w:rsid w:val="00CC7928"/>
    <w:rsid w:val="00CD0070"/>
    <w:rsid w:val="00CD07E3"/>
    <w:rsid w:val="00CD4178"/>
    <w:rsid w:val="00CD4F06"/>
    <w:rsid w:val="00CD4FD7"/>
    <w:rsid w:val="00CE2EE5"/>
    <w:rsid w:val="00CE488E"/>
    <w:rsid w:val="00CE5CF8"/>
    <w:rsid w:val="00CE6BBB"/>
    <w:rsid w:val="00CE7C5A"/>
    <w:rsid w:val="00CF07DA"/>
    <w:rsid w:val="00CF1541"/>
    <w:rsid w:val="00CF1E6A"/>
    <w:rsid w:val="00CF2103"/>
    <w:rsid w:val="00CF2A17"/>
    <w:rsid w:val="00CF2DFD"/>
    <w:rsid w:val="00CF31CF"/>
    <w:rsid w:val="00CF3252"/>
    <w:rsid w:val="00CF4B97"/>
    <w:rsid w:val="00CF64EF"/>
    <w:rsid w:val="00D00453"/>
    <w:rsid w:val="00D004CA"/>
    <w:rsid w:val="00D007F2"/>
    <w:rsid w:val="00D04497"/>
    <w:rsid w:val="00D04586"/>
    <w:rsid w:val="00D04F34"/>
    <w:rsid w:val="00D05592"/>
    <w:rsid w:val="00D0562F"/>
    <w:rsid w:val="00D06324"/>
    <w:rsid w:val="00D06EB7"/>
    <w:rsid w:val="00D07E91"/>
    <w:rsid w:val="00D103A3"/>
    <w:rsid w:val="00D114F0"/>
    <w:rsid w:val="00D11665"/>
    <w:rsid w:val="00D11F9A"/>
    <w:rsid w:val="00D12409"/>
    <w:rsid w:val="00D133EB"/>
    <w:rsid w:val="00D13894"/>
    <w:rsid w:val="00D13BBE"/>
    <w:rsid w:val="00D13DFD"/>
    <w:rsid w:val="00D14297"/>
    <w:rsid w:val="00D156B2"/>
    <w:rsid w:val="00D17C28"/>
    <w:rsid w:val="00D209EE"/>
    <w:rsid w:val="00D24C93"/>
    <w:rsid w:val="00D2516B"/>
    <w:rsid w:val="00D25F55"/>
    <w:rsid w:val="00D26228"/>
    <w:rsid w:val="00D2633E"/>
    <w:rsid w:val="00D26CA0"/>
    <w:rsid w:val="00D30818"/>
    <w:rsid w:val="00D322BF"/>
    <w:rsid w:val="00D376C2"/>
    <w:rsid w:val="00D41E86"/>
    <w:rsid w:val="00D44AF7"/>
    <w:rsid w:val="00D46D01"/>
    <w:rsid w:val="00D4743A"/>
    <w:rsid w:val="00D47B98"/>
    <w:rsid w:val="00D556D2"/>
    <w:rsid w:val="00D55E9F"/>
    <w:rsid w:val="00D614F7"/>
    <w:rsid w:val="00D6187B"/>
    <w:rsid w:val="00D63724"/>
    <w:rsid w:val="00D64AEF"/>
    <w:rsid w:val="00D65B47"/>
    <w:rsid w:val="00D66096"/>
    <w:rsid w:val="00D66D90"/>
    <w:rsid w:val="00D70126"/>
    <w:rsid w:val="00D70FBE"/>
    <w:rsid w:val="00D719B0"/>
    <w:rsid w:val="00D719E1"/>
    <w:rsid w:val="00D721A2"/>
    <w:rsid w:val="00D745C0"/>
    <w:rsid w:val="00D74E5B"/>
    <w:rsid w:val="00D8335E"/>
    <w:rsid w:val="00D83F3F"/>
    <w:rsid w:val="00D850C9"/>
    <w:rsid w:val="00D87D90"/>
    <w:rsid w:val="00D90AD8"/>
    <w:rsid w:val="00D92907"/>
    <w:rsid w:val="00D92963"/>
    <w:rsid w:val="00D92AF2"/>
    <w:rsid w:val="00D92DB1"/>
    <w:rsid w:val="00D93A32"/>
    <w:rsid w:val="00D94061"/>
    <w:rsid w:val="00D944F1"/>
    <w:rsid w:val="00D955D4"/>
    <w:rsid w:val="00D970CD"/>
    <w:rsid w:val="00D97444"/>
    <w:rsid w:val="00DA0E0E"/>
    <w:rsid w:val="00DA1C3E"/>
    <w:rsid w:val="00DA2CA9"/>
    <w:rsid w:val="00DA39F5"/>
    <w:rsid w:val="00DA4177"/>
    <w:rsid w:val="00DA61EC"/>
    <w:rsid w:val="00DB20A3"/>
    <w:rsid w:val="00DB2694"/>
    <w:rsid w:val="00DB29DA"/>
    <w:rsid w:val="00DB3E54"/>
    <w:rsid w:val="00DB7AAB"/>
    <w:rsid w:val="00DC0B47"/>
    <w:rsid w:val="00DC2536"/>
    <w:rsid w:val="00DC3258"/>
    <w:rsid w:val="00DC6541"/>
    <w:rsid w:val="00DC6946"/>
    <w:rsid w:val="00DC6D93"/>
    <w:rsid w:val="00DC712E"/>
    <w:rsid w:val="00DC71B2"/>
    <w:rsid w:val="00DC787B"/>
    <w:rsid w:val="00DD23BA"/>
    <w:rsid w:val="00DD2632"/>
    <w:rsid w:val="00DD2C60"/>
    <w:rsid w:val="00DD3D4B"/>
    <w:rsid w:val="00DD3FA9"/>
    <w:rsid w:val="00DD4387"/>
    <w:rsid w:val="00DD7A69"/>
    <w:rsid w:val="00DE0C56"/>
    <w:rsid w:val="00DE429D"/>
    <w:rsid w:val="00DE5705"/>
    <w:rsid w:val="00DE5A1E"/>
    <w:rsid w:val="00DE5A89"/>
    <w:rsid w:val="00DE5CED"/>
    <w:rsid w:val="00DE6A49"/>
    <w:rsid w:val="00DF01C0"/>
    <w:rsid w:val="00DF14D2"/>
    <w:rsid w:val="00DF36EF"/>
    <w:rsid w:val="00DF3EB4"/>
    <w:rsid w:val="00DF75BA"/>
    <w:rsid w:val="00DF7F17"/>
    <w:rsid w:val="00E00B66"/>
    <w:rsid w:val="00E00CAC"/>
    <w:rsid w:val="00E00EB3"/>
    <w:rsid w:val="00E01F72"/>
    <w:rsid w:val="00E063D5"/>
    <w:rsid w:val="00E1201D"/>
    <w:rsid w:val="00E125B6"/>
    <w:rsid w:val="00E200E6"/>
    <w:rsid w:val="00E22B7B"/>
    <w:rsid w:val="00E22CC9"/>
    <w:rsid w:val="00E245F8"/>
    <w:rsid w:val="00E25F9F"/>
    <w:rsid w:val="00E326E5"/>
    <w:rsid w:val="00E32753"/>
    <w:rsid w:val="00E33D5E"/>
    <w:rsid w:val="00E42E69"/>
    <w:rsid w:val="00E44CB9"/>
    <w:rsid w:val="00E4538F"/>
    <w:rsid w:val="00E46764"/>
    <w:rsid w:val="00E468ED"/>
    <w:rsid w:val="00E46D54"/>
    <w:rsid w:val="00E4752A"/>
    <w:rsid w:val="00E476EA"/>
    <w:rsid w:val="00E51D1B"/>
    <w:rsid w:val="00E542DA"/>
    <w:rsid w:val="00E54973"/>
    <w:rsid w:val="00E576A2"/>
    <w:rsid w:val="00E602B2"/>
    <w:rsid w:val="00E6422B"/>
    <w:rsid w:val="00E7194C"/>
    <w:rsid w:val="00E720CD"/>
    <w:rsid w:val="00E762B2"/>
    <w:rsid w:val="00E806AB"/>
    <w:rsid w:val="00E82902"/>
    <w:rsid w:val="00E82CFB"/>
    <w:rsid w:val="00E87E5F"/>
    <w:rsid w:val="00E93F33"/>
    <w:rsid w:val="00E9458E"/>
    <w:rsid w:val="00E952BC"/>
    <w:rsid w:val="00E9673E"/>
    <w:rsid w:val="00EA1314"/>
    <w:rsid w:val="00EA19A3"/>
    <w:rsid w:val="00EA439D"/>
    <w:rsid w:val="00EA7AFC"/>
    <w:rsid w:val="00EA7D52"/>
    <w:rsid w:val="00EB26DA"/>
    <w:rsid w:val="00EB3B9D"/>
    <w:rsid w:val="00EB5222"/>
    <w:rsid w:val="00EB6538"/>
    <w:rsid w:val="00EB6B8F"/>
    <w:rsid w:val="00EB70EE"/>
    <w:rsid w:val="00EC47B3"/>
    <w:rsid w:val="00EC4E9A"/>
    <w:rsid w:val="00EC5771"/>
    <w:rsid w:val="00EC7539"/>
    <w:rsid w:val="00EC7611"/>
    <w:rsid w:val="00EC77D9"/>
    <w:rsid w:val="00EC7F40"/>
    <w:rsid w:val="00ED2BBF"/>
    <w:rsid w:val="00ED3467"/>
    <w:rsid w:val="00ED42BF"/>
    <w:rsid w:val="00ED5403"/>
    <w:rsid w:val="00EE066E"/>
    <w:rsid w:val="00EE5279"/>
    <w:rsid w:val="00EF15F9"/>
    <w:rsid w:val="00EF632C"/>
    <w:rsid w:val="00F00570"/>
    <w:rsid w:val="00F009BA"/>
    <w:rsid w:val="00F04584"/>
    <w:rsid w:val="00F052CB"/>
    <w:rsid w:val="00F06049"/>
    <w:rsid w:val="00F07D37"/>
    <w:rsid w:val="00F112CD"/>
    <w:rsid w:val="00F121F6"/>
    <w:rsid w:val="00F14636"/>
    <w:rsid w:val="00F1653D"/>
    <w:rsid w:val="00F16671"/>
    <w:rsid w:val="00F1683F"/>
    <w:rsid w:val="00F16C25"/>
    <w:rsid w:val="00F210A4"/>
    <w:rsid w:val="00F26B73"/>
    <w:rsid w:val="00F324FC"/>
    <w:rsid w:val="00F32DD9"/>
    <w:rsid w:val="00F34CE7"/>
    <w:rsid w:val="00F4674D"/>
    <w:rsid w:val="00F47686"/>
    <w:rsid w:val="00F51941"/>
    <w:rsid w:val="00F51FC1"/>
    <w:rsid w:val="00F5263C"/>
    <w:rsid w:val="00F55922"/>
    <w:rsid w:val="00F570F0"/>
    <w:rsid w:val="00F61E43"/>
    <w:rsid w:val="00F621F8"/>
    <w:rsid w:val="00F62D1A"/>
    <w:rsid w:val="00F639CC"/>
    <w:rsid w:val="00F64349"/>
    <w:rsid w:val="00F64ECA"/>
    <w:rsid w:val="00F66C59"/>
    <w:rsid w:val="00F6750C"/>
    <w:rsid w:val="00F72825"/>
    <w:rsid w:val="00F72B15"/>
    <w:rsid w:val="00F73873"/>
    <w:rsid w:val="00F75B50"/>
    <w:rsid w:val="00F768CE"/>
    <w:rsid w:val="00F77497"/>
    <w:rsid w:val="00F80267"/>
    <w:rsid w:val="00F82289"/>
    <w:rsid w:val="00F83220"/>
    <w:rsid w:val="00F84343"/>
    <w:rsid w:val="00F856C2"/>
    <w:rsid w:val="00F85B3D"/>
    <w:rsid w:val="00F87876"/>
    <w:rsid w:val="00F87D58"/>
    <w:rsid w:val="00F91D67"/>
    <w:rsid w:val="00F92E52"/>
    <w:rsid w:val="00F974DB"/>
    <w:rsid w:val="00FA0711"/>
    <w:rsid w:val="00FA122F"/>
    <w:rsid w:val="00FA1E4F"/>
    <w:rsid w:val="00FA2205"/>
    <w:rsid w:val="00FA2D5B"/>
    <w:rsid w:val="00FA6F19"/>
    <w:rsid w:val="00FA6F78"/>
    <w:rsid w:val="00FA7292"/>
    <w:rsid w:val="00FB1FD1"/>
    <w:rsid w:val="00FB1FEC"/>
    <w:rsid w:val="00FB2AE7"/>
    <w:rsid w:val="00FB3CC5"/>
    <w:rsid w:val="00FB62C6"/>
    <w:rsid w:val="00FB6BC4"/>
    <w:rsid w:val="00FB6D03"/>
    <w:rsid w:val="00FB728D"/>
    <w:rsid w:val="00FB748F"/>
    <w:rsid w:val="00FC039E"/>
    <w:rsid w:val="00FC0B10"/>
    <w:rsid w:val="00FC4C96"/>
    <w:rsid w:val="00FC65BC"/>
    <w:rsid w:val="00FD04A0"/>
    <w:rsid w:val="00FD2911"/>
    <w:rsid w:val="00FD359B"/>
    <w:rsid w:val="00FD409B"/>
    <w:rsid w:val="00FD76A5"/>
    <w:rsid w:val="00FE0476"/>
    <w:rsid w:val="00FF09DE"/>
    <w:rsid w:val="00FF1866"/>
    <w:rsid w:val="00FF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0BEC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F85"/>
    <w:pPr>
      <w:ind w:firstLine="432"/>
      <w:jc w:val="both"/>
    </w:pPr>
    <w:rPr>
      <w:sz w:val="24"/>
      <w:szCs w:val="24"/>
      <w:lang w:eastAsia="en-US" w:bidi="he-IL"/>
    </w:rPr>
  </w:style>
  <w:style w:type="paragraph" w:styleId="2">
    <w:name w:val="heading 2"/>
    <w:aliases w:val="Заголовок 2 Знак תו"/>
    <w:basedOn w:val="a"/>
    <w:next w:val="a"/>
    <w:link w:val="20"/>
    <w:qFormat/>
    <w:rsid w:val="005F7AD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aliases w:val=" תו"/>
    <w:basedOn w:val="a"/>
    <w:next w:val="a"/>
    <w:link w:val="31"/>
    <w:qFormat/>
    <w:rsid w:val="00AA4B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B653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B6538"/>
  </w:style>
  <w:style w:type="paragraph" w:customStyle="1" w:styleId="Rus">
    <w:name w:val="Rus"/>
    <w:basedOn w:val="a"/>
    <w:rsid w:val="001154A4"/>
    <w:pPr>
      <w:ind w:firstLine="340"/>
    </w:pPr>
    <w:rPr>
      <w:lang w:eastAsia="ru-RU" w:bidi="ar-SA"/>
    </w:rPr>
  </w:style>
  <w:style w:type="paragraph" w:customStyle="1" w:styleId="remarka">
    <w:name w:val="remarka"/>
    <w:basedOn w:val="Rus"/>
    <w:next w:val="dialog"/>
    <w:rsid w:val="00C2063E"/>
    <w:pPr>
      <w:keepNext/>
      <w:spacing w:before="120" w:after="120"/>
      <w:ind w:left="454" w:right="170"/>
    </w:pPr>
    <w:rPr>
      <w:i/>
      <w:iCs/>
    </w:rPr>
  </w:style>
  <w:style w:type="paragraph" w:styleId="21">
    <w:name w:val="toc 2"/>
    <w:basedOn w:val="a"/>
    <w:next w:val="a"/>
    <w:autoRedefine/>
    <w:semiHidden/>
    <w:rsid w:val="00963872"/>
    <w:pPr>
      <w:tabs>
        <w:tab w:val="right" w:leader="dot" w:pos="8965"/>
      </w:tabs>
      <w:ind w:left="240"/>
    </w:pPr>
  </w:style>
  <w:style w:type="paragraph" w:customStyle="1" w:styleId="dialog">
    <w:name w:val="dialog"/>
    <w:basedOn w:val="a"/>
    <w:link w:val="dialog0"/>
    <w:qFormat/>
    <w:rsid w:val="00853A8D"/>
    <w:pPr>
      <w:widowControl w:val="0"/>
      <w:ind w:left="567" w:right="170" w:hanging="567"/>
    </w:pPr>
    <w:rPr>
      <w:color w:val="000000"/>
      <w:lang w:eastAsia="ru-RU"/>
    </w:rPr>
  </w:style>
  <w:style w:type="paragraph" w:customStyle="1" w:styleId="tab">
    <w:name w:val="tab"/>
    <w:basedOn w:val="a"/>
    <w:rsid w:val="00805A18"/>
    <w:pPr>
      <w:spacing w:before="100" w:beforeAutospacing="1" w:after="100" w:afterAutospacing="1"/>
      <w:ind w:firstLine="0"/>
      <w:jc w:val="left"/>
    </w:pPr>
    <w:rPr>
      <w:lang w:val="en-US" w:bidi="ar-SA"/>
    </w:rPr>
  </w:style>
  <w:style w:type="character" w:styleId="a5">
    <w:name w:val="Emphasis"/>
    <w:qFormat/>
    <w:rsid w:val="005328D0"/>
    <w:rPr>
      <w:i/>
      <w:iCs/>
    </w:rPr>
  </w:style>
  <w:style w:type="paragraph" w:styleId="a6">
    <w:name w:val="Normal (Web)"/>
    <w:basedOn w:val="a"/>
    <w:rsid w:val="00AB17AC"/>
    <w:pPr>
      <w:spacing w:before="100" w:beforeAutospacing="1" w:after="100" w:afterAutospacing="1"/>
      <w:ind w:firstLine="0"/>
      <w:jc w:val="left"/>
    </w:pPr>
    <w:rPr>
      <w:rFonts w:eastAsia="SimSun"/>
      <w:lang w:eastAsia="zh-CN" w:bidi="ar-SA"/>
    </w:rPr>
  </w:style>
  <w:style w:type="paragraph" w:styleId="a7">
    <w:name w:val="Document Map"/>
    <w:basedOn w:val="a"/>
    <w:semiHidden/>
    <w:rsid w:val="00C534A5"/>
    <w:pPr>
      <w:shd w:val="clear" w:color="auto" w:fill="000080"/>
    </w:pPr>
    <w:rPr>
      <w:rFonts w:ascii="Tahoma" w:hAnsi="Tahoma" w:cs="Tahoma"/>
    </w:rPr>
  </w:style>
  <w:style w:type="table" w:styleId="a8">
    <w:name w:val="Table Grid"/>
    <w:basedOn w:val="a1"/>
    <w:rsid w:val="00292744"/>
    <w:pPr>
      <w:ind w:firstLine="432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C80DE6"/>
    <w:rPr>
      <w:rFonts w:ascii="Tahoma" w:hAnsi="Tahoma" w:cs="Tahoma"/>
      <w:sz w:val="16"/>
      <w:szCs w:val="16"/>
    </w:rPr>
  </w:style>
  <w:style w:type="paragraph" w:customStyle="1" w:styleId="RUS0">
    <w:name w:val="RUS"/>
    <w:basedOn w:val="a"/>
    <w:rsid w:val="00E00EB3"/>
    <w:pPr>
      <w:ind w:firstLine="289"/>
    </w:pPr>
    <w:rPr>
      <w:lang w:bidi="ar-SA"/>
    </w:rPr>
  </w:style>
  <w:style w:type="character" w:customStyle="1" w:styleId="translation">
    <w:name w:val="translation"/>
    <w:basedOn w:val="a0"/>
    <w:rsid w:val="00642319"/>
  </w:style>
  <w:style w:type="paragraph" w:styleId="3">
    <w:name w:val="List Number 3"/>
    <w:basedOn w:val="a"/>
    <w:rsid w:val="005366E1"/>
    <w:pPr>
      <w:numPr>
        <w:numId w:val="3"/>
      </w:numPr>
    </w:pPr>
  </w:style>
  <w:style w:type="paragraph" w:styleId="32">
    <w:name w:val="toc 3"/>
    <w:basedOn w:val="a"/>
    <w:next w:val="a"/>
    <w:autoRedefine/>
    <w:semiHidden/>
    <w:rsid w:val="00CF2DFD"/>
    <w:pPr>
      <w:ind w:left="480"/>
    </w:pPr>
  </w:style>
  <w:style w:type="character" w:customStyle="1" w:styleId="31">
    <w:name w:val="Заголовок 3 Знак"/>
    <w:aliases w:val=" תו Знак"/>
    <w:link w:val="30"/>
    <w:rsid w:val="000509E2"/>
    <w:rPr>
      <w:rFonts w:ascii="Arial" w:hAnsi="Arial" w:cs="Arial"/>
      <w:b/>
      <w:bCs/>
      <w:sz w:val="26"/>
      <w:szCs w:val="26"/>
      <w:lang w:val="ru-RU" w:eastAsia="en-US" w:bidi="he-IL"/>
    </w:rPr>
  </w:style>
  <w:style w:type="character" w:customStyle="1" w:styleId="20">
    <w:name w:val="Заголовок 2 Знак"/>
    <w:aliases w:val="Заголовок 2 Знак תו Знак"/>
    <w:link w:val="2"/>
    <w:rsid w:val="006C0788"/>
    <w:rPr>
      <w:rFonts w:ascii="Arial" w:hAnsi="Arial" w:cs="Arial"/>
      <w:b/>
      <w:bCs/>
      <w:i/>
      <w:iCs/>
      <w:sz w:val="28"/>
      <w:szCs w:val="28"/>
      <w:lang w:val="ru-RU" w:eastAsia="en-US" w:bidi="he-IL"/>
    </w:rPr>
  </w:style>
  <w:style w:type="character" w:styleId="aa">
    <w:name w:val="Hyperlink"/>
    <w:uiPriority w:val="99"/>
    <w:rsid w:val="000C4110"/>
    <w:rPr>
      <w:color w:val="0000FF"/>
      <w:u w:val="single"/>
    </w:rPr>
  </w:style>
  <w:style w:type="paragraph" w:customStyle="1" w:styleId="Russtyle">
    <w:name w:val="Russtyle"/>
    <w:basedOn w:val="a"/>
    <w:link w:val="Russtyle0"/>
    <w:rsid w:val="000C4110"/>
    <w:pPr>
      <w:ind w:firstLine="397"/>
    </w:pPr>
    <w:rPr>
      <w:rFonts w:cs="Miriam"/>
      <w:lang w:eastAsia="ru-RU"/>
    </w:rPr>
  </w:style>
  <w:style w:type="paragraph" w:styleId="ab">
    <w:name w:val="footnote text"/>
    <w:basedOn w:val="a"/>
    <w:semiHidden/>
    <w:rsid w:val="006A723B"/>
    <w:rPr>
      <w:sz w:val="20"/>
      <w:szCs w:val="20"/>
    </w:rPr>
  </w:style>
  <w:style w:type="character" w:styleId="ac">
    <w:name w:val="footnote reference"/>
    <w:semiHidden/>
    <w:rsid w:val="006A723B"/>
    <w:rPr>
      <w:vertAlign w:val="superscript"/>
    </w:rPr>
  </w:style>
  <w:style w:type="character" w:customStyle="1" w:styleId="Russtyle0">
    <w:name w:val="Russtyle Знак"/>
    <w:link w:val="Russtyle"/>
    <w:rsid w:val="000E1389"/>
    <w:rPr>
      <w:rFonts w:cs="Miriam"/>
      <w:sz w:val="24"/>
      <w:szCs w:val="24"/>
      <w:lang w:bidi="he-IL"/>
    </w:rPr>
  </w:style>
  <w:style w:type="character" w:customStyle="1" w:styleId="grame">
    <w:name w:val="grame"/>
    <w:basedOn w:val="a0"/>
    <w:rsid w:val="00D26228"/>
  </w:style>
  <w:style w:type="character" w:customStyle="1" w:styleId="dialog0">
    <w:name w:val="dialog Знак"/>
    <w:basedOn w:val="a0"/>
    <w:link w:val="dialog"/>
    <w:rsid w:val="00D26228"/>
    <w:rPr>
      <w:color w:val="000000"/>
      <w:sz w:val="24"/>
      <w:szCs w:val="24"/>
      <w:lang w:bidi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F85"/>
    <w:pPr>
      <w:ind w:firstLine="432"/>
      <w:jc w:val="both"/>
    </w:pPr>
    <w:rPr>
      <w:sz w:val="24"/>
      <w:szCs w:val="24"/>
      <w:lang w:eastAsia="en-US" w:bidi="he-IL"/>
    </w:rPr>
  </w:style>
  <w:style w:type="paragraph" w:styleId="2">
    <w:name w:val="heading 2"/>
    <w:aliases w:val="Заголовок 2 Знак תו"/>
    <w:basedOn w:val="a"/>
    <w:next w:val="a"/>
    <w:link w:val="20"/>
    <w:qFormat/>
    <w:rsid w:val="005F7AD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aliases w:val=" תו"/>
    <w:basedOn w:val="a"/>
    <w:next w:val="a"/>
    <w:link w:val="31"/>
    <w:qFormat/>
    <w:rsid w:val="00AA4B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B653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B6538"/>
  </w:style>
  <w:style w:type="paragraph" w:customStyle="1" w:styleId="Rus">
    <w:name w:val="Rus"/>
    <w:basedOn w:val="a"/>
    <w:rsid w:val="001154A4"/>
    <w:pPr>
      <w:ind w:firstLine="340"/>
    </w:pPr>
    <w:rPr>
      <w:lang w:eastAsia="ru-RU" w:bidi="ar-SA"/>
    </w:rPr>
  </w:style>
  <w:style w:type="paragraph" w:customStyle="1" w:styleId="remarka">
    <w:name w:val="remarka"/>
    <w:basedOn w:val="Rus"/>
    <w:next w:val="dialog"/>
    <w:rsid w:val="00C2063E"/>
    <w:pPr>
      <w:keepNext/>
      <w:spacing w:before="120" w:after="120"/>
      <w:ind w:left="454" w:right="170"/>
    </w:pPr>
    <w:rPr>
      <w:i/>
      <w:iCs/>
    </w:rPr>
  </w:style>
  <w:style w:type="paragraph" w:styleId="21">
    <w:name w:val="toc 2"/>
    <w:basedOn w:val="a"/>
    <w:next w:val="a"/>
    <w:autoRedefine/>
    <w:semiHidden/>
    <w:rsid w:val="00963872"/>
    <w:pPr>
      <w:tabs>
        <w:tab w:val="right" w:leader="dot" w:pos="8965"/>
      </w:tabs>
      <w:ind w:left="240"/>
    </w:pPr>
  </w:style>
  <w:style w:type="paragraph" w:customStyle="1" w:styleId="dialog">
    <w:name w:val="dialog"/>
    <w:basedOn w:val="a"/>
    <w:link w:val="dialog0"/>
    <w:qFormat/>
    <w:rsid w:val="00853A8D"/>
    <w:pPr>
      <w:widowControl w:val="0"/>
      <w:ind w:left="567" w:right="170" w:hanging="567"/>
    </w:pPr>
    <w:rPr>
      <w:color w:val="000000"/>
      <w:lang w:eastAsia="ru-RU"/>
    </w:rPr>
  </w:style>
  <w:style w:type="paragraph" w:customStyle="1" w:styleId="tab">
    <w:name w:val="tab"/>
    <w:basedOn w:val="a"/>
    <w:rsid w:val="00805A18"/>
    <w:pPr>
      <w:spacing w:before="100" w:beforeAutospacing="1" w:after="100" w:afterAutospacing="1"/>
      <w:ind w:firstLine="0"/>
      <w:jc w:val="left"/>
    </w:pPr>
    <w:rPr>
      <w:lang w:val="en-US" w:bidi="ar-SA"/>
    </w:rPr>
  </w:style>
  <w:style w:type="character" w:styleId="a5">
    <w:name w:val="Emphasis"/>
    <w:qFormat/>
    <w:rsid w:val="005328D0"/>
    <w:rPr>
      <w:i/>
      <w:iCs/>
    </w:rPr>
  </w:style>
  <w:style w:type="paragraph" w:styleId="a6">
    <w:name w:val="Normal (Web)"/>
    <w:basedOn w:val="a"/>
    <w:rsid w:val="00AB17AC"/>
    <w:pPr>
      <w:spacing w:before="100" w:beforeAutospacing="1" w:after="100" w:afterAutospacing="1"/>
      <w:ind w:firstLine="0"/>
      <w:jc w:val="left"/>
    </w:pPr>
    <w:rPr>
      <w:rFonts w:eastAsia="SimSun"/>
      <w:lang w:eastAsia="zh-CN" w:bidi="ar-SA"/>
    </w:rPr>
  </w:style>
  <w:style w:type="paragraph" w:styleId="a7">
    <w:name w:val="Document Map"/>
    <w:basedOn w:val="a"/>
    <w:semiHidden/>
    <w:rsid w:val="00C534A5"/>
    <w:pPr>
      <w:shd w:val="clear" w:color="auto" w:fill="000080"/>
    </w:pPr>
    <w:rPr>
      <w:rFonts w:ascii="Tahoma" w:hAnsi="Tahoma" w:cs="Tahoma"/>
    </w:rPr>
  </w:style>
  <w:style w:type="table" w:styleId="a8">
    <w:name w:val="Table Grid"/>
    <w:basedOn w:val="a1"/>
    <w:rsid w:val="00292744"/>
    <w:pPr>
      <w:ind w:firstLine="432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C80DE6"/>
    <w:rPr>
      <w:rFonts w:ascii="Tahoma" w:hAnsi="Tahoma" w:cs="Tahoma"/>
      <w:sz w:val="16"/>
      <w:szCs w:val="16"/>
    </w:rPr>
  </w:style>
  <w:style w:type="paragraph" w:customStyle="1" w:styleId="RUS0">
    <w:name w:val="RUS"/>
    <w:basedOn w:val="a"/>
    <w:rsid w:val="00E00EB3"/>
    <w:pPr>
      <w:ind w:firstLine="289"/>
    </w:pPr>
    <w:rPr>
      <w:lang w:bidi="ar-SA"/>
    </w:rPr>
  </w:style>
  <w:style w:type="character" w:customStyle="1" w:styleId="translation">
    <w:name w:val="translation"/>
    <w:basedOn w:val="a0"/>
    <w:rsid w:val="00642319"/>
  </w:style>
  <w:style w:type="paragraph" w:styleId="3">
    <w:name w:val="List Number 3"/>
    <w:basedOn w:val="a"/>
    <w:rsid w:val="005366E1"/>
    <w:pPr>
      <w:numPr>
        <w:numId w:val="3"/>
      </w:numPr>
    </w:pPr>
  </w:style>
  <w:style w:type="paragraph" w:styleId="32">
    <w:name w:val="toc 3"/>
    <w:basedOn w:val="a"/>
    <w:next w:val="a"/>
    <w:autoRedefine/>
    <w:semiHidden/>
    <w:rsid w:val="00CF2DFD"/>
    <w:pPr>
      <w:ind w:left="480"/>
    </w:pPr>
  </w:style>
  <w:style w:type="character" w:customStyle="1" w:styleId="31">
    <w:name w:val="Заголовок 3 Знак"/>
    <w:aliases w:val=" תו Знак"/>
    <w:link w:val="30"/>
    <w:rsid w:val="000509E2"/>
    <w:rPr>
      <w:rFonts w:ascii="Arial" w:hAnsi="Arial" w:cs="Arial"/>
      <w:b/>
      <w:bCs/>
      <w:sz w:val="26"/>
      <w:szCs w:val="26"/>
      <w:lang w:val="ru-RU" w:eastAsia="en-US" w:bidi="he-IL"/>
    </w:rPr>
  </w:style>
  <w:style w:type="character" w:customStyle="1" w:styleId="20">
    <w:name w:val="Заголовок 2 Знак"/>
    <w:aliases w:val="Заголовок 2 Знак תו Знак"/>
    <w:link w:val="2"/>
    <w:rsid w:val="006C0788"/>
    <w:rPr>
      <w:rFonts w:ascii="Arial" w:hAnsi="Arial" w:cs="Arial"/>
      <w:b/>
      <w:bCs/>
      <w:i/>
      <w:iCs/>
      <w:sz w:val="28"/>
      <w:szCs w:val="28"/>
      <w:lang w:val="ru-RU" w:eastAsia="en-US" w:bidi="he-IL"/>
    </w:rPr>
  </w:style>
  <w:style w:type="character" w:styleId="aa">
    <w:name w:val="Hyperlink"/>
    <w:uiPriority w:val="99"/>
    <w:rsid w:val="000C4110"/>
    <w:rPr>
      <w:color w:val="0000FF"/>
      <w:u w:val="single"/>
    </w:rPr>
  </w:style>
  <w:style w:type="paragraph" w:customStyle="1" w:styleId="Russtyle">
    <w:name w:val="Russtyle"/>
    <w:basedOn w:val="a"/>
    <w:link w:val="Russtyle0"/>
    <w:rsid w:val="000C4110"/>
    <w:pPr>
      <w:ind w:firstLine="397"/>
    </w:pPr>
    <w:rPr>
      <w:rFonts w:cs="Miriam"/>
      <w:lang w:eastAsia="ru-RU"/>
    </w:rPr>
  </w:style>
  <w:style w:type="paragraph" w:styleId="ab">
    <w:name w:val="footnote text"/>
    <w:basedOn w:val="a"/>
    <w:semiHidden/>
    <w:rsid w:val="006A723B"/>
    <w:rPr>
      <w:sz w:val="20"/>
      <w:szCs w:val="20"/>
    </w:rPr>
  </w:style>
  <w:style w:type="character" w:styleId="ac">
    <w:name w:val="footnote reference"/>
    <w:semiHidden/>
    <w:rsid w:val="006A723B"/>
    <w:rPr>
      <w:vertAlign w:val="superscript"/>
    </w:rPr>
  </w:style>
  <w:style w:type="character" w:customStyle="1" w:styleId="Russtyle0">
    <w:name w:val="Russtyle Знак"/>
    <w:link w:val="Russtyle"/>
    <w:rsid w:val="000E1389"/>
    <w:rPr>
      <w:rFonts w:cs="Miriam"/>
      <w:sz w:val="24"/>
      <w:szCs w:val="24"/>
      <w:lang w:bidi="he-IL"/>
    </w:rPr>
  </w:style>
  <w:style w:type="character" w:customStyle="1" w:styleId="grame">
    <w:name w:val="grame"/>
    <w:basedOn w:val="a0"/>
    <w:rsid w:val="00D26228"/>
  </w:style>
  <w:style w:type="character" w:customStyle="1" w:styleId="dialog0">
    <w:name w:val="dialog Знак"/>
    <w:basedOn w:val="a0"/>
    <w:link w:val="dialog"/>
    <w:rsid w:val="00D26228"/>
    <w:rPr>
      <w:color w:val="000000"/>
      <w:sz w:val="24"/>
      <w:szCs w:val="24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koi8-r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lentin\AppData\Roaming\Microsoft\&#1064;&#1072;&#1073;&#1083;&#1086;&#1085;&#1099;\ru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rus</Template>
  <TotalTime>45</TotalTime>
  <Pages>61</Pages>
  <Words>11643</Words>
  <Characters>66368</Characters>
  <Application>Microsoft Office Word</Application>
  <DocSecurity>0</DocSecurity>
  <Lines>553</Lines>
  <Paragraphs>155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>Мимолетное виденье</vt:lpstr>
      <vt:lpstr>    Действие первое</vt:lpstr>
      <vt:lpstr>    Действие второе</vt:lpstr>
    </vt:vector>
  </TitlesOfParts>
  <Company>SPecialiST RePack</Company>
  <LinksUpToDate>false</LinksUpToDate>
  <CharactersWithSpaces>77856</CharactersWithSpaces>
  <SharedDoc>false</SharedDoc>
  <HLinks>
    <vt:vector size="18" baseType="variant">
      <vt:variant>
        <vt:i4>3801178</vt:i4>
      </vt:variant>
      <vt:variant>
        <vt:i4>6</vt:i4>
      </vt:variant>
      <vt:variant>
        <vt:i4>0</vt:i4>
      </vt:variant>
      <vt:variant>
        <vt:i4>5</vt:i4>
      </vt:variant>
      <vt:variant>
        <vt:lpwstr>mailto:valentin.krasnogorov@gmail.com</vt:lpwstr>
      </vt:variant>
      <vt:variant>
        <vt:lpwstr/>
      </vt:variant>
      <vt:variant>
        <vt:i4>2228262</vt:i4>
      </vt:variant>
      <vt:variant>
        <vt:i4>3</vt:i4>
      </vt:variant>
      <vt:variant>
        <vt:i4>0</vt:i4>
      </vt:variant>
      <vt:variant>
        <vt:i4>5</vt:i4>
      </vt:variant>
      <vt:variant>
        <vt:lpwstr>http://krasnogorov.com/</vt:lpwstr>
      </vt:variant>
      <vt:variant>
        <vt:lpwstr/>
      </vt:variant>
      <vt:variant>
        <vt:i4>2228262</vt:i4>
      </vt:variant>
      <vt:variant>
        <vt:i4>0</vt:i4>
      </vt:variant>
      <vt:variant>
        <vt:i4>0</vt:i4>
      </vt:variant>
      <vt:variant>
        <vt:i4>5</vt:i4>
      </vt:variant>
      <vt:variant>
        <vt:lpwstr>http://krasnogorov.com/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Мимолетное виденье</dc:title>
  <dc:creator>Валентин Красногоров</dc:creator>
  <cp:keywords>Валентин Красногоров, психологическая драма, Пушкин, новая пьеса, Пушкин, Valentin Krasnogorov</cp:keywords>
  <cp:lastModifiedBy>Валентин Красногоров</cp:lastModifiedBy>
  <cp:revision>8</cp:revision>
  <cp:lastPrinted>2005-09-12T19:17:00Z</cp:lastPrinted>
  <dcterms:created xsi:type="dcterms:W3CDTF">2026-07-29T16:08:00Z</dcterms:created>
  <dcterms:modified xsi:type="dcterms:W3CDTF">2026-07-29T17:18:00Z</dcterms:modified>
</cp:coreProperties>
</file>