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E9A26" w14:textId="77777777" w:rsidR="00E579DC" w:rsidRPr="00AF0E56" w:rsidRDefault="00872D93" w:rsidP="00A9718B">
      <w:pPr>
        <w:pStyle w:val="a4"/>
        <w:jc w:val="center"/>
        <w:rPr>
          <w:sz w:val="32"/>
        </w:rPr>
      </w:pPr>
      <w:r w:rsidRPr="00AF0E56">
        <w:rPr>
          <w:sz w:val="32"/>
        </w:rPr>
        <w:t>Андрей Поцелуев</w:t>
      </w:r>
    </w:p>
    <w:p w14:paraId="517C73D4" w14:textId="77777777" w:rsidR="00E579DC" w:rsidRPr="00AF0E56" w:rsidRDefault="00E579DC" w:rsidP="00A9718B">
      <w:pPr>
        <w:pStyle w:val="a4"/>
        <w:jc w:val="center"/>
        <w:rPr>
          <w:sz w:val="32"/>
        </w:rPr>
      </w:pPr>
    </w:p>
    <w:p w14:paraId="2E74658E" w14:textId="77777777" w:rsidR="00E579DC" w:rsidRPr="00AF0E56" w:rsidRDefault="00CC2CCE" w:rsidP="00A9718B">
      <w:pPr>
        <w:pStyle w:val="a4"/>
        <w:jc w:val="center"/>
        <w:rPr>
          <w:b/>
          <w:sz w:val="32"/>
        </w:rPr>
      </w:pPr>
      <w:r w:rsidRPr="00AF0E56">
        <w:rPr>
          <w:b/>
          <w:sz w:val="32"/>
        </w:rPr>
        <w:t>«</w:t>
      </w:r>
      <w:r w:rsidR="00E579DC" w:rsidRPr="00AF0E56">
        <w:rPr>
          <w:b/>
          <w:sz w:val="32"/>
        </w:rPr>
        <w:t>РОЗОВАЯ ЗОНА</w:t>
      </w:r>
      <w:r w:rsidRPr="00AF0E56">
        <w:rPr>
          <w:b/>
          <w:sz w:val="32"/>
        </w:rPr>
        <w:t>»</w:t>
      </w:r>
    </w:p>
    <w:p w14:paraId="4268D4BF" w14:textId="77777777" w:rsidR="00E579DC" w:rsidRPr="002A1725" w:rsidRDefault="00E579DC" w:rsidP="00A9718B">
      <w:pPr>
        <w:pStyle w:val="a4"/>
        <w:jc w:val="center"/>
        <w:rPr>
          <w:sz w:val="22"/>
        </w:rPr>
      </w:pPr>
    </w:p>
    <w:p w14:paraId="4AB68D43" w14:textId="77777777" w:rsidR="00E8114C" w:rsidRPr="002A1725" w:rsidRDefault="00E8114C" w:rsidP="00A9718B">
      <w:pPr>
        <w:pStyle w:val="a4"/>
        <w:jc w:val="center"/>
        <w:rPr>
          <w:sz w:val="22"/>
        </w:rPr>
      </w:pPr>
      <w:r w:rsidRPr="002A1725">
        <w:rPr>
          <w:sz w:val="22"/>
        </w:rPr>
        <w:t>Сатирическая трагикомедия-кабаре в двух действиях</w:t>
      </w:r>
    </w:p>
    <w:p w14:paraId="58561011" w14:textId="77777777" w:rsidR="00E579DC" w:rsidRPr="002A1725" w:rsidRDefault="00E579DC" w:rsidP="00A9718B">
      <w:pPr>
        <w:pStyle w:val="a4"/>
        <w:rPr>
          <w:sz w:val="22"/>
        </w:rPr>
      </w:pPr>
    </w:p>
    <w:p w14:paraId="78B33603" w14:textId="77777777" w:rsidR="00691096" w:rsidRPr="002A1725" w:rsidRDefault="00691096" w:rsidP="00A9718B">
      <w:pPr>
        <w:pStyle w:val="a4"/>
        <w:rPr>
          <w:sz w:val="22"/>
        </w:rPr>
      </w:pPr>
    </w:p>
    <w:p w14:paraId="0E2C0921" w14:textId="77777777" w:rsidR="00691096" w:rsidRPr="002A1725" w:rsidRDefault="00691096" w:rsidP="00A9718B">
      <w:pPr>
        <w:pStyle w:val="a4"/>
        <w:jc w:val="center"/>
        <w:rPr>
          <w:sz w:val="22"/>
        </w:rPr>
      </w:pPr>
      <w:r w:rsidRPr="002A1725">
        <w:rPr>
          <w:sz w:val="22"/>
        </w:rPr>
        <w:t>ДЕЙСТВУЮЩИЕ ЛИЦА</w:t>
      </w:r>
    </w:p>
    <w:p w14:paraId="4A66EA2A" w14:textId="77777777" w:rsidR="00691096" w:rsidRPr="002A1725" w:rsidRDefault="00691096" w:rsidP="00A9718B">
      <w:pPr>
        <w:pStyle w:val="a4"/>
        <w:rPr>
          <w:sz w:val="22"/>
        </w:rPr>
      </w:pPr>
    </w:p>
    <w:p w14:paraId="6932296B" w14:textId="77777777" w:rsidR="00691096" w:rsidRPr="002A1725" w:rsidRDefault="006B6DF5" w:rsidP="00A9718B">
      <w:pPr>
        <w:pStyle w:val="a4"/>
        <w:rPr>
          <w:sz w:val="22"/>
        </w:rPr>
      </w:pPr>
      <w:r w:rsidRPr="002A1725">
        <w:rPr>
          <w:spacing w:val="40"/>
          <w:sz w:val="22"/>
        </w:rPr>
        <w:t>Кат</w:t>
      </w:r>
      <w:r w:rsidR="00E516AB" w:rsidRPr="002A1725">
        <w:rPr>
          <w:spacing w:val="40"/>
          <w:sz w:val="22"/>
        </w:rPr>
        <w:t>я</w:t>
      </w:r>
      <w:r w:rsidR="00C7554B" w:rsidRPr="002A1725">
        <w:rPr>
          <w:spacing w:val="40"/>
          <w:sz w:val="22"/>
        </w:rPr>
        <w:t xml:space="preserve"> (</w:t>
      </w:r>
      <w:r w:rsidRPr="002A1725">
        <w:rPr>
          <w:spacing w:val="40"/>
          <w:sz w:val="22"/>
        </w:rPr>
        <w:t>Гермион</w:t>
      </w:r>
      <w:r w:rsidR="00876FC9" w:rsidRPr="002A1725">
        <w:rPr>
          <w:spacing w:val="40"/>
          <w:sz w:val="22"/>
        </w:rPr>
        <w:t>а</w:t>
      </w:r>
      <w:r w:rsidR="00C7554B" w:rsidRPr="002A1725">
        <w:rPr>
          <w:spacing w:val="40"/>
          <w:sz w:val="22"/>
        </w:rPr>
        <w:t>)</w:t>
      </w:r>
      <w:r w:rsidR="00876FC9" w:rsidRPr="002A1725">
        <w:rPr>
          <w:sz w:val="22"/>
        </w:rPr>
        <w:t>, молодая девушка.</w:t>
      </w:r>
    </w:p>
    <w:p w14:paraId="446BD7BF" w14:textId="77777777" w:rsidR="00691096" w:rsidRPr="002A1725" w:rsidRDefault="00A722E4" w:rsidP="00A9718B">
      <w:pPr>
        <w:pStyle w:val="a4"/>
        <w:rPr>
          <w:sz w:val="22"/>
        </w:rPr>
      </w:pPr>
      <w:r w:rsidRPr="002A1725">
        <w:rPr>
          <w:spacing w:val="40"/>
          <w:sz w:val="22"/>
        </w:rPr>
        <w:t>Ольга</w:t>
      </w:r>
      <w:r w:rsidR="00691096" w:rsidRPr="002A1725">
        <w:rPr>
          <w:sz w:val="22"/>
        </w:rPr>
        <w:t xml:space="preserve">, её </w:t>
      </w:r>
      <w:r w:rsidR="00354644" w:rsidRPr="002A1725">
        <w:rPr>
          <w:sz w:val="22"/>
        </w:rPr>
        <w:t>ровесница и подруга</w:t>
      </w:r>
      <w:r w:rsidR="00691096" w:rsidRPr="002A1725">
        <w:rPr>
          <w:sz w:val="22"/>
        </w:rPr>
        <w:t>.</w:t>
      </w:r>
    </w:p>
    <w:p w14:paraId="7840871C" w14:textId="77777777" w:rsidR="000E11CA" w:rsidRPr="002A1725" w:rsidRDefault="00A722E4" w:rsidP="00A9718B">
      <w:pPr>
        <w:pStyle w:val="a4"/>
        <w:rPr>
          <w:sz w:val="22"/>
        </w:rPr>
      </w:pPr>
      <w:r w:rsidRPr="002A1725">
        <w:rPr>
          <w:spacing w:val="40"/>
          <w:sz w:val="22"/>
        </w:rPr>
        <w:t>Магнус</w:t>
      </w:r>
      <w:r w:rsidR="00876FC9" w:rsidRPr="002A1725">
        <w:rPr>
          <w:sz w:val="22"/>
        </w:rPr>
        <w:t xml:space="preserve">, босс «Розовой зоны». </w:t>
      </w:r>
    </w:p>
    <w:p w14:paraId="5E8C3D5F" w14:textId="77777777" w:rsidR="000E11CA" w:rsidRPr="002A1725" w:rsidRDefault="00A722E4" w:rsidP="00A9718B">
      <w:pPr>
        <w:pStyle w:val="a4"/>
        <w:rPr>
          <w:sz w:val="22"/>
        </w:rPr>
      </w:pPr>
      <w:r w:rsidRPr="002A1725">
        <w:rPr>
          <w:spacing w:val="40"/>
          <w:sz w:val="22"/>
        </w:rPr>
        <w:t>Златан</w:t>
      </w:r>
      <w:r w:rsidR="00876FC9" w:rsidRPr="002A1725">
        <w:rPr>
          <w:sz w:val="22"/>
        </w:rPr>
        <w:t>, коуч курса «</w:t>
      </w:r>
      <w:r w:rsidR="00111493" w:rsidRPr="002A1725">
        <w:rPr>
          <w:sz w:val="22"/>
        </w:rPr>
        <w:t>Как стать</w:t>
      </w:r>
      <w:r w:rsidR="00876FC9" w:rsidRPr="002A1725">
        <w:rPr>
          <w:sz w:val="22"/>
        </w:rPr>
        <w:t xml:space="preserve"> богатым». </w:t>
      </w:r>
    </w:p>
    <w:p w14:paraId="451B5D9F" w14:textId="77777777" w:rsidR="000E11CA" w:rsidRPr="002A1725" w:rsidRDefault="00A722E4" w:rsidP="00A9718B">
      <w:pPr>
        <w:pStyle w:val="a4"/>
        <w:rPr>
          <w:sz w:val="22"/>
        </w:rPr>
      </w:pPr>
      <w:r w:rsidRPr="002A1725">
        <w:rPr>
          <w:spacing w:val="40"/>
          <w:sz w:val="22"/>
        </w:rPr>
        <w:t>Веста</w:t>
      </w:r>
      <w:r w:rsidR="00876FC9" w:rsidRPr="002A1725">
        <w:rPr>
          <w:sz w:val="22"/>
        </w:rPr>
        <w:t xml:space="preserve">, коуч курса «Ты </w:t>
      </w:r>
      <w:r w:rsidR="00A015A7" w:rsidRPr="002A1725">
        <w:rPr>
          <w:sz w:val="22"/>
        </w:rPr>
        <w:t xml:space="preserve">— </w:t>
      </w:r>
      <w:r w:rsidR="00876FC9" w:rsidRPr="002A1725">
        <w:rPr>
          <w:sz w:val="22"/>
        </w:rPr>
        <w:t xml:space="preserve">богиня: как сводить мужчин с ума». </w:t>
      </w:r>
    </w:p>
    <w:p w14:paraId="45E37D1F" w14:textId="77777777" w:rsidR="000E11CA" w:rsidRPr="002A1725" w:rsidRDefault="00A722E4" w:rsidP="00A9718B">
      <w:pPr>
        <w:pStyle w:val="a4"/>
        <w:rPr>
          <w:sz w:val="22"/>
        </w:rPr>
      </w:pPr>
      <w:r w:rsidRPr="002A1725">
        <w:rPr>
          <w:spacing w:val="40"/>
          <w:sz w:val="22"/>
        </w:rPr>
        <w:t>Селлена</w:t>
      </w:r>
      <w:r w:rsidR="00876FC9" w:rsidRPr="002A1725">
        <w:rPr>
          <w:sz w:val="22"/>
        </w:rPr>
        <w:t xml:space="preserve">, экстрасенс. </w:t>
      </w:r>
    </w:p>
    <w:p w14:paraId="4343D85E" w14:textId="77777777" w:rsidR="000E11CA" w:rsidRPr="002A1725" w:rsidRDefault="00A722E4" w:rsidP="00A9718B">
      <w:pPr>
        <w:pStyle w:val="a4"/>
        <w:rPr>
          <w:sz w:val="22"/>
        </w:rPr>
      </w:pPr>
      <w:r w:rsidRPr="002A1725">
        <w:rPr>
          <w:spacing w:val="40"/>
          <w:sz w:val="22"/>
        </w:rPr>
        <w:t>Кинара</w:t>
      </w:r>
      <w:r w:rsidR="00876FC9" w:rsidRPr="002A1725">
        <w:rPr>
          <w:sz w:val="22"/>
        </w:rPr>
        <w:t xml:space="preserve">, магистр магии, целительница, ясновидящая. </w:t>
      </w:r>
    </w:p>
    <w:p w14:paraId="1CD05A47" w14:textId="77777777" w:rsidR="00E516AB" w:rsidRPr="002A1725" w:rsidRDefault="00E516AB" w:rsidP="00A9718B">
      <w:pPr>
        <w:pStyle w:val="a4"/>
        <w:rPr>
          <w:sz w:val="22"/>
        </w:rPr>
      </w:pPr>
      <w:r w:rsidRPr="002A1725">
        <w:rPr>
          <w:spacing w:val="40"/>
          <w:sz w:val="22"/>
        </w:rPr>
        <w:t>Света,</w:t>
      </w:r>
      <w:r w:rsidRPr="002A1725">
        <w:rPr>
          <w:sz w:val="22"/>
        </w:rPr>
        <w:t xml:space="preserve"> режиссёр трансляции (за сценой)</w:t>
      </w:r>
      <w:r w:rsidR="00111493" w:rsidRPr="002A1725">
        <w:rPr>
          <w:sz w:val="22"/>
        </w:rPr>
        <w:t>.</w:t>
      </w:r>
    </w:p>
    <w:p w14:paraId="00241E41" w14:textId="77777777" w:rsidR="00111493" w:rsidRPr="002A1725" w:rsidRDefault="001D3E7F" w:rsidP="00A9718B">
      <w:pPr>
        <w:pStyle w:val="a4"/>
        <w:rPr>
          <w:sz w:val="22"/>
        </w:rPr>
      </w:pPr>
      <w:r w:rsidRPr="002A1725">
        <w:rPr>
          <w:spacing w:val="40"/>
          <w:sz w:val="22"/>
        </w:rPr>
        <w:t xml:space="preserve">Голос </w:t>
      </w:r>
      <w:r w:rsidR="00354644" w:rsidRPr="002A1725">
        <w:rPr>
          <w:spacing w:val="40"/>
          <w:sz w:val="22"/>
        </w:rPr>
        <w:t>режиссёра</w:t>
      </w:r>
      <w:r w:rsidRPr="002A1725">
        <w:rPr>
          <w:spacing w:val="40"/>
          <w:sz w:val="22"/>
        </w:rPr>
        <w:t>.</w:t>
      </w:r>
    </w:p>
    <w:p w14:paraId="04A94988" w14:textId="77777777" w:rsidR="000E11CA" w:rsidRPr="002A1725" w:rsidRDefault="000E11CA" w:rsidP="00A9718B">
      <w:pPr>
        <w:pStyle w:val="a4"/>
        <w:rPr>
          <w:sz w:val="22"/>
        </w:rPr>
      </w:pPr>
    </w:p>
    <w:p w14:paraId="6D76966F" w14:textId="77777777" w:rsidR="00876FC9" w:rsidRPr="002A1725" w:rsidRDefault="00876FC9" w:rsidP="00A9718B">
      <w:pPr>
        <w:pStyle w:val="a4"/>
        <w:rPr>
          <w:sz w:val="22"/>
        </w:rPr>
      </w:pPr>
      <w:r w:rsidRPr="002A1725">
        <w:rPr>
          <w:sz w:val="22"/>
        </w:rPr>
        <w:t>Место действия — Москва и Воронеж.</w:t>
      </w:r>
    </w:p>
    <w:p w14:paraId="79761917" w14:textId="77777777" w:rsidR="00876FC9" w:rsidRPr="002A1725" w:rsidRDefault="00876FC9" w:rsidP="00A9718B">
      <w:pPr>
        <w:pStyle w:val="a4"/>
        <w:rPr>
          <w:sz w:val="22"/>
        </w:rPr>
      </w:pPr>
      <w:r w:rsidRPr="002A1725">
        <w:rPr>
          <w:sz w:val="22"/>
        </w:rPr>
        <w:t>Время действия — наши дни.</w:t>
      </w:r>
    </w:p>
    <w:p w14:paraId="42AD8FA6" w14:textId="77777777" w:rsidR="000E11CA" w:rsidRPr="00AF0E56" w:rsidRDefault="000E11CA" w:rsidP="00A9718B">
      <w:pPr>
        <w:pStyle w:val="23"/>
        <w:spacing w:line="360" w:lineRule="auto"/>
      </w:pPr>
    </w:p>
    <w:p w14:paraId="176CBCBB" w14:textId="77777777" w:rsidR="00C07783" w:rsidRPr="002A1725" w:rsidRDefault="00C07783" w:rsidP="00A9718B">
      <w:pPr>
        <w:pStyle w:val="a4"/>
        <w:jc w:val="center"/>
        <w:rPr>
          <w:b/>
        </w:rPr>
      </w:pPr>
      <w:r w:rsidRPr="002A1725">
        <w:rPr>
          <w:b/>
        </w:rPr>
        <w:t>ДЕЙСТВИЕ ПЕРВОЕ</w:t>
      </w:r>
    </w:p>
    <w:p w14:paraId="41911B37" w14:textId="77777777" w:rsidR="00286D01" w:rsidRPr="002A1725" w:rsidRDefault="00286D01" w:rsidP="00A9718B">
      <w:pPr>
        <w:pStyle w:val="a4"/>
        <w:jc w:val="center"/>
        <w:rPr>
          <w:b/>
        </w:rPr>
      </w:pPr>
    </w:p>
    <w:p w14:paraId="76CDD92E" w14:textId="77777777" w:rsidR="00C07783" w:rsidRPr="002A1725" w:rsidRDefault="00C07783" w:rsidP="00A9718B">
      <w:pPr>
        <w:pStyle w:val="aff3"/>
        <w:jc w:val="center"/>
        <w:rPr>
          <w:b/>
          <w:sz w:val="24"/>
        </w:rPr>
      </w:pPr>
      <w:r w:rsidRPr="002A1725">
        <w:rPr>
          <w:b/>
          <w:sz w:val="24"/>
        </w:rPr>
        <w:t>Картина первая</w:t>
      </w:r>
    </w:p>
    <w:p w14:paraId="5211AF7F" w14:textId="77777777" w:rsidR="007B3CED" w:rsidRPr="002A1725" w:rsidRDefault="007B3CED" w:rsidP="00A9718B">
      <w:pPr>
        <w:pStyle w:val="a4"/>
        <w:rPr>
          <w:sz w:val="22"/>
        </w:rPr>
      </w:pPr>
    </w:p>
    <w:p w14:paraId="0B8689A9" w14:textId="77777777" w:rsidR="00A40EDC" w:rsidRPr="002A1725" w:rsidRDefault="00C07783" w:rsidP="00A9718B">
      <w:pPr>
        <w:pStyle w:val="aff3"/>
        <w:jc w:val="center"/>
        <w:rPr>
          <w:sz w:val="22"/>
        </w:rPr>
      </w:pPr>
      <w:r w:rsidRPr="002A1725">
        <w:rPr>
          <w:sz w:val="22"/>
        </w:rPr>
        <w:t>Большая комната в съёмной квартире на окраине Москвы. Простая</w:t>
      </w:r>
      <w:r w:rsidR="004C3866" w:rsidRPr="002A1725">
        <w:rPr>
          <w:sz w:val="22"/>
        </w:rPr>
        <w:t xml:space="preserve"> и уже скрипящая мебель, н</w:t>
      </w:r>
      <w:r w:rsidRPr="002A1725">
        <w:rPr>
          <w:sz w:val="22"/>
        </w:rPr>
        <w:t>а стенах — постеры из старых журна</w:t>
      </w:r>
      <w:r w:rsidR="00A40EDC" w:rsidRPr="002A1725">
        <w:rPr>
          <w:sz w:val="22"/>
        </w:rPr>
        <w:t>лов. Слева и справа у стен стоят</w:t>
      </w:r>
      <w:r w:rsidRPr="002A1725">
        <w:rPr>
          <w:sz w:val="22"/>
        </w:rPr>
        <w:t xml:space="preserve"> кровати.</w:t>
      </w:r>
      <w:r w:rsidR="00A40EDC" w:rsidRPr="002A1725">
        <w:rPr>
          <w:sz w:val="22"/>
        </w:rPr>
        <w:t xml:space="preserve"> Рядом с одной из них — большой шкаф, рядом с другой — зеркало.</w:t>
      </w:r>
    </w:p>
    <w:p w14:paraId="435BC8CC" w14:textId="6D5581EF" w:rsidR="00786FAA" w:rsidRPr="002A1725" w:rsidRDefault="00C07783" w:rsidP="00A9718B">
      <w:pPr>
        <w:pStyle w:val="aff3"/>
        <w:jc w:val="center"/>
        <w:rPr>
          <w:sz w:val="24"/>
        </w:rPr>
      </w:pPr>
      <w:r w:rsidRPr="002A1725">
        <w:rPr>
          <w:spacing w:val="40"/>
          <w:sz w:val="22"/>
        </w:rPr>
        <w:t>Катя</w:t>
      </w:r>
      <w:r w:rsidR="00786FAA" w:rsidRPr="002A1725">
        <w:rPr>
          <w:sz w:val="22"/>
        </w:rPr>
        <w:t xml:space="preserve"> </w:t>
      </w:r>
      <w:proofErr w:type="gramStart"/>
      <w:r w:rsidR="000D13B6">
        <w:rPr>
          <w:sz w:val="22"/>
        </w:rPr>
        <w:t>сидит</w:t>
      </w:r>
      <w:proofErr w:type="gramEnd"/>
      <w:r w:rsidR="000D13B6">
        <w:rPr>
          <w:sz w:val="22"/>
        </w:rPr>
        <w:t xml:space="preserve"> </w:t>
      </w:r>
      <w:r w:rsidR="00A40EDC" w:rsidRPr="002A1725">
        <w:rPr>
          <w:sz w:val="22"/>
        </w:rPr>
        <w:t xml:space="preserve">сгорбившись </w:t>
      </w:r>
      <w:r w:rsidR="00786FAA" w:rsidRPr="002A1725">
        <w:rPr>
          <w:sz w:val="22"/>
        </w:rPr>
        <w:t>за небольшим журнальным столиком, обхватив двумя руками остывающую кружку с чаем, и понуро смотрит в одну точку.</w:t>
      </w:r>
      <w:r w:rsidR="00206E96" w:rsidRPr="002A1725">
        <w:rPr>
          <w:sz w:val="22"/>
        </w:rPr>
        <w:t xml:space="preserve"> </w:t>
      </w:r>
      <w:r w:rsidRPr="002A1725">
        <w:rPr>
          <w:spacing w:val="40"/>
          <w:sz w:val="22"/>
        </w:rPr>
        <w:t>Ольга</w:t>
      </w:r>
      <w:r w:rsidR="00786FAA" w:rsidRPr="002A1725">
        <w:rPr>
          <w:spacing w:val="40"/>
          <w:sz w:val="22"/>
        </w:rPr>
        <w:t>,</w:t>
      </w:r>
      <w:r w:rsidR="00122C46" w:rsidRPr="002A1725">
        <w:rPr>
          <w:sz w:val="22"/>
        </w:rPr>
        <w:t xml:space="preserve"> </w:t>
      </w:r>
      <w:r w:rsidR="00786FAA" w:rsidRPr="002A1725">
        <w:rPr>
          <w:sz w:val="22"/>
        </w:rPr>
        <w:t xml:space="preserve">напротив, находится в состоянии хаотичного сбора на вечерний выход: на кровати разбросаны платья, на столике возле зеркала — ворох косметики. Она суетится, примеряет туфли, крутится перед зеркалом и ищет нужные аксессуары. </w:t>
      </w:r>
    </w:p>
    <w:p w14:paraId="333320FD" w14:textId="77777777" w:rsidR="00786FAA" w:rsidRPr="002A1725" w:rsidRDefault="00786FAA" w:rsidP="00A9718B">
      <w:pPr>
        <w:pStyle w:val="aff3"/>
        <w:jc w:val="center"/>
        <w:rPr>
          <w:sz w:val="24"/>
        </w:rPr>
      </w:pPr>
    </w:p>
    <w:p w14:paraId="4B854C72" w14:textId="77777777" w:rsidR="00786FAA" w:rsidRPr="002A1725" w:rsidRDefault="00A722E4" w:rsidP="00A9718B">
      <w:pPr>
        <w:pStyle w:val="aff3"/>
        <w:rPr>
          <w:sz w:val="24"/>
        </w:rPr>
      </w:pPr>
      <w:r w:rsidRPr="002A1725">
        <w:rPr>
          <w:spacing w:val="40"/>
          <w:sz w:val="24"/>
        </w:rPr>
        <w:lastRenderedPageBreak/>
        <w:t>Ольга</w:t>
      </w:r>
      <w:r w:rsidR="00786FAA" w:rsidRPr="002A1725">
        <w:rPr>
          <w:sz w:val="24"/>
        </w:rPr>
        <w:t xml:space="preserve"> </w:t>
      </w:r>
      <w:r w:rsidR="00786FAA" w:rsidRPr="002A1725">
        <w:rPr>
          <w:i/>
          <w:sz w:val="24"/>
        </w:rPr>
        <w:t xml:space="preserve">(прикладывая к себе </w:t>
      </w:r>
      <w:r w:rsidR="00F65D25" w:rsidRPr="002A1725">
        <w:rPr>
          <w:i/>
          <w:sz w:val="24"/>
        </w:rPr>
        <w:t>бежевое</w:t>
      </w:r>
      <w:r w:rsidR="00786FAA" w:rsidRPr="002A1725">
        <w:rPr>
          <w:i/>
          <w:sz w:val="24"/>
        </w:rPr>
        <w:t xml:space="preserve"> платье и критически глядя в зеркало)</w:t>
      </w:r>
      <w:r w:rsidR="00786FAA" w:rsidRPr="002A1725">
        <w:rPr>
          <w:sz w:val="24"/>
        </w:rPr>
        <w:t xml:space="preserve">. </w:t>
      </w:r>
      <w:r w:rsidR="00C848B4" w:rsidRPr="002A1725">
        <w:rPr>
          <w:sz w:val="24"/>
        </w:rPr>
        <w:t>Может, это выбрать? В стиле «</w:t>
      </w:r>
      <w:proofErr w:type="spellStart"/>
      <w:r w:rsidR="00C848B4" w:rsidRPr="002A1725">
        <w:rPr>
          <w:sz w:val="24"/>
        </w:rPr>
        <w:t>олд</w:t>
      </w:r>
      <w:proofErr w:type="spellEnd"/>
      <w:r w:rsidR="00F65D25" w:rsidRPr="002A1725">
        <w:rPr>
          <w:sz w:val="24"/>
        </w:rPr>
        <w:t>-</w:t>
      </w:r>
      <w:r w:rsidR="00C848B4" w:rsidRPr="002A1725">
        <w:rPr>
          <w:sz w:val="24"/>
        </w:rPr>
        <w:t xml:space="preserve">мани»… </w:t>
      </w:r>
      <w:r w:rsidR="00F65D25" w:rsidRPr="002A1725">
        <w:rPr>
          <w:sz w:val="24"/>
        </w:rPr>
        <w:t>Ему такое должно понравиться</w:t>
      </w:r>
      <w:r w:rsidR="00C848B4" w:rsidRPr="002A1725">
        <w:rPr>
          <w:sz w:val="24"/>
        </w:rPr>
        <w:t xml:space="preserve">. </w:t>
      </w:r>
      <w:r w:rsidR="00F65D25" w:rsidRPr="002A1725">
        <w:rPr>
          <w:i/>
          <w:sz w:val="24"/>
        </w:rPr>
        <w:t>(Пауза.)</w:t>
      </w:r>
      <w:r w:rsidR="00F65D25" w:rsidRPr="002A1725">
        <w:rPr>
          <w:sz w:val="24"/>
        </w:rPr>
        <w:t xml:space="preserve"> </w:t>
      </w:r>
      <w:r w:rsidR="00786FAA" w:rsidRPr="002A1725">
        <w:rPr>
          <w:sz w:val="24"/>
        </w:rPr>
        <w:t>А что это мы с тобой всё чай пьём? Может, уже пора вина?</w:t>
      </w:r>
      <w:r w:rsidR="00F65D25" w:rsidRPr="002A1725">
        <w:rPr>
          <w:sz w:val="24"/>
        </w:rPr>
        <w:t xml:space="preserve"> За мой сегодняшний успех на интимно-деловой встрече! </w:t>
      </w:r>
      <w:r w:rsidR="00F65D25" w:rsidRPr="002A1725">
        <w:rPr>
          <w:i/>
          <w:sz w:val="24"/>
        </w:rPr>
        <w:t>(Смеётся.)</w:t>
      </w:r>
    </w:p>
    <w:p w14:paraId="53D296A4"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(неуверенно, не поднимая головы от кружки)</w:t>
      </w:r>
      <w:r w:rsidR="00786FAA" w:rsidRPr="002A1725">
        <w:rPr>
          <w:sz w:val="24"/>
        </w:rPr>
        <w:t>. Ну давай, я не против.</w:t>
      </w:r>
    </w:p>
    <w:p w14:paraId="50E9FAA0"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(б</w:t>
      </w:r>
      <w:r w:rsidR="00F65D25" w:rsidRPr="002A1725">
        <w:rPr>
          <w:i/>
          <w:sz w:val="24"/>
        </w:rPr>
        <w:t>росает платье на кровать</w:t>
      </w:r>
      <w:r w:rsidR="00786FAA" w:rsidRPr="002A1725">
        <w:rPr>
          <w:i/>
          <w:sz w:val="24"/>
        </w:rPr>
        <w:t>)</w:t>
      </w:r>
      <w:r w:rsidR="00786FAA" w:rsidRPr="002A1725">
        <w:rPr>
          <w:sz w:val="24"/>
        </w:rPr>
        <w:t>. Мне как раз вчера бутылку белого подарили. Пойду открою.</w:t>
      </w:r>
    </w:p>
    <w:p w14:paraId="3B40BF4A" w14:textId="77777777" w:rsidR="00786FAA" w:rsidRPr="002A1725" w:rsidRDefault="00786FAA" w:rsidP="00A9718B">
      <w:pPr>
        <w:pStyle w:val="aff3"/>
        <w:rPr>
          <w:sz w:val="24"/>
        </w:rPr>
      </w:pPr>
    </w:p>
    <w:p w14:paraId="3DF75AB1" w14:textId="77777777" w:rsidR="00786FAA" w:rsidRPr="002A1725" w:rsidRDefault="00786FAA" w:rsidP="00A9718B">
      <w:pPr>
        <w:pStyle w:val="aff3"/>
        <w:jc w:val="center"/>
        <w:rPr>
          <w:sz w:val="22"/>
        </w:rPr>
      </w:pPr>
      <w:r w:rsidRPr="002A1725">
        <w:rPr>
          <w:sz w:val="22"/>
        </w:rPr>
        <w:t xml:space="preserve">Ольга стремительно подбегает </w:t>
      </w:r>
      <w:r w:rsidR="00F86A87" w:rsidRPr="002A1725">
        <w:rPr>
          <w:sz w:val="22"/>
        </w:rPr>
        <w:t xml:space="preserve">к </w:t>
      </w:r>
      <w:r w:rsidR="00F65D25" w:rsidRPr="002A1725">
        <w:rPr>
          <w:sz w:val="22"/>
        </w:rPr>
        <w:t>шкафу</w:t>
      </w:r>
      <w:r w:rsidRPr="002A1725">
        <w:rPr>
          <w:sz w:val="22"/>
        </w:rPr>
        <w:t>, достаёт бутылку и два бокала. Стуча каблуками, она возвращается, отодвигает Катины чашки в сторону, ставит вино и бокалы на столик и на секунду присаживается на край кресла.</w:t>
      </w:r>
    </w:p>
    <w:p w14:paraId="555F05DA" w14:textId="77777777" w:rsidR="00786FAA" w:rsidRPr="002A1725" w:rsidRDefault="00786FAA" w:rsidP="00A9718B">
      <w:pPr>
        <w:pStyle w:val="aff3"/>
        <w:rPr>
          <w:sz w:val="24"/>
        </w:rPr>
      </w:pPr>
    </w:p>
    <w:p w14:paraId="397055F6"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(поднимает бутылку за горлышко и печально разглядывает этикетку)</w:t>
      </w:r>
      <w:r w:rsidR="00786FAA" w:rsidRPr="002A1725">
        <w:rPr>
          <w:sz w:val="24"/>
        </w:rPr>
        <w:t>. Ого, французское? Круто!</w:t>
      </w:r>
    </w:p>
    <w:p w14:paraId="259E8913"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(ловко забирает бутылку из рук Кати)</w:t>
      </w:r>
      <w:r w:rsidR="00786FAA" w:rsidRPr="002A1725">
        <w:rPr>
          <w:sz w:val="24"/>
        </w:rPr>
        <w:t xml:space="preserve">. И крышка металлическая, штопор не нужен. Это удобно. </w:t>
      </w:r>
      <w:r w:rsidR="00786FAA" w:rsidRPr="002A1725">
        <w:rPr>
          <w:i/>
          <w:sz w:val="24"/>
        </w:rPr>
        <w:t>(Быстро разливает вино по бокалам.)</w:t>
      </w:r>
    </w:p>
    <w:p w14:paraId="4DFD550D"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(покорно подносит бокал к бокалу Ольги)</w:t>
      </w:r>
      <w:r w:rsidR="00786FAA" w:rsidRPr="002A1725">
        <w:rPr>
          <w:sz w:val="24"/>
        </w:rPr>
        <w:t>. Ну, давай за сбычу мечт!</w:t>
      </w:r>
    </w:p>
    <w:p w14:paraId="0AB4A194" w14:textId="77777777" w:rsidR="00786FAA" w:rsidRPr="002A1725" w:rsidRDefault="00786FAA" w:rsidP="00A9718B">
      <w:pPr>
        <w:pStyle w:val="aff3"/>
        <w:rPr>
          <w:sz w:val="24"/>
        </w:rPr>
      </w:pPr>
    </w:p>
    <w:p w14:paraId="4EA753AD" w14:textId="77777777" w:rsidR="00786FAA" w:rsidRPr="002A1725" w:rsidRDefault="00786FAA" w:rsidP="00A9718B">
      <w:pPr>
        <w:pStyle w:val="aff3"/>
        <w:jc w:val="center"/>
        <w:rPr>
          <w:sz w:val="22"/>
        </w:rPr>
      </w:pPr>
      <w:r w:rsidRPr="002A1725">
        <w:rPr>
          <w:sz w:val="22"/>
        </w:rPr>
        <w:t xml:space="preserve">Девушки делают по глотку вина и ставят бокалы. Ольга </w:t>
      </w:r>
      <w:r w:rsidR="00F65D25" w:rsidRPr="002A1725">
        <w:rPr>
          <w:sz w:val="22"/>
        </w:rPr>
        <w:t>достаёт</w:t>
      </w:r>
      <w:r w:rsidRPr="002A1725">
        <w:rPr>
          <w:sz w:val="22"/>
        </w:rPr>
        <w:t xml:space="preserve"> косметичку и начинает подкрашивать губы.</w:t>
      </w:r>
    </w:p>
    <w:p w14:paraId="0441F46F" w14:textId="77777777" w:rsidR="00786FAA" w:rsidRPr="002A1725" w:rsidRDefault="00786FAA" w:rsidP="00A9718B">
      <w:pPr>
        <w:pStyle w:val="aff3"/>
        <w:rPr>
          <w:sz w:val="24"/>
        </w:rPr>
      </w:pPr>
    </w:p>
    <w:p w14:paraId="714AFEF8"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(мелодично напевает, растягивая слова и глядя в карманное зеркальце)</w:t>
      </w:r>
      <w:r w:rsidR="00786FAA" w:rsidRPr="002A1725">
        <w:rPr>
          <w:sz w:val="24"/>
        </w:rPr>
        <w:t>. «А мечты сбываются…»</w:t>
      </w:r>
    </w:p>
    <w:p w14:paraId="65245638"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(с грустью, рассматривая прозрачные подтёки вина на стекле бокала)</w:t>
      </w:r>
      <w:r w:rsidR="00786FAA" w:rsidRPr="002A1725">
        <w:rPr>
          <w:sz w:val="24"/>
        </w:rPr>
        <w:t>. У кого-то сбываются, а у меня нет. Как будто стена бетонная.</w:t>
      </w:r>
    </w:p>
    <w:p w14:paraId="3E0C925D"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(резко</w:t>
      </w:r>
      <w:r w:rsidR="0075698D" w:rsidRPr="002A1725">
        <w:rPr>
          <w:i/>
          <w:sz w:val="24"/>
        </w:rPr>
        <w:t xml:space="preserve"> откладывает помаду</w:t>
      </w:r>
      <w:r w:rsidR="00786FAA" w:rsidRPr="002A1725">
        <w:rPr>
          <w:i/>
          <w:sz w:val="24"/>
        </w:rPr>
        <w:t>)</w:t>
      </w:r>
      <w:r w:rsidR="00786FAA" w:rsidRPr="002A1725">
        <w:rPr>
          <w:sz w:val="24"/>
        </w:rPr>
        <w:t>. Так, оставить панику! Как собеседование вчера — в той конторе со стеклянными стенами?</w:t>
      </w:r>
    </w:p>
    <w:p w14:paraId="0357C278" w14:textId="77777777" w:rsidR="00786FAA" w:rsidRPr="002A1725" w:rsidRDefault="00A722E4" w:rsidP="00A9718B">
      <w:pPr>
        <w:pStyle w:val="aff3"/>
        <w:rPr>
          <w:sz w:val="24"/>
        </w:rPr>
      </w:pPr>
      <w:r w:rsidRPr="002A1725">
        <w:rPr>
          <w:spacing w:val="40"/>
          <w:sz w:val="24"/>
        </w:rPr>
        <w:t>Катя</w:t>
      </w:r>
      <w:r w:rsidR="00786FAA" w:rsidRPr="002A1725">
        <w:rPr>
          <w:sz w:val="24"/>
        </w:rPr>
        <w:t>. Сказали: «Мы вам перезвоним».</w:t>
      </w:r>
    </w:p>
    <w:p w14:paraId="58CC3069" w14:textId="77777777" w:rsidR="00786FAA" w:rsidRPr="002A1725" w:rsidRDefault="00A722E4" w:rsidP="00A9718B">
      <w:pPr>
        <w:pStyle w:val="aff3"/>
        <w:rPr>
          <w:sz w:val="24"/>
        </w:rPr>
      </w:pPr>
      <w:r w:rsidRPr="002A1725">
        <w:rPr>
          <w:spacing w:val="40"/>
          <w:sz w:val="24"/>
        </w:rPr>
        <w:t>Ольга</w:t>
      </w:r>
      <w:r w:rsidR="0075698D" w:rsidRPr="002A1725">
        <w:rPr>
          <w:i/>
          <w:sz w:val="24"/>
        </w:rPr>
        <w:t xml:space="preserve">. </w:t>
      </w:r>
      <w:r w:rsidR="00786FAA" w:rsidRPr="002A1725">
        <w:rPr>
          <w:sz w:val="24"/>
        </w:rPr>
        <w:t>Классика. А на почту не писали?</w:t>
      </w:r>
    </w:p>
    <w:p w14:paraId="2C6A1C8A" w14:textId="77777777" w:rsidR="00334885"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(с горечью, опустив плечи)</w:t>
      </w:r>
      <w:r w:rsidR="00786FAA" w:rsidRPr="002A1725">
        <w:rPr>
          <w:sz w:val="24"/>
        </w:rPr>
        <w:t xml:space="preserve">. Зачем? Они смотрят на мой диплом Воронежского государственного университета и видят надпись «Воронеж» прямо у меня на лбу. Неоновыми буквами. Я стою перед </w:t>
      </w:r>
      <w:proofErr w:type="spellStart"/>
      <w:r w:rsidR="00786FAA" w:rsidRPr="002A1725">
        <w:rPr>
          <w:sz w:val="24"/>
        </w:rPr>
        <w:t>эйчаром</w:t>
      </w:r>
      <w:proofErr w:type="spellEnd"/>
      <w:r w:rsidR="00786FAA" w:rsidRPr="002A1725">
        <w:rPr>
          <w:sz w:val="24"/>
        </w:rPr>
        <w:t xml:space="preserve">, отвечаю на вопросы, а сама думаю только об одном: сколько стоит билет обратно? взять плацкарт или всё же купе? </w:t>
      </w:r>
      <w:r w:rsidR="00786FAA" w:rsidRPr="002A1725">
        <w:rPr>
          <w:i/>
          <w:sz w:val="24"/>
        </w:rPr>
        <w:t>(Вздыхает.)</w:t>
      </w:r>
      <w:r w:rsidR="00786FAA" w:rsidRPr="002A1725">
        <w:rPr>
          <w:sz w:val="24"/>
        </w:rPr>
        <w:t xml:space="preserve"> Иногда я думаю, что зря уехала из Воронежа. Это ведь тоже большой город, но там как-то тише, спокойнее…</w:t>
      </w:r>
    </w:p>
    <w:p w14:paraId="7DD59F4A" w14:textId="77777777" w:rsidR="00334885" w:rsidRPr="002A1725" w:rsidRDefault="00334885" w:rsidP="00A9718B">
      <w:pPr>
        <w:pStyle w:val="aff3"/>
        <w:rPr>
          <w:sz w:val="24"/>
        </w:rPr>
      </w:pPr>
    </w:p>
    <w:p w14:paraId="074CCCD4" w14:textId="77777777" w:rsidR="00786FAA" w:rsidRPr="002A1725" w:rsidRDefault="00334885" w:rsidP="00A9718B">
      <w:pPr>
        <w:pStyle w:val="aff3"/>
        <w:jc w:val="center"/>
        <w:rPr>
          <w:sz w:val="22"/>
        </w:rPr>
      </w:pPr>
      <w:r w:rsidRPr="002A1725">
        <w:rPr>
          <w:sz w:val="22"/>
        </w:rPr>
        <w:lastRenderedPageBreak/>
        <w:t>Во время последующего монолога Ольга достаёт духи, энергично распыляет их над собой</w:t>
      </w:r>
      <w:r w:rsidR="00B72893" w:rsidRPr="002A1725">
        <w:rPr>
          <w:sz w:val="22"/>
        </w:rPr>
        <w:t>, затем придирчиво выбирает серё</w:t>
      </w:r>
      <w:r w:rsidRPr="002A1725">
        <w:rPr>
          <w:sz w:val="22"/>
        </w:rPr>
        <w:t>жки из шкатулки.</w:t>
      </w:r>
    </w:p>
    <w:p w14:paraId="285A86B5" w14:textId="77777777" w:rsidR="00334885" w:rsidRPr="002A1725" w:rsidRDefault="00334885" w:rsidP="00A9718B">
      <w:pPr>
        <w:pStyle w:val="aff3"/>
        <w:rPr>
          <w:sz w:val="24"/>
        </w:rPr>
      </w:pPr>
    </w:p>
    <w:p w14:paraId="33EE8F3E"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(уверенно)</w:t>
      </w:r>
      <w:r w:rsidR="00786FAA" w:rsidRPr="002A1725">
        <w:rPr>
          <w:sz w:val="24"/>
        </w:rPr>
        <w:t>. Ой, прекрати эту провинциальную тоску! На лбу у тебя написано не «Воронеж», а «Наивность». Та самая, с которой приезжают в столицу в поисках счастья. Воронеж ведь провинция! Там мало места, душно, всё застывшее… А здесь Москва! Понимаешь? Москва! Воронеж — это дача с шашлыками, а не место силы. Место силы — это когда тебе звонят из нескольких крутых компаний и умоляют у них работать. Я вот своё резюме обновила пару дней назад, так мне уже три банка написали.</w:t>
      </w:r>
    </w:p>
    <w:p w14:paraId="61FA0DEB"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(уныло пододвигает к себе остывший чай и проводит пальцем по краю кружки)</w:t>
      </w:r>
      <w:r w:rsidR="00786FAA" w:rsidRPr="002A1725">
        <w:rPr>
          <w:sz w:val="24"/>
        </w:rPr>
        <w:t>. Тебе легко говорить! Тебя мама в пять лет на английский отдала. Ты технический вуз окончила, теперь крутой айтишник.</w:t>
      </w:r>
    </w:p>
    <w:p w14:paraId="50F4ECC0"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324BA4" w:rsidRPr="002A1725">
        <w:rPr>
          <w:i/>
          <w:sz w:val="24"/>
        </w:rPr>
        <w:t xml:space="preserve">(нравоучительно, не </w:t>
      </w:r>
      <w:r w:rsidR="00F86A87" w:rsidRPr="002A1725">
        <w:rPr>
          <w:i/>
          <w:sz w:val="24"/>
        </w:rPr>
        <w:t>прекращая</w:t>
      </w:r>
      <w:r w:rsidR="00324BA4" w:rsidRPr="002A1725">
        <w:rPr>
          <w:i/>
          <w:sz w:val="24"/>
        </w:rPr>
        <w:t xml:space="preserve"> ходить по комнате от шкафа к зеркалу и оценивая наряды</w:t>
      </w:r>
      <w:r w:rsidR="00786FAA" w:rsidRPr="002A1725">
        <w:rPr>
          <w:i/>
          <w:sz w:val="24"/>
        </w:rPr>
        <w:t>)</w:t>
      </w:r>
      <w:r w:rsidR="00786FAA" w:rsidRPr="002A1725">
        <w:rPr>
          <w:sz w:val="24"/>
        </w:rPr>
        <w:t xml:space="preserve">. Потому что у меня мама умная. Всё достижимо, нужно только терпение, упорство и настойчивость. И конечно, всё это закладывается в детстве. Чем больше успеваешь в детстве, тем легче, когда взрослеешь. Дети должны быть занятыми, их время нужно распределять максимально эффективно. Потом они вырастают и добиваются успеха. Нужно быть сильной. </w:t>
      </w:r>
      <w:r w:rsidR="00786FAA" w:rsidRPr="002A1725">
        <w:rPr>
          <w:i/>
          <w:sz w:val="24"/>
        </w:rPr>
        <w:t>(Пауза. Замирает у зеркала, рассматривая своё отражение, мечтательно.)</w:t>
      </w:r>
      <w:r w:rsidR="00786FAA" w:rsidRPr="002A1725">
        <w:rPr>
          <w:sz w:val="24"/>
        </w:rPr>
        <w:t xml:space="preserve"> Хотя иногда так хочется быть слабой!.. Но я пока не встретила правильного мужчину, вот и стала сильной. В нашем мире нельзя показывать слабость. </w:t>
      </w:r>
      <w:r w:rsidR="00786FAA" w:rsidRPr="002A1725">
        <w:rPr>
          <w:i/>
          <w:sz w:val="24"/>
        </w:rPr>
        <w:t>(Делает быстрый глоток вина и</w:t>
      </w:r>
      <w:r w:rsidR="00324BA4" w:rsidRPr="002A1725">
        <w:rPr>
          <w:i/>
          <w:sz w:val="24"/>
        </w:rPr>
        <w:t>з бокала</w:t>
      </w:r>
      <w:r w:rsidR="00B72893" w:rsidRPr="002A1725">
        <w:rPr>
          <w:i/>
          <w:sz w:val="24"/>
        </w:rPr>
        <w:t>, открывает дверь шкафа и переодевается за ней в то самое бежевое платье</w:t>
      </w:r>
      <w:r w:rsidR="00786FAA" w:rsidRPr="002A1725">
        <w:rPr>
          <w:i/>
          <w:sz w:val="24"/>
        </w:rPr>
        <w:t>.</w:t>
      </w:r>
      <w:r w:rsidR="00B72893" w:rsidRPr="002A1725">
        <w:rPr>
          <w:i/>
          <w:sz w:val="24"/>
        </w:rPr>
        <w:t xml:space="preserve"> Говорит из-за двери.</w:t>
      </w:r>
      <w:r w:rsidR="00786FAA" w:rsidRPr="002A1725">
        <w:rPr>
          <w:i/>
          <w:sz w:val="24"/>
        </w:rPr>
        <w:t>)</w:t>
      </w:r>
      <w:r w:rsidR="00786FAA" w:rsidRPr="002A1725">
        <w:rPr>
          <w:sz w:val="24"/>
        </w:rPr>
        <w:t xml:space="preserve"> Слушай, а ты курсы личностного роста не смотрела? Про денежный потолок?</w:t>
      </w:r>
    </w:p>
    <w:p w14:paraId="5F2B6FAB"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(утыкается подбородком в сцепленные ладони)</w:t>
      </w:r>
      <w:r w:rsidR="00786FAA" w:rsidRPr="002A1725">
        <w:rPr>
          <w:sz w:val="24"/>
        </w:rPr>
        <w:t>. Оль, какие курсы? Мне на проезд еле хватает. Я тебе за комнату два месяца должна.</w:t>
      </w:r>
    </w:p>
    <w:p w14:paraId="2067DEDF"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w:t>
      </w:r>
      <w:r w:rsidR="00324BA4" w:rsidRPr="002A1725">
        <w:rPr>
          <w:i/>
          <w:sz w:val="24"/>
        </w:rPr>
        <w:t>задумчиво</w:t>
      </w:r>
      <w:r w:rsidR="00786FAA" w:rsidRPr="002A1725">
        <w:rPr>
          <w:i/>
          <w:sz w:val="24"/>
        </w:rPr>
        <w:t>)</w:t>
      </w:r>
      <w:r w:rsidR="00786FAA" w:rsidRPr="002A1725">
        <w:rPr>
          <w:sz w:val="24"/>
        </w:rPr>
        <w:t>. Хотя… Я видела рекламу: какой-то Златан обещает золотые горы за три дня. Смешно! Но зерно истины есть. Надо перестать ждать трамвая: Москва слезам не верит — она верит кредитному рейтингу</w:t>
      </w:r>
      <w:r w:rsidR="00786FAA" w:rsidRPr="002A1725">
        <w:rPr>
          <w:i/>
          <w:sz w:val="24"/>
        </w:rPr>
        <w:t>.</w:t>
      </w:r>
      <w:r w:rsidR="00B72893" w:rsidRPr="002A1725">
        <w:rPr>
          <w:i/>
          <w:sz w:val="24"/>
        </w:rPr>
        <w:t xml:space="preserve"> (Выходит из-за двери, поправляя причёску.)</w:t>
      </w:r>
      <w:r w:rsidR="00786FAA" w:rsidRPr="002A1725">
        <w:rPr>
          <w:i/>
          <w:sz w:val="24"/>
        </w:rPr>
        <w:t xml:space="preserve"> </w:t>
      </w:r>
      <w:r w:rsidR="00786FAA" w:rsidRPr="002A1725">
        <w:rPr>
          <w:sz w:val="24"/>
        </w:rPr>
        <w:t>Хочешь совет? Убери из лексикона «устала», «не судьба», «провинция». Говори: «я масштабируюсь», «я формирую личный бренд». Даже если ешь доширак.</w:t>
      </w:r>
    </w:p>
    <w:p w14:paraId="4BDDCC21"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0654B" w:rsidRPr="002A1725">
        <w:rPr>
          <w:i/>
          <w:sz w:val="24"/>
        </w:rPr>
        <w:t>(вздыхая</w:t>
      </w:r>
      <w:r w:rsidR="00786FAA" w:rsidRPr="002A1725">
        <w:rPr>
          <w:i/>
          <w:sz w:val="24"/>
        </w:rPr>
        <w:t>)</w:t>
      </w:r>
      <w:r w:rsidR="00786FAA" w:rsidRPr="002A1725">
        <w:rPr>
          <w:sz w:val="24"/>
        </w:rPr>
        <w:t>. Я хочу быть юристом. Я просто хочу нормальную работу. Почему это стало таким квестом?</w:t>
      </w:r>
    </w:p>
    <w:p w14:paraId="16ECF3E5"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w:t>
      </w:r>
      <w:r w:rsidR="00064639" w:rsidRPr="002A1725">
        <w:rPr>
          <w:i/>
          <w:sz w:val="24"/>
        </w:rPr>
        <w:t>роется в сумке</w:t>
      </w:r>
      <w:r w:rsidR="00786FAA" w:rsidRPr="002A1725">
        <w:rPr>
          <w:i/>
          <w:sz w:val="24"/>
        </w:rPr>
        <w:t>)</w:t>
      </w:r>
      <w:r w:rsidR="00786FAA" w:rsidRPr="002A1725">
        <w:rPr>
          <w:sz w:val="24"/>
        </w:rPr>
        <w:t xml:space="preserve">. Потому что юристы сейчас никому не нужны, пойми! Нужны те, кто умеет продавать. Неважно что, хоть воздух. </w:t>
      </w:r>
      <w:r w:rsidR="00064639" w:rsidRPr="002A1725">
        <w:rPr>
          <w:i/>
          <w:sz w:val="24"/>
        </w:rPr>
        <w:t>(Кивает на бокалы.)</w:t>
      </w:r>
      <w:r w:rsidR="00064639" w:rsidRPr="002A1725">
        <w:rPr>
          <w:sz w:val="24"/>
        </w:rPr>
        <w:t xml:space="preserve"> </w:t>
      </w:r>
      <w:r w:rsidR="00786FAA" w:rsidRPr="002A1725">
        <w:rPr>
          <w:sz w:val="24"/>
        </w:rPr>
        <w:t>Давай ещё.</w:t>
      </w:r>
    </w:p>
    <w:p w14:paraId="1B554CDE" w14:textId="77777777" w:rsidR="00064639" w:rsidRPr="002A1725" w:rsidRDefault="00064639" w:rsidP="00A9718B">
      <w:pPr>
        <w:pStyle w:val="aff3"/>
        <w:rPr>
          <w:sz w:val="24"/>
        </w:rPr>
      </w:pPr>
    </w:p>
    <w:p w14:paraId="3272AEBA" w14:textId="77777777" w:rsidR="00064639" w:rsidRPr="002A1725" w:rsidRDefault="00064639" w:rsidP="00A9718B">
      <w:pPr>
        <w:pStyle w:val="aff3"/>
        <w:jc w:val="center"/>
        <w:rPr>
          <w:sz w:val="22"/>
        </w:rPr>
      </w:pPr>
      <w:r w:rsidRPr="002A1725">
        <w:rPr>
          <w:sz w:val="22"/>
        </w:rPr>
        <w:t>Катя</w:t>
      </w:r>
      <w:r w:rsidR="00D01028" w:rsidRPr="002A1725">
        <w:rPr>
          <w:sz w:val="22"/>
        </w:rPr>
        <w:t xml:space="preserve"> берё</w:t>
      </w:r>
      <w:r w:rsidR="00786FAA" w:rsidRPr="002A1725">
        <w:rPr>
          <w:sz w:val="22"/>
        </w:rPr>
        <w:t>т бутылку и доливает вино в бокалы. Девушки чокаются.</w:t>
      </w:r>
    </w:p>
    <w:p w14:paraId="74A5D362" w14:textId="77777777" w:rsidR="00786FAA" w:rsidRPr="002A1725" w:rsidRDefault="00786FAA" w:rsidP="00A9718B">
      <w:pPr>
        <w:pStyle w:val="aff3"/>
        <w:jc w:val="center"/>
        <w:rPr>
          <w:sz w:val="22"/>
        </w:rPr>
      </w:pPr>
      <w:r w:rsidRPr="002A1725">
        <w:rPr>
          <w:sz w:val="22"/>
        </w:rPr>
        <w:lastRenderedPageBreak/>
        <w:t xml:space="preserve">Вдруг на столе рядом с чайными чашками резко и громко вибрирует телефон Кати. </w:t>
      </w:r>
      <w:r w:rsidR="00064639" w:rsidRPr="002A1725">
        <w:rPr>
          <w:sz w:val="22"/>
        </w:rPr>
        <w:t>Она</w:t>
      </w:r>
      <w:r w:rsidRPr="002A1725">
        <w:rPr>
          <w:sz w:val="22"/>
        </w:rPr>
        <w:t xml:space="preserve"> вздрагивает, едва не проливая вино, и </w:t>
      </w:r>
      <w:r w:rsidR="00122C46" w:rsidRPr="002A1725">
        <w:rPr>
          <w:sz w:val="22"/>
        </w:rPr>
        <w:t>удивлённо</w:t>
      </w:r>
      <w:r w:rsidRPr="002A1725">
        <w:rPr>
          <w:sz w:val="22"/>
        </w:rPr>
        <w:t xml:space="preserve"> </w:t>
      </w:r>
      <w:r w:rsidR="00122C46" w:rsidRPr="002A1725">
        <w:rPr>
          <w:sz w:val="22"/>
        </w:rPr>
        <w:t xml:space="preserve">смотрит </w:t>
      </w:r>
      <w:r w:rsidRPr="002A1725">
        <w:rPr>
          <w:sz w:val="22"/>
        </w:rPr>
        <w:t>на экран.</w:t>
      </w:r>
    </w:p>
    <w:p w14:paraId="18AB5130" w14:textId="77777777" w:rsidR="00064639" w:rsidRPr="002A1725" w:rsidRDefault="00064639" w:rsidP="00A9718B">
      <w:pPr>
        <w:pStyle w:val="aff3"/>
        <w:rPr>
          <w:sz w:val="24"/>
        </w:rPr>
      </w:pPr>
    </w:p>
    <w:p w14:paraId="7F565834"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(шёпотом)</w:t>
      </w:r>
      <w:r w:rsidR="00786FAA" w:rsidRPr="002A1725">
        <w:rPr>
          <w:sz w:val="24"/>
        </w:rPr>
        <w:t>. Неизвестный.</w:t>
      </w:r>
    </w:p>
    <w:p w14:paraId="2E82C4D1"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w:t>
      </w:r>
      <w:r w:rsidR="00064639" w:rsidRPr="002A1725">
        <w:rPr>
          <w:i/>
          <w:sz w:val="24"/>
        </w:rPr>
        <w:t>наконец находит ключи и победоносно вскидывает их</w:t>
      </w:r>
      <w:r w:rsidR="00786FAA" w:rsidRPr="002A1725">
        <w:rPr>
          <w:i/>
          <w:sz w:val="24"/>
        </w:rPr>
        <w:t>)</w:t>
      </w:r>
      <w:r w:rsidR="00786FAA" w:rsidRPr="002A1725">
        <w:rPr>
          <w:sz w:val="24"/>
        </w:rPr>
        <w:t>.</w:t>
      </w:r>
      <w:r w:rsidR="00064639" w:rsidRPr="002A1725">
        <w:rPr>
          <w:sz w:val="24"/>
        </w:rPr>
        <w:t xml:space="preserve"> Нашла!..</w:t>
      </w:r>
      <w:r w:rsidR="00206E96" w:rsidRPr="002A1725">
        <w:rPr>
          <w:sz w:val="24"/>
        </w:rPr>
        <w:t xml:space="preserve"> </w:t>
      </w:r>
      <w:r w:rsidR="00786FAA" w:rsidRPr="002A1725">
        <w:rPr>
          <w:sz w:val="24"/>
        </w:rPr>
        <w:t>Бери, вдруг насчёт работы.</w:t>
      </w:r>
    </w:p>
    <w:p w14:paraId="69C55E90"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(включает громкую связь и говорит, выпрямляя спину и стараясь придать голосу значимости)</w:t>
      </w:r>
      <w:r w:rsidR="00786FAA" w:rsidRPr="002A1725">
        <w:rPr>
          <w:sz w:val="24"/>
        </w:rPr>
        <w:t>. Алло? Екатерина слушает.</w:t>
      </w:r>
    </w:p>
    <w:p w14:paraId="53C9B5F1" w14:textId="77777777" w:rsidR="00786FAA" w:rsidRPr="002A1725" w:rsidRDefault="00FE0F39" w:rsidP="00A9718B">
      <w:pPr>
        <w:pStyle w:val="aff3"/>
        <w:rPr>
          <w:sz w:val="24"/>
        </w:rPr>
      </w:pPr>
      <w:r w:rsidRPr="002A1725">
        <w:rPr>
          <w:spacing w:val="40"/>
          <w:sz w:val="24"/>
        </w:rPr>
        <w:t>Голос Магнуса</w:t>
      </w:r>
      <w:r w:rsidR="00786FAA" w:rsidRPr="002A1725">
        <w:rPr>
          <w:sz w:val="24"/>
        </w:rPr>
        <w:t xml:space="preserve"> </w:t>
      </w:r>
      <w:r w:rsidR="00786FAA" w:rsidRPr="002A1725">
        <w:rPr>
          <w:i/>
          <w:sz w:val="24"/>
        </w:rPr>
        <w:t>(бархатный, гипнотический, доносится из динамика)</w:t>
      </w:r>
      <w:r w:rsidR="00786FAA" w:rsidRPr="002A1725">
        <w:rPr>
          <w:sz w:val="24"/>
        </w:rPr>
        <w:t>. Добрый вечер, Екатерина. Вы размещали резюме. Нас интересует ваша кандидатура на должность администратора-распорядителя.</w:t>
      </w:r>
    </w:p>
    <w:p w14:paraId="7C55D383"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(растерянно замирая с бокалом в руке)</w:t>
      </w:r>
      <w:r w:rsidR="00786FAA" w:rsidRPr="002A1725">
        <w:rPr>
          <w:sz w:val="24"/>
        </w:rPr>
        <w:t>. Администратора? Но я… я окончила юрфак. С отличием…</w:t>
      </w:r>
    </w:p>
    <w:p w14:paraId="03A03730" w14:textId="77777777" w:rsidR="00786FAA" w:rsidRPr="002A1725" w:rsidRDefault="00FE0F39" w:rsidP="00A9718B">
      <w:pPr>
        <w:pStyle w:val="aff3"/>
        <w:rPr>
          <w:sz w:val="24"/>
        </w:rPr>
      </w:pPr>
      <w:r w:rsidRPr="002A1725">
        <w:rPr>
          <w:spacing w:val="40"/>
          <w:sz w:val="24"/>
        </w:rPr>
        <w:t>Голос Магнуса</w:t>
      </w:r>
      <w:r w:rsidR="00786FAA" w:rsidRPr="002A1725">
        <w:rPr>
          <w:sz w:val="24"/>
        </w:rPr>
        <w:t>. Юрист нам тоже скоро понадобится — для решения вопросов кармического права. Но начнёте вы с распределения потоков энергии. Компания называется «Розовая зона». Приходите завтра в двенадцать. Адрес скину эсэмэской. Вы легко найдёте меня по мигающим лампочкам. Мы видим ваш потенциал.</w:t>
      </w:r>
    </w:p>
    <w:p w14:paraId="3471E3CF" w14:textId="77777777" w:rsidR="00064639" w:rsidRPr="002A1725" w:rsidRDefault="00064639" w:rsidP="00A9718B">
      <w:pPr>
        <w:pStyle w:val="aff3"/>
        <w:rPr>
          <w:sz w:val="24"/>
        </w:rPr>
      </w:pPr>
    </w:p>
    <w:p w14:paraId="103D5EF5" w14:textId="77777777" w:rsidR="00786FAA" w:rsidRPr="002A1725" w:rsidRDefault="00786FAA" w:rsidP="00A9718B">
      <w:pPr>
        <w:pStyle w:val="aff3"/>
        <w:jc w:val="center"/>
        <w:rPr>
          <w:sz w:val="22"/>
        </w:rPr>
      </w:pPr>
      <w:r w:rsidRPr="002A1725">
        <w:rPr>
          <w:sz w:val="22"/>
        </w:rPr>
        <w:t>Гудки. Катя медленно опускает телефон на столик, прямо рядом с чашкой чая, и ошалело смотрит на него не отрываясь.</w:t>
      </w:r>
    </w:p>
    <w:p w14:paraId="1D709FEB" w14:textId="77777777" w:rsidR="00064639" w:rsidRPr="002A1725" w:rsidRDefault="00064639" w:rsidP="00A9718B">
      <w:pPr>
        <w:pStyle w:val="aff3"/>
        <w:rPr>
          <w:sz w:val="24"/>
        </w:rPr>
      </w:pPr>
    </w:p>
    <w:p w14:paraId="04B3B5B8"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w:t>
      </w:r>
      <w:r w:rsidR="00C848B4" w:rsidRPr="002A1725">
        <w:rPr>
          <w:i/>
          <w:sz w:val="24"/>
        </w:rPr>
        <w:t>встаёт</w:t>
      </w:r>
      <w:r w:rsidR="00D87567" w:rsidRPr="002A1725">
        <w:rPr>
          <w:i/>
          <w:sz w:val="24"/>
        </w:rPr>
        <w:t xml:space="preserve"> </w:t>
      </w:r>
      <w:r w:rsidR="00C848B4" w:rsidRPr="002A1725">
        <w:rPr>
          <w:i/>
          <w:sz w:val="24"/>
        </w:rPr>
        <w:t>и оглядывает себя в зеркало</w:t>
      </w:r>
      <w:r w:rsidR="00786FAA" w:rsidRPr="002A1725">
        <w:rPr>
          <w:i/>
          <w:sz w:val="24"/>
        </w:rPr>
        <w:t>)</w:t>
      </w:r>
      <w:r w:rsidR="00786FAA" w:rsidRPr="002A1725">
        <w:rPr>
          <w:sz w:val="24"/>
        </w:rPr>
        <w:t xml:space="preserve">. «Розовая зона»? </w:t>
      </w:r>
      <w:r w:rsidR="00C848B4" w:rsidRPr="002A1725">
        <w:rPr>
          <w:i/>
          <w:sz w:val="24"/>
        </w:rPr>
        <w:t>(Усмехается.)</w:t>
      </w:r>
      <w:r w:rsidR="00C848B4" w:rsidRPr="002A1725">
        <w:rPr>
          <w:sz w:val="24"/>
        </w:rPr>
        <w:t xml:space="preserve"> </w:t>
      </w:r>
      <w:r w:rsidR="00786FAA" w:rsidRPr="002A1725">
        <w:rPr>
          <w:sz w:val="24"/>
        </w:rPr>
        <w:t>По лампочкам? Кать, это точно не клуб анонимных любителей Барби? Лохотрон какой-то!</w:t>
      </w:r>
    </w:p>
    <w:p w14:paraId="7D4F01EC"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(не поднимая взгляда от потемневшего экрана)</w:t>
      </w:r>
      <w:r w:rsidR="00786FAA" w:rsidRPr="002A1725">
        <w:rPr>
          <w:sz w:val="24"/>
        </w:rPr>
        <w:t>. Он сказал «распределять потоки энергии». И про юриспруденцию тоже…</w:t>
      </w:r>
    </w:p>
    <w:p w14:paraId="5B09AFC5" w14:textId="77777777" w:rsidR="00786FAA" w:rsidRPr="002A1725" w:rsidRDefault="00A722E4" w:rsidP="00A9718B">
      <w:pPr>
        <w:pStyle w:val="aff3"/>
        <w:rPr>
          <w:sz w:val="24"/>
        </w:rPr>
      </w:pPr>
      <w:r w:rsidRPr="002A1725">
        <w:rPr>
          <w:spacing w:val="40"/>
          <w:sz w:val="24"/>
        </w:rPr>
        <w:t>Ольга</w:t>
      </w:r>
      <w:r w:rsidR="00786FAA" w:rsidRPr="002A1725">
        <w:rPr>
          <w:sz w:val="24"/>
        </w:rPr>
        <w:t xml:space="preserve"> </w:t>
      </w:r>
      <w:r w:rsidR="00786FAA" w:rsidRPr="002A1725">
        <w:rPr>
          <w:i/>
          <w:sz w:val="24"/>
        </w:rPr>
        <w:t>(подходит к столику, готовая уже выбежать из квартиры)</w:t>
      </w:r>
      <w:r w:rsidR="00786FAA" w:rsidRPr="002A1725">
        <w:rPr>
          <w:sz w:val="24"/>
        </w:rPr>
        <w:t>. Да плевать всем на твой красный диплом! Позвали — иди. Посмотришь на фриков. «Розовая зона»? Хоть оранжевая — лишь бы платили. Ну что, выпьем за твою карьеру в розовом цвете?</w:t>
      </w:r>
    </w:p>
    <w:p w14:paraId="1DA90E48" w14:textId="77777777" w:rsidR="00C848B4" w:rsidRPr="002A1725" w:rsidRDefault="00C848B4" w:rsidP="00A9718B">
      <w:pPr>
        <w:pStyle w:val="aff3"/>
        <w:rPr>
          <w:sz w:val="24"/>
        </w:rPr>
      </w:pPr>
    </w:p>
    <w:p w14:paraId="7995A157" w14:textId="77777777" w:rsidR="00786FAA" w:rsidRPr="002A1725" w:rsidRDefault="00786FAA" w:rsidP="00A9718B">
      <w:pPr>
        <w:pStyle w:val="aff3"/>
        <w:jc w:val="center"/>
        <w:rPr>
          <w:sz w:val="22"/>
        </w:rPr>
      </w:pPr>
      <w:r w:rsidRPr="002A1725">
        <w:rPr>
          <w:sz w:val="22"/>
        </w:rPr>
        <w:t>Ольга тянется за бутылкой, допивая остатки из бокала. Катя отставляет чашку с чаем далеко в сторону и уверенно берёт бокал с вином. Рука её дрожит, но взгляд становится жёстким.</w:t>
      </w:r>
    </w:p>
    <w:p w14:paraId="7C5B87DA" w14:textId="77777777" w:rsidR="00C848B4" w:rsidRPr="002A1725" w:rsidRDefault="00C848B4" w:rsidP="00A9718B">
      <w:pPr>
        <w:pStyle w:val="aff3"/>
        <w:rPr>
          <w:sz w:val="24"/>
        </w:rPr>
      </w:pPr>
    </w:p>
    <w:p w14:paraId="5E77C322" w14:textId="77777777" w:rsidR="00786FAA" w:rsidRPr="002A1725" w:rsidRDefault="00A722E4" w:rsidP="00A9718B">
      <w:pPr>
        <w:pStyle w:val="aff3"/>
        <w:rPr>
          <w:sz w:val="24"/>
        </w:rPr>
      </w:pPr>
      <w:r w:rsidRPr="002A1725">
        <w:rPr>
          <w:spacing w:val="40"/>
          <w:sz w:val="24"/>
        </w:rPr>
        <w:t>Катя</w:t>
      </w:r>
      <w:r w:rsidR="00786FAA" w:rsidRPr="002A1725">
        <w:rPr>
          <w:sz w:val="24"/>
        </w:rPr>
        <w:t xml:space="preserve"> </w:t>
      </w:r>
      <w:r w:rsidR="00786FAA" w:rsidRPr="002A1725">
        <w:rPr>
          <w:i/>
          <w:sz w:val="24"/>
        </w:rPr>
        <w:t>(решительно, поднимая бокал)</w:t>
      </w:r>
      <w:r w:rsidR="00786FAA" w:rsidRPr="002A1725">
        <w:rPr>
          <w:sz w:val="24"/>
        </w:rPr>
        <w:t>. Давай. До дна! Если это дно пробьём — дальше только вверх!</w:t>
      </w:r>
    </w:p>
    <w:p w14:paraId="3385E2D1" w14:textId="77777777" w:rsidR="00C848B4" w:rsidRPr="002A1725" w:rsidRDefault="00C848B4" w:rsidP="00A9718B">
      <w:pPr>
        <w:pStyle w:val="aff3"/>
        <w:rPr>
          <w:sz w:val="24"/>
        </w:rPr>
      </w:pPr>
    </w:p>
    <w:p w14:paraId="325B423F" w14:textId="77777777" w:rsidR="00786FAA" w:rsidRPr="002A1725" w:rsidRDefault="00786FAA" w:rsidP="00A9718B">
      <w:pPr>
        <w:pStyle w:val="aff3"/>
        <w:jc w:val="center"/>
        <w:rPr>
          <w:sz w:val="22"/>
        </w:rPr>
      </w:pPr>
      <w:r w:rsidRPr="002A1725">
        <w:rPr>
          <w:sz w:val="22"/>
        </w:rPr>
        <w:lastRenderedPageBreak/>
        <w:t>Чокаются и выпивают до дна.</w:t>
      </w:r>
    </w:p>
    <w:p w14:paraId="720927F3" w14:textId="77777777" w:rsidR="000163B3" w:rsidRPr="002A1725" w:rsidRDefault="000163B3" w:rsidP="00A9718B">
      <w:pPr>
        <w:pStyle w:val="aff3"/>
        <w:rPr>
          <w:sz w:val="24"/>
        </w:rPr>
      </w:pPr>
    </w:p>
    <w:p w14:paraId="644E96E7" w14:textId="77777777" w:rsidR="00241D31" w:rsidRPr="002A1725" w:rsidRDefault="00241D31" w:rsidP="00A9718B">
      <w:pPr>
        <w:pStyle w:val="aff3"/>
        <w:jc w:val="center"/>
        <w:rPr>
          <w:b/>
          <w:sz w:val="24"/>
        </w:rPr>
      </w:pPr>
      <w:r w:rsidRPr="002A1725">
        <w:rPr>
          <w:b/>
          <w:sz w:val="24"/>
        </w:rPr>
        <w:t>Картина вторая</w:t>
      </w:r>
    </w:p>
    <w:p w14:paraId="35FFFF0D" w14:textId="77777777" w:rsidR="000163B3" w:rsidRPr="002A1725" w:rsidRDefault="000163B3" w:rsidP="00A9718B">
      <w:pPr>
        <w:pStyle w:val="aff3"/>
        <w:rPr>
          <w:sz w:val="24"/>
        </w:rPr>
      </w:pPr>
    </w:p>
    <w:p w14:paraId="38E8551D" w14:textId="77777777" w:rsidR="009350CA" w:rsidRPr="002A1725" w:rsidRDefault="00241D31" w:rsidP="00A9718B">
      <w:pPr>
        <w:pStyle w:val="aff3"/>
        <w:jc w:val="center"/>
        <w:rPr>
          <w:sz w:val="22"/>
        </w:rPr>
      </w:pPr>
      <w:r w:rsidRPr="002A1725">
        <w:rPr>
          <w:sz w:val="22"/>
        </w:rPr>
        <w:t>Темнота. Резкий щелчок — над входной дверью загорается тусклая розовая лампа. На двери табличка: «РОЗОВАЯ ЗОНА». Слышно тяжёлое дыхание.</w:t>
      </w:r>
    </w:p>
    <w:p w14:paraId="441606A3" w14:textId="77777777" w:rsidR="000163B3" w:rsidRPr="002A1725" w:rsidRDefault="00241D31" w:rsidP="00A9718B">
      <w:pPr>
        <w:pStyle w:val="aff3"/>
        <w:jc w:val="center"/>
        <w:rPr>
          <w:sz w:val="22"/>
        </w:rPr>
      </w:pPr>
      <w:r w:rsidRPr="002A1725">
        <w:rPr>
          <w:sz w:val="22"/>
        </w:rPr>
        <w:t xml:space="preserve">Входит </w:t>
      </w:r>
      <w:r w:rsidRPr="002A1725">
        <w:rPr>
          <w:spacing w:val="40"/>
          <w:sz w:val="22"/>
        </w:rPr>
        <w:t>Катя</w:t>
      </w:r>
      <w:r w:rsidRPr="002A1725">
        <w:rPr>
          <w:sz w:val="22"/>
        </w:rPr>
        <w:t xml:space="preserve">. На ней строгий офисный костюм, </w:t>
      </w:r>
      <w:r w:rsidR="009350CA" w:rsidRPr="002A1725">
        <w:rPr>
          <w:sz w:val="22"/>
        </w:rPr>
        <w:t>который ей велик, и кроссовки, в</w:t>
      </w:r>
      <w:r w:rsidRPr="002A1725">
        <w:rPr>
          <w:sz w:val="22"/>
        </w:rPr>
        <w:t xml:space="preserve"> руках — тонкая пластиковая папка. Она останавливается перед дв</w:t>
      </w:r>
      <w:r w:rsidR="009350CA" w:rsidRPr="002A1725">
        <w:rPr>
          <w:sz w:val="22"/>
        </w:rPr>
        <w:t>ерью, смотрит на лампу. Пауза. Катя делает г</w:t>
      </w:r>
      <w:r w:rsidRPr="002A1725">
        <w:rPr>
          <w:sz w:val="22"/>
        </w:rPr>
        <w:t>лубокий в</w:t>
      </w:r>
      <w:r w:rsidR="009350CA" w:rsidRPr="002A1725">
        <w:rPr>
          <w:sz w:val="22"/>
        </w:rPr>
        <w:t>дох, как перед прыжком в воду. И н</w:t>
      </w:r>
      <w:r w:rsidRPr="002A1725">
        <w:rPr>
          <w:sz w:val="22"/>
        </w:rPr>
        <w:t>ажимает на звонок.</w:t>
      </w:r>
    </w:p>
    <w:p w14:paraId="1C097189" w14:textId="77777777" w:rsidR="000163B3" w:rsidRPr="002A1725" w:rsidRDefault="00241D31" w:rsidP="00A9718B">
      <w:pPr>
        <w:pStyle w:val="aff3"/>
        <w:jc w:val="center"/>
        <w:rPr>
          <w:sz w:val="22"/>
        </w:rPr>
      </w:pPr>
      <w:r w:rsidRPr="002A1725">
        <w:rPr>
          <w:sz w:val="22"/>
        </w:rPr>
        <w:t>Раздаётся звук тибетской поющей чаши. Дверь открывается сама. Катя делает шаг внутрь. Над её головой вспыхивает следующая лампа — жёлтая. Ещё шаг — зелёная. Коридор из разноцветных огней ведёт в глубину сцены. Катя идёт, словно зачарованная. Огни сопровождают каждый её шаг. Звук тибетской чаши не стихает.</w:t>
      </w:r>
    </w:p>
    <w:p w14:paraId="315551D6" w14:textId="77777777" w:rsidR="000163B3" w:rsidRPr="002A1725" w:rsidRDefault="000163B3" w:rsidP="00A9718B">
      <w:pPr>
        <w:pStyle w:val="aff3"/>
        <w:jc w:val="center"/>
        <w:rPr>
          <w:sz w:val="22"/>
        </w:rPr>
      </w:pPr>
      <w:r w:rsidRPr="002A1725">
        <w:rPr>
          <w:sz w:val="22"/>
        </w:rPr>
        <w:t>Катя</w:t>
      </w:r>
      <w:r w:rsidR="00241D31" w:rsidRPr="002A1725">
        <w:rPr>
          <w:sz w:val="22"/>
        </w:rPr>
        <w:t xml:space="preserve"> доходит до центра. Вспыхивает слепящий белый свет — </w:t>
      </w:r>
      <w:r w:rsidRPr="002A1725">
        <w:rPr>
          <w:sz w:val="22"/>
        </w:rPr>
        <w:t xml:space="preserve">она </w:t>
      </w:r>
      <w:r w:rsidR="00241D31" w:rsidRPr="002A1725">
        <w:rPr>
          <w:sz w:val="22"/>
        </w:rPr>
        <w:t>зажмуривается. Музыка обрывается. Абсолютная тишина.</w:t>
      </w:r>
    </w:p>
    <w:p w14:paraId="31315A02" w14:textId="77777777" w:rsidR="000163B3" w:rsidRPr="002A1725" w:rsidRDefault="000163B3" w:rsidP="00A9718B">
      <w:pPr>
        <w:pStyle w:val="aff3"/>
        <w:jc w:val="center"/>
        <w:rPr>
          <w:sz w:val="22"/>
        </w:rPr>
      </w:pPr>
      <w:r w:rsidRPr="002A1725">
        <w:rPr>
          <w:sz w:val="22"/>
        </w:rPr>
        <w:t>Свет меняется на холодный</w:t>
      </w:r>
      <w:r w:rsidR="008B427D" w:rsidRPr="002A1725">
        <w:rPr>
          <w:sz w:val="22"/>
        </w:rPr>
        <w:t>,</w:t>
      </w:r>
      <w:r w:rsidRPr="002A1725">
        <w:rPr>
          <w:sz w:val="22"/>
        </w:rPr>
        <w:t xml:space="preserve"> и освещается кабинет. Он</w:t>
      </w:r>
      <w:r w:rsidR="00241D31" w:rsidRPr="002A1725">
        <w:rPr>
          <w:sz w:val="22"/>
        </w:rPr>
        <w:t xml:space="preserve"> пуст, если не считать массивного стола из белого пластика и двух прозрачных кресел.</w:t>
      </w:r>
    </w:p>
    <w:p w14:paraId="4D56BB58" w14:textId="77777777" w:rsidR="00241D31" w:rsidRPr="002A1725" w:rsidRDefault="00241D31" w:rsidP="00A9718B">
      <w:pPr>
        <w:pStyle w:val="aff3"/>
        <w:jc w:val="center"/>
        <w:rPr>
          <w:sz w:val="22"/>
        </w:rPr>
      </w:pPr>
      <w:r w:rsidRPr="002A1725">
        <w:rPr>
          <w:sz w:val="22"/>
        </w:rPr>
        <w:t>За столом —</w:t>
      </w:r>
      <w:r w:rsidRPr="002A1725">
        <w:rPr>
          <w:spacing w:val="40"/>
          <w:sz w:val="22"/>
        </w:rPr>
        <w:t xml:space="preserve"> Магнус</w:t>
      </w:r>
      <w:r w:rsidRPr="002A1725">
        <w:rPr>
          <w:sz w:val="22"/>
        </w:rPr>
        <w:t xml:space="preserve">. Розовый костюм-тройка сидит на нём идеально. На голове — широкополая синяя шляпа. Лица почти не видно. Он не </w:t>
      </w:r>
      <w:r w:rsidR="00913CD8" w:rsidRPr="002A1725">
        <w:rPr>
          <w:sz w:val="22"/>
        </w:rPr>
        <w:t xml:space="preserve">отрывает взгляд </w:t>
      </w:r>
      <w:r w:rsidRPr="002A1725">
        <w:rPr>
          <w:sz w:val="22"/>
        </w:rPr>
        <w:t>от смартфона.</w:t>
      </w:r>
    </w:p>
    <w:p w14:paraId="135DF6CA" w14:textId="77777777" w:rsidR="000163B3" w:rsidRPr="00AF0E56" w:rsidRDefault="000163B3" w:rsidP="00A9718B">
      <w:pPr>
        <w:pStyle w:val="23"/>
        <w:spacing w:line="360" w:lineRule="auto"/>
      </w:pPr>
    </w:p>
    <w:p w14:paraId="16D1525E" w14:textId="77777777" w:rsidR="00241D31" w:rsidRPr="002A1725" w:rsidRDefault="00A722E4" w:rsidP="00A9718B">
      <w:pPr>
        <w:pStyle w:val="aff3"/>
        <w:rPr>
          <w:sz w:val="24"/>
        </w:rPr>
      </w:pPr>
      <w:r w:rsidRPr="002A1725">
        <w:rPr>
          <w:spacing w:val="40"/>
          <w:sz w:val="24"/>
        </w:rPr>
        <w:t>Катя</w:t>
      </w:r>
      <w:r w:rsidR="00241D31" w:rsidRPr="002A1725">
        <w:rPr>
          <w:sz w:val="24"/>
        </w:rPr>
        <w:t> </w:t>
      </w:r>
      <w:r w:rsidR="00241D31" w:rsidRPr="002A1725">
        <w:rPr>
          <w:i/>
          <w:sz w:val="24"/>
        </w:rPr>
        <w:t>(оглядываясь)</w:t>
      </w:r>
      <w:r w:rsidR="00241D31" w:rsidRPr="002A1725">
        <w:rPr>
          <w:sz w:val="24"/>
        </w:rPr>
        <w:t>. Простит</w:t>
      </w:r>
      <w:r w:rsidR="000163B3" w:rsidRPr="002A1725">
        <w:rPr>
          <w:sz w:val="24"/>
        </w:rPr>
        <w:t>е… Э</w:t>
      </w:r>
      <w:r w:rsidR="00241D31" w:rsidRPr="002A1725">
        <w:rPr>
          <w:sz w:val="24"/>
        </w:rPr>
        <w:t>то компания «Розовая зона»?</w:t>
      </w:r>
    </w:p>
    <w:p w14:paraId="77518F5A" w14:textId="77777777" w:rsidR="00241D31" w:rsidRPr="002A1725" w:rsidRDefault="00A722E4" w:rsidP="00A9718B">
      <w:pPr>
        <w:pStyle w:val="aff3"/>
        <w:rPr>
          <w:sz w:val="24"/>
        </w:rPr>
      </w:pPr>
      <w:r w:rsidRPr="002A1725">
        <w:rPr>
          <w:spacing w:val="40"/>
          <w:sz w:val="24"/>
        </w:rPr>
        <w:t>Магнус</w:t>
      </w:r>
      <w:r w:rsidR="00241D31" w:rsidRPr="002A1725">
        <w:rPr>
          <w:sz w:val="24"/>
        </w:rPr>
        <w:t> </w:t>
      </w:r>
      <w:r w:rsidR="00241D31" w:rsidRPr="002A1725">
        <w:rPr>
          <w:i/>
          <w:sz w:val="24"/>
        </w:rPr>
        <w:t>(не отрываясь от телефона)</w:t>
      </w:r>
      <w:r w:rsidR="00241D31" w:rsidRPr="002A1725">
        <w:rPr>
          <w:sz w:val="24"/>
        </w:rPr>
        <w:t>. Вы опоздали на сорок секунд. Садитесь.</w:t>
      </w:r>
    </w:p>
    <w:p w14:paraId="0EF55A2C" w14:textId="77777777" w:rsidR="000163B3" w:rsidRPr="002A1725" w:rsidRDefault="000163B3" w:rsidP="00A9718B">
      <w:pPr>
        <w:pStyle w:val="aff3"/>
        <w:rPr>
          <w:sz w:val="24"/>
        </w:rPr>
      </w:pPr>
    </w:p>
    <w:p w14:paraId="759101CE" w14:textId="77777777" w:rsidR="00241D31" w:rsidRPr="002A1725" w:rsidRDefault="000163B3" w:rsidP="00A9718B">
      <w:pPr>
        <w:pStyle w:val="aff3"/>
        <w:jc w:val="center"/>
        <w:rPr>
          <w:sz w:val="22"/>
        </w:rPr>
      </w:pPr>
      <w:r w:rsidRPr="002A1725">
        <w:rPr>
          <w:sz w:val="22"/>
        </w:rPr>
        <w:t>Катя вздрагивает и</w:t>
      </w:r>
      <w:r w:rsidR="00241D31" w:rsidRPr="002A1725">
        <w:rPr>
          <w:sz w:val="22"/>
        </w:rPr>
        <w:t xml:space="preserve"> роняет папку. Документы веером разлетаются по полу. Она суетливо начинает их собирать, но Магнус протягивает руку, останавливая</w:t>
      </w:r>
      <w:r w:rsidR="000C13F2" w:rsidRPr="002A1725">
        <w:rPr>
          <w:sz w:val="22"/>
        </w:rPr>
        <w:t xml:space="preserve"> её жестом фокусника. Затем д</w:t>
      </w:r>
      <w:r w:rsidR="00241D31" w:rsidRPr="002A1725">
        <w:rPr>
          <w:sz w:val="22"/>
        </w:rPr>
        <w:t>остаёт из ящика стола стопку мятых лис</w:t>
      </w:r>
      <w:r w:rsidR="000C13F2" w:rsidRPr="002A1725">
        <w:rPr>
          <w:sz w:val="22"/>
        </w:rPr>
        <w:t>тов А4, скреплённых степлером, и т</w:t>
      </w:r>
      <w:r w:rsidR="00241D31" w:rsidRPr="002A1725">
        <w:rPr>
          <w:sz w:val="22"/>
        </w:rPr>
        <w:t>олкает их к Кате.</w:t>
      </w:r>
    </w:p>
    <w:p w14:paraId="56FF2209" w14:textId="77777777" w:rsidR="000163B3" w:rsidRPr="00AF0E56" w:rsidRDefault="000163B3" w:rsidP="00A9718B">
      <w:pPr>
        <w:pStyle w:val="23"/>
        <w:spacing w:line="360" w:lineRule="auto"/>
      </w:pPr>
    </w:p>
    <w:p w14:paraId="14C9AA2F" w14:textId="77777777" w:rsidR="00241D31" w:rsidRPr="002A1725" w:rsidRDefault="001A1046" w:rsidP="00A9718B">
      <w:pPr>
        <w:pStyle w:val="aff3"/>
        <w:ind w:firstLine="0"/>
        <w:rPr>
          <w:sz w:val="24"/>
        </w:rPr>
      </w:pPr>
      <w:r w:rsidRPr="002A1725">
        <w:rPr>
          <w:sz w:val="24"/>
        </w:rPr>
        <w:t>Читайте</w:t>
      </w:r>
      <w:r w:rsidR="00241D31" w:rsidRPr="002A1725">
        <w:rPr>
          <w:sz w:val="24"/>
        </w:rPr>
        <w:t>.</w:t>
      </w:r>
    </w:p>
    <w:p w14:paraId="17928AAB" w14:textId="77777777" w:rsidR="00241D31" w:rsidRPr="002A1725" w:rsidRDefault="00A722E4" w:rsidP="00A9718B">
      <w:pPr>
        <w:pStyle w:val="aff3"/>
        <w:rPr>
          <w:sz w:val="24"/>
        </w:rPr>
      </w:pPr>
      <w:r w:rsidRPr="002A1725">
        <w:rPr>
          <w:spacing w:val="40"/>
          <w:sz w:val="24"/>
        </w:rPr>
        <w:t>Катя</w:t>
      </w:r>
      <w:r w:rsidR="00241D31" w:rsidRPr="002A1725">
        <w:rPr>
          <w:sz w:val="24"/>
        </w:rPr>
        <w:t> </w:t>
      </w:r>
      <w:r w:rsidR="00241D31" w:rsidRPr="002A1725">
        <w:rPr>
          <w:i/>
          <w:sz w:val="24"/>
        </w:rPr>
        <w:t>(</w:t>
      </w:r>
      <w:r w:rsidR="001A1046" w:rsidRPr="002A1725">
        <w:rPr>
          <w:i/>
          <w:sz w:val="24"/>
        </w:rPr>
        <w:t xml:space="preserve">подходит к столу, </w:t>
      </w:r>
      <w:r w:rsidR="00241D31" w:rsidRPr="002A1725">
        <w:rPr>
          <w:i/>
          <w:sz w:val="24"/>
        </w:rPr>
        <w:t>берёт листы дрожащими руками, пробегает глазами)</w:t>
      </w:r>
      <w:r w:rsidR="00241D31" w:rsidRPr="002A1725">
        <w:rPr>
          <w:sz w:val="24"/>
        </w:rPr>
        <w:t xml:space="preserve">. «Счастье сокрыто внутри, удовлетворение сокрыто внутри, свет сокрыт внутри. Нужно достичь вечной свободы и священной осознанности. Будет проще собрать всё небо в тряпицу, чем познать </w:t>
      </w:r>
      <w:r w:rsidR="000C13F2" w:rsidRPr="002A1725">
        <w:rPr>
          <w:sz w:val="24"/>
        </w:rPr>
        <w:t>настоящее счастье, не зная самоё</w:t>
      </w:r>
      <w:r w:rsidR="00241D31" w:rsidRPr="002A1725">
        <w:rPr>
          <w:sz w:val="24"/>
        </w:rPr>
        <w:t xml:space="preserve"> себя».</w:t>
      </w:r>
    </w:p>
    <w:p w14:paraId="6BDE816F" w14:textId="77777777" w:rsidR="00241D31" w:rsidRPr="002A1725" w:rsidRDefault="00A722E4" w:rsidP="00A9718B">
      <w:pPr>
        <w:pStyle w:val="aff3"/>
        <w:rPr>
          <w:sz w:val="24"/>
        </w:rPr>
      </w:pPr>
      <w:r w:rsidRPr="002A1725">
        <w:rPr>
          <w:spacing w:val="40"/>
          <w:sz w:val="24"/>
        </w:rPr>
        <w:t>Магнус</w:t>
      </w:r>
      <w:r w:rsidR="00241D31" w:rsidRPr="002A1725">
        <w:rPr>
          <w:sz w:val="24"/>
        </w:rPr>
        <w:t>. Дальше.</w:t>
      </w:r>
    </w:p>
    <w:p w14:paraId="52186BD2" w14:textId="77777777" w:rsidR="00241D31" w:rsidRPr="002A1725" w:rsidRDefault="00A722E4" w:rsidP="00A9718B">
      <w:pPr>
        <w:pStyle w:val="aff3"/>
        <w:rPr>
          <w:sz w:val="24"/>
        </w:rPr>
      </w:pPr>
      <w:r w:rsidRPr="002A1725">
        <w:rPr>
          <w:spacing w:val="40"/>
          <w:sz w:val="24"/>
        </w:rPr>
        <w:t>Катя</w:t>
      </w:r>
      <w:r w:rsidR="00241D31" w:rsidRPr="002A1725">
        <w:rPr>
          <w:sz w:val="24"/>
        </w:rPr>
        <w:t>. Я не понимаю. Это какая-то шутка? Я откликалась на вакансию юриста. Вот мои документы</w:t>
      </w:r>
      <w:r w:rsidR="000C13F2" w:rsidRPr="002A1725">
        <w:rPr>
          <w:sz w:val="24"/>
        </w:rPr>
        <w:t>…</w:t>
      </w:r>
      <w:r w:rsidR="00206E96" w:rsidRPr="002A1725">
        <w:rPr>
          <w:sz w:val="24"/>
        </w:rPr>
        <w:t xml:space="preserve"> </w:t>
      </w:r>
      <w:r w:rsidR="001A1046" w:rsidRPr="002A1725">
        <w:rPr>
          <w:i/>
          <w:sz w:val="24"/>
        </w:rPr>
        <w:t>(П</w:t>
      </w:r>
      <w:r w:rsidR="00241D31" w:rsidRPr="002A1725">
        <w:rPr>
          <w:i/>
          <w:sz w:val="24"/>
        </w:rPr>
        <w:t>ытается открыть папку.</w:t>
      </w:r>
      <w:r w:rsidR="001A1046" w:rsidRPr="002A1725">
        <w:rPr>
          <w:i/>
          <w:sz w:val="24"/>
        </w:rPr>
        <w:t>)</w:t>
      </w:r>
    </w:p>
    <w:p w14:paraId="0DED31BB" w14:textId="77777777" w:rsidR="00241D31" w:rsidRPr="002A1725" w:rsidRDefault="00A722E4" w:rsidP="00A9718B">
      <w:pPr>
        <w:pStyle w:val="aff3"/>
        <w:rPr>
          <w:sz w:val="24"/>
        </w:rPr>
      </w:pPr>
      <w:r w:rsidRPr="002A1725">
        <w:rPr>
          <w:spacing w:val="40"/>
          <w:sz w:val="24"/>
        </w:rPr>
        <w:lastRenderedPageBreak/>
        <w:t>Магнус</w:t>
      </w:r>
      <w:r w:rsidR="00241D31" w:rsidRPr="002A1725">
        <w:rPr>
          <w:sz w:val="24"/>
        </w:rPr>
        <w:t> </w:t>
      </w:r>
      <w:r w:rsidR="00241D31" w:rsidRPr="002A1725">
        <w:rPr>
          <w:i/>
          <w:sz w:val="24"/>
        </w:rPr>
        <w:t>(тихо)</w:t>
      </w:r>
      <w:r w:rsidR="00241D31" w:rsidRPr="002A1725">
        <w:rPr>
          <w:sz w:val="24"/>
        </w:rPr>
        <w:t xml:space="preserve">. Сейчас не надо. Читай. С выражением. И перестань </w:t>
      </w:r>
      <w:r w:rsidR="001A1046" w:rsidRPr="002A1725">
        <w:rPr>
          <w:sz w:val="24"/>
        </w:rPr>
        <w:t>так громко дышать</w:t>
      </w:r>
      <w:r w:rsidR="00241D31" w:rsidRPr="002A1725">
        <w:rPr>
          <w:sz w:val="24"/>
        </w:rPr>
        <w:t>. Ты дышишь горлом — это выдаёт страх. Дыши животом.</w:t>
      </w:r>
    </w:p>
    <w:p w14:paraId="5F998FA0" w14:textId="77777777" w:rsidR="001A1046" w:rsidRPr="002A1725" w:rsidRDefault="001A1046" w:rsidP="00A9718B">
      <w:pPr>
        <w:pStyle w:val="aff3"/>
        <w:rPr>
          <w:sz w:val="24"/>
        </w:rPr>
      </w:pPr>
    </w:p>
    <w:p w14:paraId="2127CBE9" w14:textId="77777777" w:rsidR="00241D31" w:rsidRPr="002A1725" w:rsidRDefault="00241D31" w:rsidP="00A9718B">
      <w:pPr>
        <w:pStyle w:val="aff3"/>
        <w:jc w:val="center"/>
        <w:rPr>
          <w:sz w:val="22"/>
        </w:rPr>
      </w:pPr>
      <w:r w:rsidRPr="002A1725">
        <w:rPr>
          <w:sz w:val="22"/>
        </w:rPr>
        <w:t>Катя сглатывает ком и пытается читать громче, делая паузы там, где они кажутся ей логичными.</w:t>
      </w:r>
    </w:p>
    <w:p w14:paraId="0EC67ADF" w14:textId="77777777" w:rsidR="001A1046" w:rsidRPr="002A1725" w:rsidRDefault="001A1046" w:rsidP="00A9718B">
      <w:pPr>
        <w:pStyle w:val="aff3"/>
        <w:rPr>
          <w:sz w:val="24"/>
        </w:rPr>
      </w:pPr>
    </w:p>
    <w:p w14:paraId="6F646C97" w14:textId="77777777" w:rsidR="00241D31" w:rsidRPr="002A1725" w:rsidRDefault="00A722E4" w:rsidP="00A9718B">
      <w:pPr>
        <w:pStyle w:val="aff3"/>
        <w:rPr>
          <w:sz w:val="24"/>
        </w:rPr>
      </w:pPr>
      <w:r w:rsidRPr="002A1725">
        <w:rPr>
          <w:spacing w:val="40"/>
          <w:sz w:val="24"/>
        </w:rPr>
        <w:t>Катя</w:t>
      </w:r>
      <w:r w:rsidR="001A1046" w:rsidRPr="002A1725">
        <w:rPr>
          <w:sz w:val="24"/>
        </w:rPr>
        <w:t xml:space="preserve">. «Лишь безграничное </w:t>
      </w:r>
      <w:r w:rsidR="00241D31" w:rsidRPr="002A1725">
        <w:rPr>
          <w:sz w:val="24"/>
        </w:rPr>
        <w:t>по-настоящему счастливо. В малом нет счастья. Познайте то, благодаря чему известно всё на свете. Безграничный океан осознанности стал светом, водой и материей. Подобн</w:t>
      </w:r>
      <w:r w:rsidR="001A1046" w:rsidRPr="002A1725">
        <w:rPr>
          <w:sz w:val="24"/>
        </w:rPr>
        <w:t>о зеркалу, очищенному от пыли… У</w:t>
      </w:r>
      <w:r w:rsidR="00241D31" w:rsidRPr="002A1725">
        <w:rPr>
          <w:sz w:val="24"/>
        </w:rPr>
        <w:t>м и тело познавших себя сияют на солнце».</w:t>
      </w:r>
    </w:p>
    <w:p w14:paraId="7AA6C3CE" w14:textId="77777777" w:rsidR="00241D31" w:rsidRPr="002A1725" w:rsidRDefault="00A722E4" w:rsidP="00A9718B">
      <w:pPr>
        <w:pStyle w:val="aff3"/>
        <w:rPr>
          <w:sz w:val="24"/>
        </w:rPr>
      </w:pPr>
      <w:r w:rsidRPr="002A1725">
        <w:rPr>
          <w:spacing w:val="40"/>
          <w:sz w:val="24"/>
        </w:rPr>
        <w:t>Магнус</w:t>
      </w:r>
      <w:r w:rsidR="00241D31" w:rsidRPr="002A1725">
        <w:rPr>
          <w:sz w:val="24"/>
        </w:rPr>
        <w:t>. Стоп. Как пыльное зеркало. Сначала нужно осознать наличие пыли. Где пауза? «Очищенному от пыли </w:t>
      </w:r>
      <w:r w:rsidR="00241D31" w:rsidRPr="002A1725">
        <w:rPr>
          <w:i/>
          <w:sz w:val="24"/>
        </w:rPr>
        <w:t>(пауза)</w:t>
      </w:r>
      <w:r w:rsidR="00241D31" w:rsidRPr="002A1725">
        <w:rPr>
          <w:sz w:val="24"/>
        </w:rPr>
        <w:t xml:space="preserve"> ум и тело…» Пыль — это твои </w:t>
      </w:r>
      <w:r w:rsidR="001A1046" w:rsidRPr="002A1725">
        <w:rPr>
          <w:sz w:val="24"/>
        </w:rPr>
        <w:t>проблемы</w:t>
      </w:r>
      <w:r w:rsidR="00241D31" w:rsidRPr="002A1725">
        <w:rPr>
          <w:sz w:val="24"/>
        </w:rPr>
        <w:t>, твой Воронеж, твой диплом. Осознай их. Теперь читай.</w:t>
      </w:r>
    </w:p>
    <w:p w14:paraId="6AB2A5DA" w14:textId="77777777" w:rsidR="001A1046" w:rsidRPr="002A1725" w:rsidRDefault="001A1046" w:rsidP="00A9718B">
      <w:pPr>
        <w:pStyle w:val="aff3"/>
        <w:rPr>
          <w:sz w:val="24"/>
        </w:rPr>
      </w:pPr>
    </w:p>
    <w:p w14:paraId="62918B50" w14:textId="77777777" w:rsidR="00241D31" w:rsidRPr="002A1725" w:rsidRDefault="00241D31" w:rsidP="00A9718B">
      <w:pPr>
        <w:pStyle w:val="aff3"/>
        <w:jc w:val="center"/>
        <w:rPr>
          <w:sz w:val="22"/>
        </w:rPr>
      </w:pPr>
      <w:r w:rsidRPr="002A1725">
        <w:rPr>
          <w:sz w:val="22"/>
        </w:rPr>
        <w:t>Катя повторяет фразу с нужной паузой. Голос звучит глухо.</w:t>
      </w:r>
    </w:p>
    <w:p w14:paraId="049A6437" w14:textId="77777777" w:rsidR="001A1046" w:rsidRPr="002A1725" w:rsidRDefault="001A1046" w:rsidP="00A9718B">
      <w:pPr>
        <w:pStyle w:val="aff3"/>
        <w:rPr>
          <w:sz w:val="24"/>
        </w:rPr>
      </w:pPr>
    </w:p>
    <w:p w14:paraId="320357E4" w14:textId="77777777" w:rsidR="00241D31" w:rsidRPr="002A1725" w:rsidRDefault="00FD734D" w:rsidP="00A9718B">
      <w:pPr>
        <w:pStyle w:val="aff3"/>
        <w:ind w:firstLine="0"/>
        <w:rPr>
          <w:sz w:val="24"/>
        </w:rPr>
      </w:pPr>
      <w:r w:rsidRPr="002A1725">
        <w:rPr>
          <w:sz w:val="24"/>
        </w:rPr>
        <w:t>Хорошо. На текст больше не смотри — с</w:t>
      </w:r>
      <w:r w:rsidR="00241D31" w:rsidRPr="002A1725">
        <w:rPr>
          <w:sz w:val="24"/>
        </w:rPr>
        <w:t>мотри на меня.</w:t>
      </w:r>
      <w:r w:rsidRPr="002A1725">
        <w:rPr>
          <w:sz w:val="24"/>
        </w:rPr>
        <w:t xml:space="preserve"> И сядь, наконец!</w:t>
      </w:r>
    </w:p>
    <w:p w14:paraId="454F8B5D" w14:textId="77777777" w:rsidR="00FD734D" w:rsidRPr="002A1725" w:rsidRDefault="00FD734D" w:rsidP="00A9718B">
      <w:pPr>
        <w:pStyle w:val="aff3"/>
        <w:rPr>
          <w:sz w:val="24"/>
        </w:rPr>
      </w:pPr>
    </w:p>
    <w:p w14:paraId="17A237D8" w14:textId="77777777" w:rsidR="00241D31" w:rsidRPr="002A1725" w:rsidRDefault="00241D31" w:rsidP="00A9718B">
      <w:pPr>
        <w:pStyle w:val="aff3"/>
        <w:jc w:val="center"/>
        <w:rPr>
          <w:sz w:val="22"/>
        </w:rPr>
      </w:pPr>
      <w:r w:rsidRPr="002A1725">
        <w:rPr>
          <w:sz w:val="22"/>
        </w:rPr>
        <w:t>Магнус медленно встаёт. Обходит стол. Начинает нарезать круги вокруг сидящей Кати. Она инстинктивно поворачивает голову следом.</w:t>
      </w:r>
    </w:p>
    <w:p w14:paraId="454510C4" w14:textId="77777777" w:rsidR="00FD734D" w:rsidRPr="002A1725" w:rsidRDefault="00FD734D" w:rsidP="00A9718B">
      <w:pPr>
        <w:pStyle w:val="aff3"/>
        <w:rPr>
          <w:sz w:val="24"/>
        </w:rPr>
      </w:pPr>
    </w:p>
    <w:p w14:paraId="05A10AFF" w14:textId="77777777" w:rsidR="00241D31" w:rsidRPr="002A1725" w:rsidRDefault="00FD734D" w:rsidP="00A9718B">
      <w:pPr>
        <w:pStyle w:val="aff3"/>
        <w:ind w:firstLine="0"/>
        <w:rPr>
          <w:sz w:val="24"/>
        </w:rPr>
      </w:pPr>
      <w:r w:rsidRPr="002A1725">
        <w:rPr>
          <w:i/>
          <w:sz w:val="24"/>
        </w:rPr>
        <w:t>(Р</w:t>
      </w:r>
      <w:r w:rsidR="00241D31" w:rsidRPr="002A1725">
        <w:rPr>
          <w:i/>
          <w:sz w:val="24"/>
        </w:rPr>
        <w:t>езко)</w:t>
      </w:r>
      <w:r w:rsidRPr="002A1725">
        <w:rPr>
          <w:sz w:val="24"/>
        </w:rPr>
        <w:t>. Замри!</w:t>
      </w:r>
      <w:r w:rsidR="00241D31" w:rsidRPr="002A1725">
        <w:rPr>
          <w:sz w:val="24"/>
        </w:rPr>
        <w:t xml:space="preserve"> Не двигай шеей. Твоя голова сейчас — поплавок. Уверенный человек фиксирует ось. Глаза м</w:t>
      </w:r>
      <w:r w:rsidRPr="002A1725">
        <w:rPr>
          <w:sz w:val="24"/>
        </w:rPr>
        <w:t>огут двигаться, шея — нет. Руки!</w:t>
      </w:r>
    </w:p>
    <w:p w14:paraId="0E2F794F" w14:textId="77777777" w:rsidR="00FD734D" w:rsidRPr="002A1725" w:rsidRDefault="00FD734D" w:rsidP="00A9718B">
      <w:pPr>
        <w:pStyle w:val="aff3"/>
        <w:rPr>
          <w:sz w:val="24"/>
        </w:rPr>
      </w:pPr>
    </w:p>
    <w:p w14:paraId="4E4D86AB" w14:textId="77777777" w:rsidR="00241D31" w:rsidRPr="002A1725" w:rsidRDefault="00241D31" w:rsidP="00A9718B">
      <w:pPr>
        <w:pStyle w:val="aff3"/>
        <w:jc w:val="center"/>
        <w:rPr>
          <w:sz w:val="22"/>
        </w:rPr>
      </w:pPr>
      <w:r w:rsidRPr="002A1725">
        <w:rPr>
          <w:sz w:val="22"/>
        </w:rPr>
        <w:t>Он бесцеремонно берёт её руки со стола, кладёт ладонями вверх.</w:t>
      </w:r>
    </w:p>
    <w:p w14:paraId="0F342617" w14:textId="77777777" w:rsidR="00FD734D" w:rsidRPr="002A1725" w:rsidRDefault="00FD734D" w:rsidP="00A9718B">
      <w:pPr>
        <w:pStyle w:val="aff3"/>
        <w:rPr>
          <w:sz w:val="24"/>
        </w:rPr>
      </w:pPr>
    </w:p>
    <w:p w14:paraId="5EA5FD45" w14:textId="77777777" w:rsidR="00241D31" w:rsidRPr="002A1725" w:rsidRDefault="00241D31" w:rsidP="00A9718B">
      <w:pPr>
        <w:pStyle w:val="aff3"/>
        <w:ind w:firstLine="0"/>
        <w:rPr>
          <w:sz w:val="24"/>
        </w:rPr>
      </w:pPr>
      <w:r w:rsidRPr="002A1725">
        <w:rPr>
          <w:sz w:val="24"/>
        </w:rPr>
        <w:t>Что ты прячешь? Линию жизни? Мозоли от пакета и</w:t>
      </w:r>
      <w:r w:rsidR="00FD734D" w:rsidRPr="002A1725">
        <w:rPr>
          <w:sz w:val="24"/>
        </w:rPr>
        <w:t>з «Пятёрочки»? Открой вены миру!</w:t>
      </w:r>
      <w:r w:rsidRPr="002A1725">
        <w:rPr>
          <w:sz w:val="24"/>
        </w:rPr>
        <w:t xml:space="preserve"> Расслабь кисти. Кулак — это агрессия бедняка. Тебе нечего защищать.</w:t>
      </w:r>
    </w:p>
    <w:p w14:paraId="20F233C2" w14:textId="77777777" w:rsidR="00FD734D" w:rsidRPr="002A1725" w:rsidRDefault="00FD734D" w:rsidP="00A9718B">
      <w:pPr>
        <w:pStyle w:val="aff3"/>
        <w:rPr>
          <w:sz w:val="24"/>
        </w:rPr>
      </w:pPr>
    </w:p>
    <w:p w14:paraId="06B85E57" w14:textId="77777777" w:rsidR="00241D31" w:rsidRPr="002A1725" w:rsidRDefault="00241D31" w:rsidP="00A9718B">
      <w:pPr>
        <w:pStyle w:val="aff3"/>
        <w:jc w:val="center"/>
        <w:rPr>
          <w:sz w:val="22"/>
        </w:rPr>
      </w:pPr>
      <w:r w:rsidRPr="002A1725">
        <w:rPr>
          <w:sz w:val="22"/>
        </w:rPr>
        <w:t>Катя послушно разжимает пальцы. Ладони безвольно лежат на столе.</w:t>
      </w:r>
    </w:p>
    <w:p w14:paraId="6A07E04E" w14:textId="77777777" w:rsidR="00286D01" w:rsidRPr="002A1725" w:rsidRDefault="00286D01" w:rsidP="00A9718B">
      <w:pPr>
        <w:pStyle w:val="aff3"/>
        <w:rPr>
          <w:sz w:val="24"/>
        </w:rPr>
      </w:pPr>
    </w:p>
    <w:p w14:paraId="4B351316" w14:textId="77777777" w:rsidR="00DC6164" w:rsidRPr="002A1725" w:rsidRDefault="00374432" w:rsidP="00A9718B">
      <w:pPr>
        <w:pStyle w:val="aff3"/>
        <w:ind w:firstLine="0"/>
        <w:rPr>
          <w:sz w:val="24"/>
        </w:rPr>
      </w:pPr>
      <w:r w:rsidRPr="002A1725">
        <w:rPr>
          <w:sz w:val="24"/>
        </w:rPr>
        <w:t>Спина!</w:t>
      </w:r>
      <w:r w:rsidR="00DC6164" w:rsidRPr="002A1725">
        <w:rPr>
          <w:sz w:val="24"/>
        </w:rPr>
        <w:t xml:space="preserve"> Оторвись от стула. Опора </w:t>
      </w:r>
      <w:r w:rsidR="00FD734D" w:rsidRPr="002A1725">
        <w:rPr>
          <w:sz w:val="24"/>
        </w:rPr>
        <w:t>должна быть</w:t>
      </w:r>
      <w:r w:rsidR="00DC6164" w:rsidRPr="002A1725">
        <w:rPr>
          <w:sz w:val="24"/>
        </w:rPr>
        <w:t xml:space="preserve"> в копчике. Макушка тянется в космос. Ноги. Толчковая — чуть впереди. Ты готова сорваться с места, но тебе при этом лень вставать. Парадокс богатства.</w:t>
      </w:r>
    </w:p>
    <w:p w14:paraId="4E2A0B68" w14:textId="77777777" w:rsidR="00FD734D" w:rsidRPr="002A1725" w:rsidRDefault="00FD734D" w:rsidP="00A9718B">
      <w:pPr>
        <w:pStyle w:val="aff3"/>
        <w:rPr>
          <w:sz w:val="24"/>
        </w:rPr>
      </w:pPr>
    </w:p>
    <w:p w14:paraId="3E047B82" w14:textId="77777777" w:rsidR="00374432" w:rsidRPr="002A1725" w:rsidRDefault="00DC6164" w:rsidP="00A9718B">
      <w:pPr>
        <w:pStyle w:val="aff3"/>
        <w:jc w:val="center"/>
        <w:rPr>
          <w:sz w:val="22"/>
          <w:szCs w:val="24"/>
        </w:rPr>
      </w:pPr>
      <w:r w:rsidRPr="002A1725">
        <w:rPr>
          <w:sz w:val="22"/>
          <w:szCs w:val="24"/>
        </w:rPr>
        <w:lastRenderedPageBreak/>
        <w:t xml:space="preserve">Катя </w:t>
      </w:r>
      <w:r w:rsidR="00374432" w:rsidRPr="002A1725">
        <w:rPr>
          <w:sz w:val="22"/>
          <w:szCs w:val="24"/>
        </w:rPr>
        <w:t xml:space="preserve">выпрямляется и </w:t>
      </w:r>
      <w:r w:rsidRPr="002A1725">
        <w:rPr>
          <w:sz w:val="22"/>
          <w:szCs w:val="24"/>
        </w:rPr>
        <w:t>неловко меняет положение ног. Теперь она похожа на манекен в витрине.</w:t>
      </w:r>
      <w:r w:rsidR="00374432" w:rsidRPr="002A1725">
        <w:rPr>
          <w:sz w:val="22"/>
          <w:szCs w:val="24"/>
        </w:rPr>
        <w:t xml:space="preserve"> Магнус </w:t>
      </w:r>
      <w:r w:rsidRPr="002A1725">
        <w:rPr>
          <w:sz w:val="22"/>
          <w:szCs w:val="24"/>
        </w:rPr>
        <w:t>удовлетворённо</w:t>
      </w:r>
      <w:r w:rsidR="00374432" w:rsidRPr="002A1725">
        <w:rPr>
          <w:sz w:val="22"/>
          <w:szCs w:val="24"/>
        </w:rPr>
        <w:t xml:space="preserve"> кивает и</w:t>
      </w:r>
      <w:r w:rsidRPr="002A1725">
        <w:rPr>
          <w:sz w:val="22"/>
          <w:szCs w:val="24"/>
        </w:rPr>
        <w:t xml:space="preserve"> возвращается за стол. </w:t>
      </w:r>
    </w:p>
    <w:p w14:paraId="4D030530" w14:textId="77777777" w:rsidR="00374432" w:rsidRPr="002A1725" w:rsidRDefault="00374432" w:rsidP="00A9718B">
      <w:pPr>
        <w:pStyle w:val="aff3"/>
        <w:jc w:val="center"/>
        <w:rPr>
          <w:sz w:val="24"/>
        </w:rPr>
      </w:pPr>
    </w:p>
    <w:p w14:paraId="07EAEFE9" w14:textId="77777777" w:rsidR="00DC6164" w:rsidRPr="002A1725" w:rsidRDefault="00DC6164" w:rsidP="00A9718B">
      <w:pPr>
        <w:pStyle w:val="aff3"/>
        <w:ind w:firstLine="0"/>
        <w:rPr>
          <w:sz w:val="22"/>
        </w:rPr>
      </w:pPr>
      <w:r w:rsidRPr="002A1725">
        <w:rPr>
          <w:sz w:val="24"/>
        </w:rPr>
        <w:t>Вот. Другое дело. Картинка выровнялась. Сколько предметов в этой комнате?</w:t>
      </w:r>
    </w:p>
    <w:p w14:paraId="5B027F95" w14:textId="77777777" w:rsidR="00DC6164" w:rsidRPr="002A1725" w:rsidRDefault="00A722E4" w:rsidP="00A9718B">
      <w:pPr>
        <w:pStyle w:val="aff3"/>
        <w:rPr>
          <w:sz w:val="24"/>
        </w:rPr>
      </w:pPr>
      <w:r w:rsidRPr="002A1725">
        <w:rPr>
          <w:spacing w:val="40"/>
          <w:sz w:val="24"/>
        </w:rPr>
        <w:t>Катя</w:t>
      </w:r>
      <w:r w:rsidR="00DC6164" w:rsidRPr="002A1725">
        <w:rPr>
          <w:sz w:val="24"/>
        </w:rPr>
        <w:t> </w:t>
      </w:r>
      <w:r w:rsidR="00DC6164" w:rsidRPr="002A1725">
        <w:rPr>
          <w:i/>
          <w:sz w:val="24"/>
        </w:rPr>
        <w:t>(растерянно озирается)</w:t>
      </w:r>
      <w:r w:rsidR="00DC6164" w:rsidRPr="002A1725">
        <w:rPr>
          <w:sz w:val="24"/>
        </w:rPr>
        <w:t>. Э-э… Стол. Два кресла. Ваша шляпа. Лампа. Моя папка.</w:t>
      </w:r>
      <w:r w:rsidR="00FD734D" w:rsidRPr="002A1725">
        <w:rPr>
          <w:sz w:val="24"/>
        </w:rPr>
        <w:t xml:space="preserve"> Ваши листы. </w:t>
      </w:r>
      <w:r w:rsidR="00DC6164" w:rsidRPr="002A1725">
        <w:rPr>
          <w:sz w:val="24"/>
        </w:rPr>
        <w:t>Семь?</w:t>
      </w:r>
    </w:p>
    <w:p w14:paraId="09E54AFA" w14:textId="77777777" w:rsidR="00DC6164" w:rsidRPr="002A1725" w:rsidRDefault="00A722E4" w:rsidP="00A9718B">
      <w:pPr>
        <w:pStyle w:val="aff3"/>
        <w:rPr>
          <w:sz w:val="24"/>
        </w:rPr>
      </w:pPr>
      <w:r w:rsidRPr="002A1725">
        <w:rPr>
          <w:spacing w:val="40"/>
          <w:sz w:val="24"/>
        </w:rPr>
        <w:t>Магнус</w:t>
      </w:r>
      <w:r w:rsidR="00DC6164" w:rsidRPr="002A1725">
        <w:rPr>
          <w:sz w:val="24"/>
        </w:rPr>
        <w:t>. Восемь. Ты забыла про запах отчаяния. </w:t>
      </w:r>
      <w:r w:rsidR="00DC6164" w:rsidRPr="002A1725">
        <w:rPr>
          <w:i/>
          <w:sz w:val="24"/>
        </w:rPr>
        <w:t>(Пауза.)</w:t>
      </w:r>
      <w:r w:rsidR="00DC6164" w:rsidRPr="002A1725">
        <w:rPr>
          <w:sz w:val="24"/>
        </w:rPr>
        <w:t> Молодец, почти угадала. Значит, периферийное зрение работает. Последнее задание. Рассказ о вчерашнем дне. Только существительные.</w:t>
      </w:r>
    </w:p>
    <w:p w14:paraId="3C7A161D" w14:textId="77777777" w:rsidR="00DC6164" w:rsidRPr="002A1725" w:rsidRDefault="00A722E4" w:rsidP="00A9718B">
      <w:pPr>
        <w:pStyle w:val="aff3"/>
        <w:rPr>
          <w:sz w:val="24"/>
        </w:rPr>
      </w:pPr>
      <w:r w:rsidRPr="002A1725">
        <w:rPr>
          <w:spacing w:val="40"/>
          <w:sz w:val="24"/>
        </w:rPr>
        <w:t>Катя</w:t>
      </w:r>
      <w:r w:rsidR="00DC6164" w:rsidRPr="002A1725">
        <w:rPr>
          <w:i/>
          <w:sz w:val="24"/>
        </w:rPr>
        <w:t> (</w:t>
      </w:r>
      <w:r w:rsidR="00E31E1F" w:rsidRPr="002A1725">
        <w:rPr>
          <w:i/>
          <w:sz w:val="24"/>
        </w:rPr>
        <w:t>пытаясь встать со стула</w:t>
      </w:r>
      <w:r w:rsidR="00DC6164" w:rsidRPr="002A1725">
        <w:rPr>
          <w:i/>
          <w:sz w:val="24"/>
        </w:rPr>
        <w:t xml:space="preserve">). </w:t>
      </w:r>
      <w:r w:rsidR="00DC6164" w:rsidRPr="002A1725">
        <w:rPr>
          <w:sz w:val="24"/>
        </w:rPr>
        <w:t>Простите, я, кажется, ошиблась адресом. Я, пожалуй, пойду.</w:t>
      </w:r>
    </w:p>
    <w:p w14:paraId="32AF2057" w14:textId="77777777" w:rsidR="00DC6164" w:rsidRPr="002A1725" w:rsidRDefault="00A722E4" w:rsidP="00A9718B">
      <w:pPr>
        <w:pStyle w:val="aff3"/>
        <w:rPr>
          <w:sz w:val="24"/>
        </w:rPr>
      </w:pPr>
      <w:r w:rsidRPr="002A1725">
        <w:rPr>
          <w:spacing w:val="40"/>
          <w:sz w:val="24"/>
        </w:rPr>
        <w:t>Магнус</w:t>
      </w:r>
      <w:r w:rsidR="00DC6164" w:rsidRPr="002A1725">
        <w:rPr>
          <w:sz w:val="24"/>
        </w:rPr>
        <w:t> </w:t>
      </w:r>
      <w:r w:rsidR="00DC6164" w:rsidRPr="002A1725">
        <w:rPr>
          <w:i/>
          <w:sz w:val="24"/>
        </w:rPr>
        <w:t>(мягко, но властно)</w:t>
      </w:r>
      <w:r w:rsidR="00DC6164" w:rsidRPr="002A1725">
        <w:rPr>
          <w:sz w:val="24"/>
        </w:rPr>
        <w:t>. Сядь. Озеро. Лодка. Ливень. Страх. Такси. Бетон. Однокомнатная. Собака соседа. Видишь? Поэзия нищеты. Попробуй ещё раз. Про эту комнату.</w:t>
      </w:r>
    </w:p>
    <w:p w14:paraId="0378803A" w14:textId="77777777" w:rsidR="00E31E1F" w:rsidRPr="002A1725" w:rsidRDefault="00E31E1F" w:rsidP="00A9718B">
      <w:pPr>
        <w:pStyle w:val="aff3"/>
        <w:rPr>
          <w:sz w:val="24"/>
        </w:rPr>
      </w:pPr>
    </w:p>
    <w:p w14:paraId="40DBE3A6" w14:textId="77777777" w:rsidR="00DC6164" w:rsidRPr="002A1725" w:rsidRDefault="00DC6164" w:rsidP="00A9718B">
      <w:pPr>
        <w:pStyle w:val="aff3"/>
        <w:jc w:val="center"/>
        <w:rPr>
          <w:sz w:val="22"/>
        </w:rPr>
      </w:pPr>
      <w:r w:rsidRPr="002A1725">
        <w:rPr>
          <w:sz w:val="22"/>
        </w:rPr>
        <w:t>Катя замирает. Смотрит прямо перед собой.</w:t>
      </w:r>
    </w:p>
    <w:p w14:paraId="4EB92215" w14:textId="77777777" w:rsidR="00E31E1F" w:rsidRPr="002A1725" w:rsidRDefault="00E31E1F" w:rsidP="00A9718B">
      <w:pPr>
        <w:pStyle w:val="aff3"/>
        <w:rPr>
          <w:sz w:val="24"/>
        </w:rPr>
      </w:pPr>
    </w:p>
    <w:p w14:paraId="2F5D641C" w14:textId="77777777" w:rsidR="00DC6164" w:rsidRPr="002A1725" w:rsidRDefault="00A722E4" w:rsidP="00A9718B">
      <w:pPr>
        <w:pStyle w:val="aff3"/>
        <w:rPr>
          <w:sz w:val="24"/>
        </w:rPr>
      </w:pPr>
      <w:r w:rsidRPr="002A1725">
        <w:rPr>
          <w:spacing w:val="40"/>
          <w:sz w:val="24"/>
        </w:rPr>
        <w:t>Катя</w:t>
      </w:r>
      <w:r w:rsidR="00DC6164" w:rsidRPr="002A1725">
        <w:rPr>
          <w:sz w:val="24"/>
        </w:rPr>
        <w:t xml:space="preserve">. Свет. Пластик. Стулья. Стол. Шляпа. </w:t>
      </w:r>
      <w:r w:rsidR="00E31E1F" w:rsidRPr="002A1725">
        <w:rPr>
          <w:sz w:val="24"/>
        </w:rPr>
        <w:t>Бумага.</w:t>
      </w:r>
      <w:r w:rsidR="00DC6164" w:rsidRPr="002A1725">
        <w:rPr>
          <w:sz w:val="24"/>
        </w:rPr>
        <w:t xml:space="preserve"> Взгляд. Тишина.</w:t>
      </w:r>
    </w:p>
    <w:p w14:paraId="2CD64FE7" w14:textId="77777777" w:rsidR="00DC6164" w:rsidRPr="002A1725" w:rsidRDefault="00A722E4" w:rsidP="00A9718B">
      <w:pPr>
        <w:pStyle w:val="aff3"/>
        <w:rPr>
          <w:sz w:val="24"/>
        </w:rPr>
      </w:pPr>
      <w:r w:rsidRPr="002A1725">
        <w:rPr>
          <w:spacing w:val="40"/>
          <w:sz w:val="24"/>
        </w:rPr>
        <w:t>Магнус</w:t>
      </w:r>
      <w:r w:rsidR="00DC6164" w:rsidRPr="002A1725">
        <w:rPr>
          <w:sz w:val="24"/>
        </w:rPr>
        <w:t> </w:t>
      </w:r>
      <w:r w:rsidR="00DC6164" w:rsidRPr="002A1725">
        <w:rPr>
          <w:i/>
          <w:sz w:val="24"/>
        </w:rPr>
        <w:t>(медленно хлопает в ладоши два раза)</w:t>
      </w:r>
      <w:r w:rsidR="00DC6164" w:rsidRPr="002A1725">
        <w:rPr>
          <w:sz w:val="24"/>
        </w:rPr>
        <w:t>. Идеально. Лаконично. Ты отсекла глаголы — значит, отключила желание действовать. Нам такие нужны.</w:t>
      </w:r>
    </w:p>
    <w:p w14:paraId="34C42091" w14:textId="77777777" w:rsidR="00E31E1F" w:rsidRPr="002A1725" w:rsidRDefault="00E31E1F" w:rsidP="00A9718B">
      <w:pPr>
        <w:pStyle w:val="aff3"/>
        <w:rPr>
          <w:sz w:val="24"/>
        </w:rPr>
      </w:pPr>
    </w:p>
    <w:p w14:paraId="632237BC" w14:textId="77777777" w:rsidR="00DC6164" w:rsidRPr="002A1725" w:rsidRDefault="00E31E1F" w:rsidP="00A9718B">
      <w:pPr>
        <w:pStyle w:val="aff3"/>
        <w:jc w:val="center"/>
        <w:rPr>
          <w:sz w:val="22"/>
        </w:rPr>
      </w:pPr>
      <w:r w:rsidRPr="002A1725">
        <w:rPr>
          <w:sz w:val="22"/>
        </w:rPr>
        <w:t>Магнус открывает ежедневник и</w:t>
      </w:r>
      <w:r w:rsidR="00DC6164" w:rsidRPr="002A1725">
        <w:rPr>
          <w:sz w:val="22"/>
        </w:rPr>
        <w:t xml:space="preserve"> достаёт дорогую ручку.</w:t>
      </w:r>
    </w:p>
    <w:p w14:paraId="32C11811" w14:textId="77777777" w:rsidR="00E31E1F" w:rsidRPr="002A1725" w:rsidRDefault="00E31E1F" w:rsidP="00A9718B">
      <w:pPr>
        <w:pStyle w:val="aff3"/>
        <w:rPr>
          <w:sz w:val="24"/>
        </w:rPr>
      </w:pPr>
    </w:p>
    <w:p w14:paraId="34C505D0" w14:textId="77777777" w:rsidR="00DC6164" w:rsidRPr="002A1725" w:rsidRDefault="00DC6164" w:rsidP="00A9718B">
      <w:pPr>
        <w:pStyle w:val="aff3"/>
        <w:ind w:firstLine="0"/>
        <w:rPr>
          <w:sz w:val="24"/>
        </w:rPr>
      </w:pPr>
      <w:r w:rsidRPr="002A1725">
        <w:rPr>
          <w:sz w:val="24"/>
        </w:rPr>
        <w:t xml:space="preserve">Мы </w:t>
      </w:r>
      <w:r w:rsidR="00E31E1F" w:rsidRPr="002A1725">
        <w:rPr>
          <w:sz w:val="24"/>
        </w:rPr>
        <w:t>тебя берём. Юрист нам не нужен:</w:t>
      </w:r>
      <w:r w:rsidRPr="002A1725">
        <w:rPr>
          <w:sz w:val="24"/>
        </w:rPr>
        <w:t xml:space="preserve"> законы пишут трусы. Будешь администратором потоков. График плавающий. Оклад плюс процент от вибраций офиса.</w:t>
      </w:r>
    </w:p>
    <w:p w14:paraId="057CDAE7" w14:textId="77777777" w:rsidR="00DC6164" w:rsidRPr="002A1725" w:rsidRDefault="00A722E4" w:rsidP="00A9718B">
      <w:pPr>
        <w:pStyle w:val="aff3"/>
        <w:rPr>
          <w:sz w:val="24"/>
        </w:rPr>
      </w:pPr>
      <w:r w:rsidRPr="002A1725">
        <w:rPr>
          <w:spacing w:val="40"/>
          <w:sz w:val="24"/>
        </w:rPr>
        <w:t>Катя</w:t>
      </w:r>
      <w:r w:rsidR="00DC6164" w:rsidRPr="002A1725">
        <w:rPr>
          <w:sz w:val="24"/>
        </w:rPr>
        <w:t>. Спасибо большое, я…</w:t>
      </w:r>
    </w:p>
    <w:p w14:paraId="21E67755" w14:textId="77777777" w:rsidR="00DC6164" w:rsidRPr="002A1725" w:rsidRDefault="00A722E4" w:rsidP="00A9718B">
      <w:pPr>
        <w:pStyle w:val="aff3"/>
        <w:rPr>
          <w:sz w:val="24"/>
        </w:rPr>
      </w:pPr>
      <w:r w:rsidRPr="002A1725">
        <w:rPr>
          <w:spacing w:val="40"/>
          <w:sz w:val="24"/>
        </w:rPr>
        <w:t>Магнус</w:t>
      </w:r>
      <w:r w:rsidR="00DC6164" w:rsidRPr="002A1725">
        <w:rPr>
          <w:sz w:val="24"/>
        </w:rPr>
        <w:t>. Тебя зовут Гермиона.</w:t>
      </w:r>
    </w:p>
    <w:p w14:paraId="217CC030" w14:textId="77777777" w:rsidR="00DC6164" w:rsidRPr="002A1725" w:rsidRDefault="00A722E4" w:rsidP="00A9718B">
      <w:pPr>
        <w:pStyle w:val="aff3"/>
        <w:rPr>
          <w:sz w:val="24"/>
        </w:rPr>
      </w:pPr>
      <w:r w:rsidRPr="002A1725">
        <w:rPr>
          <w:spacing w:val="40"/>
          <w:sz w:val="24"/>
        </w:rPr>
        <w:t>Катя</w:t>
      </w:r>
      <w:r w:rsidR="00DC6164" w:rsidRPr="002A1725">
        <w:rPr>
          <w:sz w:val="24"/>
        </w:rPr>
        <w:t>. Что?</w:t>
      </w:r>
    </w:p>
    <w:p w14:paraId="49E5AFC7" w14:textId="77777777" w:rsidR="00DC6164" w:rsidRPr="002A1725" w:rsidRDefault="00A722E4" w:rsidP="00A9718B">
      <w:pPr>
        <w:pStyle w:val="aff3"/>
        <w:rPr>
          <w:sz w:val="24"/>
        </w:rPr>
      </w:pPr>
      <w:r w:rsidRPr="002A1725">
        <w:rPr>
          <w:spacing w:val="40"/>
          <w:sz w:val="24"/>
        </w:rPr>
        <w:t>Магнус</w:t>
      </w:r>
      <w:r w:rsidR="00DC6164" w:rsidRPr="002A1725">
        <w:rPr>
          <w:sz w:val="24"/>
        </w:rPr>
        <w:t xml:space="preserve">. Имя. Теперь твоё имя — </w:t>
      </w:r>
      <w:r w:rsidR="00E31E1F" w:rsidRPr="002A1725">
        <w:rPr>
          <w:sz w:val="24"/>
        </w:rPr>
        <w:t>Гермиона. Забудь про Екатерину, она</w:t>
      </w:r>
      <w:r w:rsidR="00DC6164" w:rsidRPr="002A1725">
        <w:rPr>
          <w:sz w:val="24"/>
        </w:rPr>
        <w:t xml:space="preserve"> осталась у мигающих лампочек. Вместе с кроссовками.</w:t>
      </w:r>
    </w:p>
    <w:p w14:paraId="0B9543EE" w14:textId="77777777" w:rsidR="00DC6164" w:rsidRPr="002A1725" w:rsidRDefault="00A722E4" w:rsidP="00A9718B">
      <w:pPr>
        <w:pStyle w:val="aff3"/>
        <w:rPr>
          <w:sz w:val="24"/>
        </w:rPr>
      </w:pPr>
      <w:r w:rsidRPr="002A1725">
        <w:rPr>
          <w:spacing w:val="40"/>
          <w:sz w:val="24"/>
        </w:rPr>
        <w:t>Катя</w:t>
      </w:r>
      <w:r w:rsidR="00DC6164" w:rsidRPr="002A1725">
        <w:rPr>
          <w:sz w:val="24"/>
        </w:rPr>
        <w:t>. Я… Гермиона?</w:t>
      </w:r>
    </w:p>
    <w:p w14:paraId="785BC4BE" w14:textId="77777777" w:rsidR="00DC6164" w:rsidRPr="002A1725" w:rsidRDefault="00A722E4" w:rsidP="00A9718B">
      <w:pPr>
        <w:pStyle w:val="aff3"/>
        <w:rPr>
          <w:sz w:val="24"/>
        </w:rPr>
      </w:pPr>
      <w:r w:rsidRPr="002A1725">
        <w:rPr>
          <w:spacing w:val="40"/>
          <w:sz w:val="24"/>
        </w:rPr>
        <w:t>Магнус</w:t>
      </w:r>
      <w:r w:rsidR="00DC6164" w:rsidRPr="002A1725">
        <w:rPr>
          <w:sz w:val="24"/>
        </w:rPr>
        <w:t>. Именно. Посланница. «Гарри Поттера» смотрела?</w:t>
      </w:r>
      <w:r w:rsidR="00E31E1F" w:rsidRPr="002A1725">
        <w:rPr>
          <w:sz w:val="24"/>
        </w:rPr>
        <w:t xml:space="preserve"> Там была самая умная девочка, к</w:t>
      </w:r>
      <w:r w:rsidR="00DC6164" w:rsidRPr="002A1725">
        <w:rPr>
          <w:sz w:val="24"/>
        </w:rPr>
        <w:t xml:space="preserve">оторая знала ответы, когда мальчики только махали </w:t>
      </w:r>
      <w:r w:rsidR="00E31E1F" w:rsidRPr="002A1725">
        <w:rPr>
          <w:sz w:val="24"/>
        </w:rPr>
        <w:t>палочками. Нам нужна такая же, т</w:t>
      </w:r>
      <w:r w:rsidR="00DC6164" w:rsidRPr="002A1725">
        <w:rPr>
          <w:sz w:val="24"/>
        </w:rPr>
        <w:t xml:space="preserve">олько без очков. Умные люди задают слишком много вопросов, а нам </w:t>
      </w:r>
      <w:r w:rsidR="00E31E1F" w:rsidRPr="002A1725">
        <w:rPr>
          <w:sz w:val="24"/>
        </w:rPr>
        <w:t xml:space="preserve">требуется </w:t>
      </w:r>
      <w:r w:rsidR="00DC6164" w:rsidRPr="002A1725">
        <w:rPr>
          <w:sz w:val="24"/>
        </w:rPr>
        <w:t>проводимость.</w:t>
      </w:r>
    </w:p>
    <w:p w14:paraId="7397B192" w14:textId="77777777" w:rsidR="00DC6164" w:rsidRPr="002A1725" w:rsidRDefault="00E31E1F" w:rsidP="00A9718B">
      <w:pPr>
        <w:pStyle w:val="aff3"/>
        <w:rPr>
          <w:sz w:val="24"/>
        </w:rPr>
      </w:pPr>
      <w:r w:rsidRPr="002A1725">
        <w:rPr>
          <w:spacing w:val="40"/>
          <w:sz w:val="24"/>
        </w:rPr>
        <w:t>Катя</w:t>
      </w:r>
      <w:r w:rsidR="00DC6164" w:rsidRPr="002A1725">
        <w:rPr>
          <w:spacing w:val="40"/>
          <w:sz w:val="24"/>
        </w:rPr>
        <w:t>.</w:t>
      </w:r>
      <w:r w:rsidR="00DC6164" w:rsidRPr="002A1725">
        <w:rPr>
          <w:sz w:val="24"/>
        </w:rPr>
        <w:t xml:space="preserve"> Можно спросить? Почему фирма называется «Розовая зона»?</w:t>
      </w:r>
    </w:p>
    <w:p w14:paraId="1D841452" w14:textId="77777777" w:rsidR="00DC6164" w:rsidRPr="002A1725" w:rsidRDefault="00A722E4" w:rsidP="00A9718B">
      <w:pPr>
        <w:pStyle w:val="aff3"/>
        <w:rPr>
          <w:sz w:val="24"/>
        </w:rPr>
      </w:pPr>
      <w:r w:rsidRPr="002A1725">
        <w:rPr>
          <w:spacing w:val="40"/>
          <w:sz w:val="24"/>
        </w:rPr>
        <w:lastRenderedPageBreak/>
        <w:t>Магнус</w:t>
      </w:r>
      <w:r w:rsidR="00DC6164" w:rsidRPr="002A1725">
        <w:rPr>
          <w:sz w:val="24"/>
        </w:rPr>
        <w:t> </w:t>
      </w:r>
      <w:r w:rsidR="00DC6164" w:rsidRPr="002A1725">
        <w:rPr>
          <w:i/>
          <w:sz w:val="24"/>
        </w:rPr>
        <w:t>(мечтательно</w:t>
      </w:r>
      <w:r w:rsidR="008668C0" w:rsidRPr="002A1725">
        <w:rPr>
          <w:i/>
          <w:sz w:val="24"/>
        </w:rPr>
        <w:t>, чуть склонив голову</w:t>
      </w:r>
      <w:r w:rsidR="00DC6164" w:rsidRPr="002A1725">
        <w:rPr>
          <w:i/>
          <w:sz w:val="24"/>
        </w:rPr>
        <w:t>)</w:t>
      </w:r>
      <w:r w:rsidR="00DC6164" w:rsidRPr="002A1725">
        <w:rPr>
          <w:sz w:val="24"/>
        </w:rPr>
        <w:t>. Розовый — цвет счастья, энергии, радости, романтики, юности, сладостей. Розовый не относится к спектральным цветам. Чтобы получить его на палитре, нужно смешать красный и белый. Можно добавить жёлтые, голубые, фиолетовые тона. Кто-то считает его просто «светлым вариантом красного» или называет «бледным красным»</w:t>
      </w:r>
      <w:r w:rsidR="00E31E1F" w:rsidRPr="002A1725">
        <w:rPr>
          <w:sz w:val="24"/>
        </w:rPr>
        <w:t>. Но это самостоятельный цвет с</w:t>
      </w:r>
      <w:r w:rsidR="00DC6164" w:rsidRPr="002A1725">
        <w:rPr>
          <w:sz w:val="24"/>
        </w:rPr>
        <w:t xml:space="preserve"> большим количеством оттенков. Он сниж</w:t>
      </w:r>
      <w:r w:rsidR="00E31E1F" w:rsidRPr="002A1725">
        <w:rPr>
          <w:sz w:val="24"/>
        </w:rPr>
        <w:t>ает агрессию и гнев, у</w:t>
      </w:r>
      <w:r w:rsidR="00DC6164" w:rsidRPr="002A1725">
        <w:rPr>
          <w:sz w:val="24"/>
        </w:rPr>
        <w:t>спокаивает. Кукла Барби ведь тоже розовая.</w:t>
      </w:r>
    </w:p>
    <w:p w14:paraId="6F0C3F04" w14:textId="77777777" w:rsidR="00DC6164" w:rsidRPr="002A1725" w:rsidRDefault="009607FD" w:rsidP="00A9718B">
      <w:pPr>
        <w:pStyle w:val="aff3"/>
        <w:rPr>
          <w:sz w:val="24"/>
        </w:rPr>
      </w:pPr>
      <w:r w:rsidRPr="002A1725">
        <w:rPr>
          <w:spacing w:val="40"/>
          <w:sz w:val="24"/>
        </w:rPr>
        <w:t>Катя.</w:t>
      </w:r>
      <w:r w:rsidRPr="002A1725">
        <w:rPr>
          <w:sz w:val="24"/>
        </w:rPr>
        <w:t xml:space="preserve"> </w:t>
      </w:r>
      <w:r w:rsidR="00DC6164" w:rsidRPr="002A1725">
        <w:rPr>
          <w:sz w:val="24"/>
        </w:rPr>
        <w:t>Смотреть на мир сквозь розовые очки?</w:t>
      </w:r>
    </w:p>
    <w:p w14:paraId="43DA6341" w14:textId="77777777" w:rsidR="00DC6164" w:rsidRPr="002A1725" w:rsidRDefault="00A722E4" w:rsidP="00A9718B">
      <w:pPr>
        <w:pStyle w:val="aff3"/>
        <w:rPr>
          <w:sz w:val="24"/>
        </w:rPr>
      </w:pPr>
      <w:r w:rsidRPr="002A1725">
        <w:rPr>
          <w:spacing w:val="40"/>
          <w:sz w:val="24"/>
        </w:rPr>
        <w:t>Магнус</w:t>
      </w:r>
      <w:r w:rsidR="00DC6164" w:rsidRPr="002A1725">
        <w:rPr>
          <w:sz w:val="24"/>
        </w:rPr>
        <w:t>. Есть и такое выражение. И это красивый мир. Чем пахнет успех?</w:t>
      </w:r>
    </w:p>
    <w:p w14:paraId="2C1E968C" w14:textId="77777777" w:rsidR="00DC6164" w:rsidRPr="002A1725" w:rsidRDefault="009607FD" w:rsidP="00A9718B">
      <w:pPr>
        <w:pStyle w:val="aff3"/>
        <w:rPr>
          <w:sz w:val="24"/>
        </w:rPr>
      </w:pPr>
      <w:r w:rsidRPr="002A1725">
        <w:rPr>
          <w:spacing w:val="40"/>
          <w:sz w:val="24"/>
        </w:rPr>
        <w:t>Катя.</w:t>
      </w:r>
      <w:r w:rsidRPr="002A1725">
        <w:rPr>
          <w:sz w:val="24"/>
        </w:rPr>
        <w:t xml:space="preserve"> </w:t>
      </w:r>
      <w:r w:rsidR="00DC6164" w:rsidRPr="002A1725">
        <w:rPr>
          <w:sz w:val="24"/>
        </w:rPr>
        <w:t>Ванилью? Новой кожей?</w:t>
      </w:r>
    </w:p>
    <w:p w14:paraId="2C823BD9" w14:textId="77777777" w:rsidR="00DC6164" w:rsidRPr="002A1725" w:rsidRDefault="00A722E4" w:rsidP="00A9718B">
      <w:pPr>
        <w:pStyle w:val="aff3"/>
        <w:rPr>
          <w:sz w:val="24"/>
        </w:rPr>
      </w:pPr>
      <w:r w:rsidRPr="002A1725">
        <w:rPr>
          <w:spacing w:val="40"/>
          <w:sz w:val="24"/>
        </w:rPr>
        <w:t>Магнус</w:t>
      </w:r>
      <w:r w:rsidR="00DC6164" w:rsidRPr="002A1725">
        <w:rPr>
          <w:sz w:val="24"/>
        </w:rPr>
        <w:t>. Успех пахнет о</w:t>
      </w:r>
      <w:r w:rsidR="009607FD" w:rsidRPr="002A1725">
        <w:rPr>
          <w:sz w:val="24"/>
        </w:rPr>
        <w:t>тсутствием запаха пота. Запомни!</w:t>
      </w:r>
      <w:r w:rsidR="00DC6164" w:rsidRPr="002A1725">
        <w:rPr>
          <w:sz w:val="24"/>
        </w:rPr>
        <w:t xml:space="preserve"> Мы делаем людей счастливыми. Детали позже.</w:t>
      </w:r>
      <w:r w:rsidR="009607FD" w:rsidRPr="002A1725">
        <w:rPr>
          <w:sz w:val="24"/>
        </w:rPr>
        <w:t xml:space="preserve"> </w:t>
      </w:r>
      <w:r w:rsidR="009607FD" w:rsidRPr="002A1725">
        <w:rPr>
          <w:i/>
          <w:sz w:val="24"/>
        </w:rPr>
        <w:t>(Пауза.)</w:t>
      </w:r>
      <w:r w:rsidR="00DC6164" w:rsidRPr="002A1725">
        <w:rPr>
          <w:i/>
          <w:sz w:val="24"/>
        </w:rPr>
        <w:t xml:space="preserve"> </w:t>
      </w:r>
      <w:r w:rsidR="00DC6164" w:rsidRPr="002A1725">
        <w:rPr>
          <w:sz w:val="24"/>
        </w:rPr>
        <w:t xml:space="preserve">Ко всем </w:t>
      </w:r>
      <w:r w:rsidR="009607FD" w:rsidRPr="002A1725">
        <w:rPr>
          <w:sz w:val="24"/>
        </w:rPr>
        <w:t>будешь обращаться на «ты», в</w:t>
      </w:r>
      <w:r w:rsidR="00DC6164" w:rsidRPr="002A1725">
        <w:rPr>
          <w:sz w:val="24"/>
        </w:rPr>
        <w:t>ключая меня. Вопросы есть?</w:t>
      </w:r>
    </w:p>
    <w:p w14:paraId="1B3EB625" w14:textId="77777777" w:rsidR="009607FD" w:rsidRPr="002A1725" w:rsidRDefault="009607FD" w:rsidP="00A9718B">
      <w:pPr>
        <w:pStyle w:val="aff3"/>
        <w:rPr>
          <w:sz w:val="24"/>
        </w:rPr>
      </w:pPr>
    </w:p>
    <w:p w14:paraId="4FDE79C4" w14:textId="77777777" w:rsidR="00DC6164" w:rsidRPr="002A1725" w:rsidRDefault="009607FD" w:rsidP="00A9718B">
      <w:pPr>
        <w:pStyle w:val="aff3"/>
        <w:jc w:val="center"/>
        <w:rPr>
          <w:sz w:val="22"/>
        </w:rPr>
      </w:pPr>
      <w:r w:rsidRPr="002A1725">
        <w:rPr>
          <w:sz w:val="22"/>
        </w:rPr>
        <w:t>Катя</w:t>
      </w:r>
      <w:r w:rsidR="00DC6164" w:rsidRPr="002A1725">
        <w:rPr>
          <w:sz w:val="22"/>
        </w:rPr>
        <w:t xml:space="preserve"> мотает головой. Она в состоянии лёгкого транса.</w:t>
      </w:r>
    </w:p>
    <w:p w14:paraId="24F22341" w14:textId="77777777" w:rsidR="009607FD" w:rsidRPr="002A1725" w:rsidRDefault="009607FD" w:rsidP="00A9718B">
      <w:pPr>
        <w:pStyle w:val="aff3"/>
        <w:rPr>
          <w:sz w:val="24"/>
        </w:rPr>
      </w:pPr>
    </w:p>
    <w:p w14:paraId="783F404A" w14:textId="77777777" w:rsidR="00DC6164" w:rsidRPr="002A1725" w:rsidRDefault="009607FD" w:rsidP="00A9718B">
      <w:pPr>
        <w:pStyle w:val="aff3"/>
        <w:ind w:firstLine="0"/>
        <w:rPr>
          <w:sz w:val="24"/>
        </w:rPr>
      </w:pPr>
      <w:r w:rsidRPr="002A1725">
        <w:rPr>
          <w:sz w:val="24"/>
        </w:rPr>
        <w:t>Отлично. Пойдём, п</w:t>
      </w:r>
      <w:r w:rsidR="00DC6164" w:rsidRPr="002A1725">
        <w:rPr>
          <w:sz w:val="24"/>
        </w:rPr>
        <w:t>ознакомлю тебя с нашими богами хаоса. Поднимайся.</w:t>
      </w:r>
    </w:p>
    <w:p w14:paraId="2D924242" w14:textId="77777777" w:rsidR="007547ED" w:rsidRPr="002A1725" w:rsidRDefault="007547ED" w:rsidP="00A9718B">
      <w:pPr>
        <w:pStyle w:val="aff3"/>
        <w:rPr>
          <w:sz w:val="24"/>
        </w:rPr>
      </w:pPr>
    </w:p>
    <w:p w14:paraId="5F049CB1" w14:textId="77777777" w:rsidR="007547ED" w:rsidRPr="002A1725" w:rsidRDefault="009607FD" w:rsidP="00A9718B">
      <w:pPr>
        <w:pStyle w:val="aff3"/>
        <w:jc w:val="center"/>
        <w:rPr>
          <w:sz w:val="22"/>
        </w:rPr>
      </w:pPr>
      <w:r w:rsidRPr="002A1725">
        <w:rPr>
          <w:sz w:val="22"/>
        </w:rPr>
        <w:t>Катя встаёт. Её ноги слегка подгибаются</w:t>
      </w:r>
      <w:r w:rsidR="00DC6164" w:rsidRPr="002A1725">
        <w:rPr>
          <w:sz w:val="22"/>
        </w:rPr>
        <w:t xml:space="preserve">. Магнус направляется к кулисе. </w:t>
      </w:r>
      <w:r w:rsidRPr="002A1725">
        <w:rPr>
          <w:sz w:val="22"/>
        </w:rPr>
        <w:t>Снова вспыхивает</w:t>
      </w:r>
      <w:r w:rsidR="00DC6164" w:rsidRPr="002A1725">
        <w:rPr>
          <w:sz w:val="22"/>
        </w:rPr>
        <w:t xml:space="preserve"> дорожка из разноцветных ламп, ведущая вглубь студии. </w:t>
      </w:r>
    </w:p>
    <w:p w14:paraId="4EFC0D6A" w14:textId="77777777" w:rsidR="00DC6164" w:rsidRPr="002A1725" w:rsidRDefault="009607FD" w:rsidP="00A9718B">
      <w:pPr>
        <w:pStyle w:val="aff3"/>
        <w:jc w:val="center"/>
        <w:rPr>
          <w:sz w:val="24"/>
        </w:rPr>
      </w:pPr>
      <w:r w:rsidRPr="002A1725">
        <w:rPr>
          <w:sz w:val="22"/>
        </w:rPr>
        <w:t xml:space="preserve">Катя-Гермиона </w:t>
      </w:r>
      <w:r w:rsidR="00DC6164" w:rsidRPr="002A1725">
        <w:rPr>
          <w:sz w:val="22"/>
        </w:rPr>
        <w:t>делает первый неуверенный шаг</w:t>
      </w:r>
      <w:r w:rsidR="00DC6164" w:rsidRPr="002A1725">
        <w:rPr>
          <w:sz w:val="24"/>
        </w:rPr>
        <w:t>.</w:t>
      </w:r>
    </w:p>
    <w:p w14:paraId="369B708D" w14:textId="77777777" w:rsidR="001E7BF0" w:rsidRPr="00AF0E56" w:rsidRDefault="001E7BF0" w:rsidP="00A9718B">
      <w:pPr>
        <w:pStyle w:val="23"/>
        <w:spacing w:line="360" w:lineRule="auto"/>
        <w:jc w:val="center"/>
        <w:rPr>
          <w:b/>
        </w:rPr>
      </w:pPr>
    </w:p>
    <w:p w14:paraId="0439B149" w14:textId="77777777" w:rsidR="00C7554B" w:rsidRPr="002A1725" w:rsidRDefault="00C7554B" w:rsidP="00A9718B">
      <w:pPr>
        <w:pStyle w:val="aff3"/>
        <w:jc w:val="center"/>
        <w:rPr>
          <w:b/>
          <w:sz w:val="24"/>
        </w:rPr>
      </w:pPr>
      <w:r w:rsidRPr="002A1725">
        <w:rPr>
          <w:b/>
          <w:sz w:val="24"/>
        </w:rPr>
        <w:t>Картина третья</w:t>
      </w:r>
    </w:p>
    <w:p w14:paraId="3452EBC0" w14:textId="77777777" w:rsidR="006F60F8" w:rsidRPr="002A1725" w:rsidRDefault="006F60F8" w:rsidP="00A9718B">
      <w:pPr>
        <w:pStyle w:val="aff3"/>
        <w:rPr>
          <w:sz w:val="24"/>
        </w:rPr>
      </w:pPr>
    </w:p>
    <w:p w14:paraId="6C2B015C" w14:textId="77777777" w:rsidR="00C7554B" w:rsidRPr="002A1725" w:rsidRDefault="00C7554B" w:rsidP="00A9718B">
      <w:pPr>
        <w:pStyle w:val="aff3"/>
        <w:jc w:val="center"/>
        <w:rPr>
          <w:sz w:val="22"/>
        </w:rPr>
      </w:pPr>
      <w:r w:rsidRPr="002A1725">
        <w:rPr>
          <w:sz w:val="22"/>
        </w:rPr>
        <w:t xml:space="preserve">Вспыхивает кислотно-розовый свет. Просторная студия. Справа на стеклянном столике — высокая хрустальная ваза, доверху набитая винными пробками. В центре сцены застыл идеальный строй: </w:t>
      </w:r>
      <w:r w:rsidRPr="002A1725">
        <w:rPr>
          <w:spacing w:val="40"/>
          <w:sz w:val="22"/>
        </w:rPr>
        <w:t>Златан, Веста, Селлена и Кинара</w:t>
      </w:r>
      <w:r w:rsidRPr="002A1725">
        <w:rPr>
          <w:sz w:val="22"/>
        </w:rPr>
        <w:t>. Все в розовых костюмах раз</w:t>
      </w:r>
      <w:r w:rsidR="006F60F8" w:rsidRPr="002A1725">
        <w:rPr>
          <w:sz w:val="22"/>
        </w:rPr>
        <w:t>личного</w:t>
      </w:r>
      <w:r w:rsidRPr="002A1725">
        <w:rPr>
          <w:sz w:val="22"/>
        </w:rPr>
        <w:t xml:space="preserve"> кроя, но одного оттенка. На головах — шляпы разного цвета</w:t>
      </w:r>
      <w:r w:rsidR="007A4A1E" w:rsidRPr="002A1725">
        <w:rPr>
          <w:sz w:val="22"/>
        </w:rPr>
        <w:t xml:space="preserve"> и фасона</w:t>
      </w:r>
      <w:r w:rsidRPr="002A1725">
        <w:rPr>
          <w:sz w:val="22"/>
        </w:rPr>
        <w:t>. На лицах — улыбки голодных гиен. Они держат осанку так, что, кажется, сейчас затрещат позвоночники.</w:t>
      </w:r>
    </w:p>
    <w:p w14:paraId="48E013BE" w14:textId="77777777" w:rsidR="006F60F8" w:rsidRPr="002A1725" w:rsidRDefault="00C87362" w:rsidP="00A9718B">
      <w:pPr>
        <w:pStyle w:val="aff3"/>
        <w:jc w:val="center"/>
        <w:rPr>
          <w:sz w:val="22"/>
        </w:rPr>
      </w:pPr>
      <w:r w:rsidRPr="002A1725">
        <w:rPr>
          <w:spacing w:val="40"/>
          <w:sz w:val="22"/>
        </w:rPr>
        <w:t>Магнус</w:t>
      </w:r>
      <w:r w:rsidRPr="002A1725">
        <w:rPr>
          <w:sz w:val="22"/>
        </w:rPr>
        <w:t xml:space="preserve"> входит пружинящей походкой и буквально втягивает за руку </w:t>
      </w:r>
      <w:r w:rsidRPr="002A1725">
        <w:rPr>
          <w:spacing w:val="40"/>
          <w:sz w:val="22"/>
        </w:rPr>
        <w:t>Гермиону</w:t>
      </w:r>
      <w:r w:rsidRPr="002A1725">
        <w:rPr>
          <w:sz w:val="22"/>
        </w:rPr>
        <w:t>.</w:t>
      </w:r>
    </w:p>
    <w:p w14:paraId="57623A76" w14:textId="77777777" w:rsidR="00C87362" w:rsidRPr="00AF0E56" w:rsidRDefault="00C87362" w:rsidP="00A9718B">
      <w:pPr>
        <w:pStyle w:val="23"/>
        <w:spacing w:line="360" w:lineRule="auto"/>
      </w:pPr>
    </w:p>
    <w:p w14:paraId="6E69A3EB" w14:textId="77777777" w:rsidR="00C7554B" w:rsidRPr="002A1725" w:rsidRDefault="00D67195" w:rsidP="00A9718B">
      <w:pPr>
        <w:pStyle w:val="aff3"/>
        <w:rPr>
          <w:sz w:val="24"/>
        </w:rPr>
      </w:pPr>
      <w:r w:rsidRPr="002A1725">
        <w:rPr>
          <w:spacing w:val="40"/>
          <w:sz w:val="24"/>
        </w:rPr>
        <w:t>Магнус</w:t>
      </w:r>
      <w:r w:rsidRPr="002A1725">
        <w:rPr>
          <w:sz w:val="24"/>
        </w:rPr>
        <w:t>. Энергетический</w:t>
      </w:r>
      <w:r w:rsidR="00C87362" w:rsidRPr="002A1725">
        <w:rPr>
          <w:sz w:val="24"/>
        </w:rPr>
        <w:t xml:space="preserve"> фон ровный. Пульс В</w:t>
      </w:r>
      <w:r w:rsidR="00C7554B" w:rsidRPr="002A1725">
        <w:rPr>
          <w:sz w:val="24"/>
        </w:rPr>
        <w:t>селенной синхронизиров</w:t>
      </w:r>
      <w:r w:rsidR="00C87362" w:rsidRPr="002A1725">
        <w:rPr>
          <w:sz w:val="24"/>
        </w:rPr>
        <w:t>ан. Доброе утро, мои проводники!</w:t>
      </w:r>
    </w:p>
    <w:p w14:paraId="65C27384" w14:textId="77777777" w:rsidR="00C7554B" w:rsidRPr="002A1725" w:rsidRDefault="00C87362" w:rsidP="00A9718B">
      <w:pPr>
        <w:pStyle w:val="aff3"/>
        <w:rPr>
          <w:sz w:val="24"/>
        </w:rPr>
      </w:pPr>
      <w:r w:rsidRPr="002A1725">
        <w:rPr>
          <w:spacing w:val="40"/>
          <w:sz w:val="24"/>
        </w:rPr>
        <w:t>Златан, Веста, Селлена и Кинара</w:t>
      </w:r>
      <w:r w:rsidRPr="002A1725">
        <w:rPr>
          <w:i/>
          <w:sz w:val="24"/>
        </w:rPr>
        <w:t xml:space="preserve"> </w:t>
      </w:r>
      <w:r w:rsidR="00360905" w:rsidRPr="002A1725">
        <w:rPr>
          <w:i/>
          <w:sz w:val="24"/>
        </w:rPr>
        <w:t>(хором</w:t>
      </w:r>
      <w:r w:rsidR="00C7554B" w:rsidRPr="002A1725">
        <w:rPr>
          <w:i/>
          <w:sz w:val="24"/>
        </w:rPr>
        <w:t xml:space="preserve"> скандируют, глядя </w:t>
      </w:r>
      <w:r w:rsidR="00360905" w:rsidRPr="002A1725">
        <w:rPr>
          <w:i/>
          <w:sz w:val="24"/>
        </w:rPr>
        <w:t>прямо</w:t>
      </w:r>
      <w:r w:rsidR="00C7554B" w:rsidRPr="002A1725">
        <w:rPr>
          <w:i/>
          <w:sz w:val="24"/>
        </w:rPr>
        <w:t xml:space="preserve"> перед собой)</w:t>
      </w:r>
      <w:r w:rsidR="00C7554B" w:rsidRPr="002A1725">
        <w:rPr>
          <w:sz w:val="24"/>
        </w:rPr>
        <w:t>. Рады приветствовать тебя, Магн</w:t>
      </w:r>
      <w:r w:rsidRPr="002A1725">
        <w:rPr>
          <w:sz w:val="24"/>
        </w:rPr>
        <w:t>ус! Да пребудет с нами кэш-флоу!</w:t>
      </w:r>
    </w:p>
    <w:p w14:paraId="6FD6869C" w14:textId="77777777" w:rsidR="00C7554B" w:rsidRPr="002A1725" w:rsidRDefault="00A722E4" w:rsidP="00A9718B">
      <w:pPr>
        <w:pStyle w:val="aff3"/>
        <w:rPr>
          <w:sz w:val="24"/>
        </w:rPr>
      </w:pPr>
      <w:r w:rsidRPr="002A1725">
        <w:rPr>
          <w:spacing w:val="40"/>
          <w:sz w:val="24"/>
        </w:rPr>
        <w:lastRenderedPageBreak/>
        <w:t>Магнус</w:t>
      </w:r>
      <w:r w:rsidR="00C7554B" w:rsidRPr="002A1725">
        <w:rPr>
          <w:sz w:val="24"/>
        </w:rPr>
        <w:t> </w:t>
      </w:r>
      <w:r w:rsidR="00C7554B" w:rsidRPr="002A1725">
        <w:rPr>
          <w:i/>
          <w:sz w:val="24"/>
        </w:rPr>
        <w:t>(довольно кивает)</w:t>
      </w:r>
      <w:r w:rsidR="00C7554B" w:rsidRPr="002A1725">
        <w:rPr>
          <w:sz w:val="24"/>
        </w:rPr>
        <w:t xml:space="preserve">. Вижу блеск в глазах. Не зря вчера </w:t>
      </w:r>
      <w:r w:rsidR="00360905" w:rsidRPr="002A1725">
        <w:rPr>
          <w:sz w:val="24"/>
        </w:rPr>
        <w:t xml:space="preserve">до полуночи прокачивали чакры. </w:t>
      </w:r>
      <w:r w:rsidR="00360905" w:rsidRPr="002A1725">
        <w:rPr>
          <w:i/>
          <w:sz w:val="24"/>
        </w:rPr>
        <w:t>(Д</w:t>
      </w:r>
      <w:r w:rsidR="00C7554B" w:rsidRPr="002A1725">
        <w:rPr>
          <w:i/>
          <w:sz w:val="24"/>
        </w:rPr>
        <w:t>елает широкий жест рукой, представляя Гермиону, которая прячется у него за спиной.</w:t>
      </w:r>
      <w:r w:rsidR="00360905" w:rsidRPr="002A1725">
        <w:rPr>
          <w:i/>
          <w:sz w:val="24"/>
        </w:rPr>
        <w:t>)</w:t>
      </w:r>
      <w:r w:rsidR="00360905" w:rsidRPr="002A1725">
        <w:rPr>
          <w:sz w:val="24"/>
        </w:rPr>
        <w:t xml:space="preserve"> </w:t>
      </w:r>
      <w:r w:rsidR="00C7554B" w:rsidRPr="002A1725">
        <w:rPr>
          <w:sz w:val="24"/>
        </w:rPr>
        <w:t>А вот и наш новый нейро-интерфейс. По всем вопросам аренды зала, закупки веганских батончиков, туалетной бумаги и вызова электрика — теперь к ней. Звать её Гермиона. Позывной — Эмпатия.</w:t>
      </w:r>
    </w:p>
    <w:p w14:paraId="13F711F3" w14:textId="77777777" w:rsidR="00C7554B" w:rsidRPr="002A1725" w:rsidRDefault="00566DC3" w:rsidP="00A9718B">
      <w:pPr>
        <w:pStyle w:val="aff3"/>
        <w:rPr>
          <w:sz w:val="24"/>
        </w:rPr>
      </w:pPr>
      <w:r w:rsidRPr="002A1725">
        <w:rPr>
          <w:spacing w:val="40"/>
          <w:sz w:val="24"/>
        </w:rPr>
        <w:t>Гермиона</w:t>
      </w:r>
      <w:r w:rsidRPr="002A1725">
        <w:rPr>
          <w:sz w:val="24"/>
        </w:rPr>
        <w:t xml:space="preserve"> </w:t>
      </w:r>
      <w:r w:rsidR="00C7554B" w:rsidRPr="002A1725">
        <w:rPr>
          <w:i/>
          <w:sz w:val="24"/>
        </w:rPr>
        <w:t>(пискляво, пытаясь попасть в тон хора)</w:t>
      </w:r>
      <w:r w:rsidR="00C7554B" w:rsidRPr="002A1725">
        <w:rPr>
          <w:sz w:val="24"/>
        </w:rPr>
        <w:t>. Здрасьте…</w:t>
      </w:r>
    </w:p>
    <w:p w14:paraId="087853C0" w14:textId="77777777" w:rsidR="00C7554B" w:rsidRPr="002A1725" w:rsidRDefault="00A722E4" w:rsidP="00A9718B">
      <w:pPr>
        <w:pStyle w:val="aff3"/>
        <w:rPr>
          <w:sz w:val="24"/>
        </w:rPr>
      </w:pPr>
      <w:r w:rsidRPr="002A1725">
        <w:rPr>
          <w:spacing w:val="40"/>
          <w:sz w:val="24"/>
        </w:rPr>
        <w:t>Веста</w:t>
      </w:r>
      <w:r w:rsidR="00C7554B" w:rsidRPr="002A1725">
        <w:rPr>
          <w:sz w:val="24"/>
        </w:rPr>
        <w:t> </w:t>
      </w:r>
      <w:r w:rsidR="00C7554B" w:rsidRPr="002A1725">
        <w:rPr>
          <w:i/>
          <w:sz w:val="24"/>
        </w:rPr>
        <w:t>(сквозь зубы, не разжимая губ в улыбке)</w:t>
      </w:r>
      <w:r w:rsidR="00C7554B" w:rsidRPr="002A1725">
        <w:rPr>
          <w:sz w:val="24"/>
        </w:rPr>
        <w:t xml:space="preserve">. Здравствуй… э-э… </w:t>
      </w:r>
      <w:proofErr w:type="spellStart"/>
      <w:r w:rsidR="00C7554B" w:rsidRPr="002A1725">
        <w:rPr>
          <w:sz w:val="24"/>
        </w:rPr>
        <w:t>Гермитофона</w:t>
      </w:r>
      <w:proofErr w:type="spellEnd"/>
      <w:r w:rsidR="00C7554B" w:rsidRPr="002A1725">
        <w:rPr>
          <w:sz w:val="24"/>
        </w:rPr>
        <w:t>.</w:t>
      </w:r>
    </w:p>
    <w:p w14:paraId="0B319045" w14:textId="77777777" w:rsidR="00C7554B" w:rsidRPr="002A1725" w:rsidRDefault="00A722E4" w:rsidP="00A9718B">
      <w:pPr>
        <w:pStyle w:val="aff3"/>
        <w:rPr>
          <w:sz w:val="24"/>
        </w:rPr>
      </w:pPr>
      <w:r w:rsidRPr="002A1725">
        <w:rPr>
          <w:spacing w:val="40"/>
          <w:sz w:val="24"/>
        </w:rPr>
        <w:t>Магнус</w:t>
      </w:r>
      <w:r w:rsidR="00C7554B" w:rsidRPr="002A1725">
        <w:rPr>
          <w:sz w:val="24"/>
        </w:rPr>
        <w:t> </w:t>
      </w:r>
      <w:r w:rsidR="00C7554B" w:rsidRPr="002A1725">
        <w:rPr>
          <w:i/>
          <w:sz w:val="24"/>
        </w:rPr>
        <w:t>(шёпотом, ледяным тоном, только для Весты)</w:t>
      </w:r>
      <w:r w:rsidR="00C7554B" w:rsidRPr="002A1725">
        <w:rPr>
          <w:sz w:val="24"/>
        </w:rPr>
        <w:t>. Ещё одно слово, богиня секса, и твой третий глаз откроется хирургическим путём. Имя произносится чётко. Гер-ми-о-на. Как удар молота по стеклу.</w:t>
      </w:r>
    </w:p>
    <w:p w14:paraId="07785E4B" w14:textId="77777777" w:rsidR="00360905" w:rsidRPr="002A1725" w:rsidRDefault="00360905" w:rsidP="00A9718B">
      <w:pPr>
        <w:pStyle w:val="aff3"/>
        <w:rPr>
          <w:sz w:val="24"/>
        </w:rPr>
      </w:pPr>
    </w:p>
    <w:p w14:paraId="2FC611B4" w14:textId="77777777" w:rsidR="00C7554B" w:rsidRPr="002A1725" w:rsidRDefault="00C7554B" w:rsidP="00A9718B">
      <w:pPr>
        <w:pStyle w:val="aff3"/>
        <w:jc w:val="center"/>
        <w:rPr>
          <w:sz w:val="22"/>
        </w:rPr>
      </w:pPr>
      <w:r w:rsidRPr="002A1725">
        <w:rPr>
          <w:sz w:val="22"/>
        </w:rPr>
        <w:t>Магнус хлопает в ладоши. Звук получается неожиданно громким — все вздрагивают.</w:t>
      </w:r>
    </w:p>
    <w:p w14:paraId="5CA1F18B" w14:textId="77777777" w:rsidR="00360905" w:rsidRPr="002A1725" w:rsidRDefault="00360905" w:rsidP="00A9718B">
      <w:pPr>
        <w:pStyle w:val="aff3"/>
        <w:rPr>
          <w:sz w:val="24"/>
        </w:rPr>
      </w:pPr>
    </w:p>
    <w:p w14:paraId="4BBC4274" w14:textId="77777777" w:rsidR="00C7554B" w:rsidRPr="002A1725" w:rsidRDefault="00C7554B" w:rsidP="00A9718B">
      <w:pPr>
        <w:pStyle w:val="aff3"/>
        <w:ind w:firstLine="0"/>
        <w:rPr>
          <w:sz w:val="24"/>
        </w:rPr>
      </w:pPr>
      <w:r w:rsidRPr="002A1725">
        <w:rPr>
          <w:sz w:val="24"/>
        </w:rPr>
        <w:t>Погнали</w:t>
      </w:r>
      <w:r w:rsidR="00360905" w:rsidRPr="002A1725">
        <w:rPr>
          <w:sz w:val="24"/>
        </w:rPr>
        <w:t>:</w:t>
      </w:r>
      <w:r w:rsidRPr="002A1725">
        <w:rPr>
          <w:sz w:val="24"/>
        </w:rPr>
        <w:t xml:space="preserve"> знакомство</w:t>
      </w:r>
      <w:r w:rsidR="00360905" w:rsidRPr="002A1725">
        <w:rPr>
          <w:sz w:val="24"/>
        </w:rPr>
        <w:t>!</w:t>
      </w:r>
      <w:r w:rsidRPr="002A1725">
        <w:rPr>
          <w:sz w:val="24"/>
        </w:rPr>
        <w:t xml:space="preserve"> Режим презентации. Три </w:t>
      </w:r>
      <w:r w:rsidR="00360905" w:rsidRPr="002A1725">
        <w:rPr>
          <w:sz w:val="24"/>
        </w:rPr>
        <w:t>секунды на речевой мост. Начали!</w:t>
      </w:r>
    </w:p>
    <w:p w14:paraId="104E37A2" w14:textId="77777777" w:rsidR="00360905" w:rsidRPr="002A1725" w:rsidRDefault="00360905" w:rsidP="00A9718B">
      <w:pPr>
        <w:pStyle w:val="aff3"/>
        <w:rPr>
          <w:sz w:val="24"/>
        </w:rPr>
      </w:pPr>
    </w:p>
    <w:p w14:paraId="23B8ED03" w14:textId="77777777" w:rsidR="00C7554B" w:rsidRPr="002A1725" w:rsidRDefault="00C7554B" w:rsidP="00A9718B">
      <w:pPr>
        <w:pStyle w:val="aff3"/>
        <w:jc w:val="center"/>
        <w:rPr>
          <w:sz w:val="22"/>
        </w:rPr>
      </w:pPr>
      <w:r w:rsidRPr="002A1725">
        <w:rPr>
          <w:sz w:val="22"/>
        </w:rPr>
        <w:t>Он</w:t>
      </w:r>
      <w:r w:rsidR="00360905" w:rsidRPr="002A1725">
        <w:rPr>
          <w:sz w:val="22"/>
        </w:rPr>
        <w:t xml:space="preserve"> подталкивает Гермиону вперёд и н</w:t>
      </w:r>
      <w:r w:rsidRPr="002A1725">
        <w:rPr>
          <w:sz w:val="22"/>
        </w:rPr>
        <w:t xml:space="preserve">ачинает </w:t>
      </w:r>
      <w:r w:rsidR="00360905" w:rsidRPr="002A1725">
        <w:rPr>
          <w:sz w:val="22"/>
        </w:rPr>
        <w:t>прохаживаться</w:t>
      </w:r>
      <w:r w:rsidRPr="002A1725">
        <w:rPr>
          <w:sz w:val="22"/>
        </w:rPr>
        <w:t xml:space="preserve"> </w:t>
      </w:r>
      <w:r w:rsidR="007A4A1E" w:rsidRPr="002A1725">
        <w:rPr>
          <w:sz w:val="22"/>
        </w:rPr>
        <w:t xml:space="preserve">с ней </w:t>
      </w:r>
      <w:r w:rsidRPr="002A1725">
        <w:rPr>
          <w:sz w:val="22"/>
        </w:rPr>
        <w:t>вдоль строя.</w:t>
      </w:r>
    </w:p>
    <w:p w14:paraId="0869578C" w14:textId="77777777" w:rsidR="00360905" w:rsidRPr="002A1725" w:rsidRDefault="00360905" w:rsidP="00A9718B">
      <w:pPr>
        <w:pStyle w:val="aff3"/>
        <w:rPr>
          <w:sz w:val="24"/>
        </w:rPr>
      </w:pPr>
    </w:p>
    <w:p w14:paraId="4C5045F7" w14:textId="77777777" w:rsidR="00C7554B" w:rsidRPr="002A1725" w:rsidRDefault="00360905" w:rsidP="00A9718B">
      <w:pPr>
        <w:pStyle w:val="aff3"/>
        <w:ind w:firstLine="0"/>
        <w:rPr>
          <w:sz w:val="24"/>
        </w:rPr>
      </w:pPr>
      <w:r w:rsidRPr="002A1725">
        <w:rPr>
          <w:i/>
          <w:sz w:val="24"/>
        </w:rPr>
        <w:t>(О</w:t>
      </w:r>
      <w:r w:rsidR="00C7554B" w:rsidRPr="002A1725">
        <w:rPr>
          <w:i/>
          <w:sz w:val="24"/>
        </w:rPr>
        <w:t>станавлива</w:t>
      </w:r>
      <w:r w:rsidRPr="002A1725">
        <w:rPr>
          <w:i/>
          <w:sz w:val="24"/>
        </w:rPr>
        <w:t>ясь</w:t>
      </w:r>
      <w:r w:rsidR="00C7554B" w:rsidRPr="002A1725">
        <w:rPr>
          <w:i/>
          <w:sz w:val="24"/>
        </w:rPr>
        <w:t xml:space="preserve"> перед Златаном</w:t>
      </w:r>
      <w:r w:rsidR="00964223" w:rsidRPr="002A1725">
        <w:rPr>
          <w:i/>
          <w:sz w:val="24"/>
        </w:rPr>
        <w:t>.</w:t>
      </w:r>
      <w:r w:rsidR="00C7554B" w:rsidRPr="002A1725">
        <w:rPr>
          <w:i/>
          <w:sz w:val="24"/>
        </w:rPr>
        <w:t>)</w:t>
      </w:r>
      <w:r w:rsidRPr="002A1725">
        <w:rPr>
          <w:sz w:val="24"/>
        </w:rPr>
        <w:t xml:space="preserve"> Золотой мозг нашей структуры —</w:t>
      </w:r>
      <w:r w:rsidR="00C7554B" w:rsidRPr="002A1725">
        <w:rPr>
          <w:sz w:val="24"/>
        </w:rPr>
        <w:t xml:space="preserve"> Златан. Коуч курса «</w:t>
      </w:r>
      <w:r w:rsidR="00111493" w:rsidRPr="002A1725">
        <w:rPr>
          <w:sz w:val="24"/>
        </w:rPr>
        <w:t xml:space="preserve">Как стать </w:t>
      </w:r>
      <w:r w:rsidR="00C7554B" w:rsidRPr="002A1725">
        <w:rPr>
          <w:sz w:val="24"/>
        </w:rPr>
        <w:t>богатым».</w:t>
      </w:r>
    </w:p>
    <w:p w14:paraId="3E98DFBC" w14:textId="77777777" w:rsidR="00360905" w:rsidRPr="002A1725" w:rsidRDefault="00360905" w:rsidP="00A9718B">
      <w:pPr>
        <w:pStyle w:val="aff3"/>
        <w:rPr>
          <w:sz w:val="24"/>
        </w:rPr>
      </w:pPr>
    </w:p>
    <w:p w14:paraId="09CC0252" w14:textId="77777777" w:rsidR="00C7554B" w:rsidRPr="002A1725" w:rsidRDefault="00C7554B" w:rsidP="00A9718B">
      <w:pPr>
        <w:pStyle w:val="aff3"/>
        <w:jc w:val="center"/>
        <w:rPr>
          <w:sz w:val="22"/>
        </w:rPr>
      </w:pPr>
      <w:r w:rsidRPr="002A1725">
        <w:rPr>
          <w:sz w:val="22"/>
        </w:rPr>
        <w:t>Златан механически снимает белый котелок, прижимает его к сердцу, делает глубокий поклон, затем резко выпрямляется и принимает позу штангиста, взявшего вес.</w:t>
      </w:r>
    </w:p>
    <w:p w14:paraId="7281C127" w14:textId="77777777" w:rsidR="007A4A1E" w:rsidRPr="002A1725" w:rsidRDefault="007A4A1E" w:rsidP="00A9718B">
      <w:pPr>
        <w:pStyle w:val="aff3"/>
        <w:rPr>
          <w:sz w:val="24"/>
        </w:rPr>
      </w:pPr>
    </w:p>
    <w:p w14:paraId="76DBEC4D" w14:textId="77777777" w:rsidR="00C7554B" w:rsidRPr="002A1725" w:rsidRDefault="00C7554B" w:rsidP="00A9718B">
      <w:pPr>
        <w:pStyle w:val="aff3"/>
        <w:ind w:firstLine="0"/>
        <w:rPr>
          <w:sz w:val="24"/>
        </w:rPr>
      </w:pPr>
      <w:r w:rsidRPr="002A1725">
        <w:rPr>
          <w:sz w:val="24"/>
        </w:rPr>
        <w:t>Он научит вас материализовывать купюры пятитысячного номинала из квантового супа. Дальше!</w:t>
      </w:r>
      <w:r w:rsidR="007A4A1E" w:rsidRPr="002A1725">
        <w:rPr>
          <w:sz w:val="24"/>
        </w:rPr>
        <w:t xml:space="preserve"> </w:t>
      </w:r>
      <w:r w:rsidR="007A4A1E" w:rsidRPr="002A1725">
        <w:rPr>
          <w:i/>
          <w:sz w:val="24"/>
        </w:rPr>
        <w:t>(Подходит</w:t>
      </w:r>
      <w:r w:rsidRPr="002A1725">
        <w:rPr>
          <w:i/>
          <w:sz w:val="24"/>
        </w:rPr>
        <w:t xml:space="preserve"> к Весте</w:t>
      </w:r>
      <w:r w:rsidR="007A4A1E" w:rsidRPr="002A1725">
        <w:rPr>
          <w:i/>
          <w:sz w:val="24"/>
        </w:rPr>
        <w:t>.)</w:t>
      </w:r>
      <w:r w:rsidR="007A4A1E" w:rsidRPr="002A1725">
        <w:rPr>
          <w:sz w:val="24"/>
        </w:rPr>
        <w:t xml:space="preserve"> </w:t>
      </w:r>
      <w:r w:rsidRPr="002A1725">
        <w:rPr>
          <w:sz w:val="24"/>
        </w:rPr>
        <w:t>Икон</w:t>
      </w:r>
      <w:r w:rsidR="007A4A1E" w:rsidRPr="002A1725">
        <w:rPr>
          <w:sz w:val="24"/>
        </w:rPr>
        <w:t>а стиля и гормонального баланса — Веста. Курс «Ты</w:t>
      </w:r>
      <w:r w:rsidR="00A015A7" w:rsidRPr="002A1725">
        <w:rPr>
          <w:sz w:val="24"/>
        </w:rPr>
        <w:t xml:space="preserve"> —</w:t>
      </w:r>
      <w:r w:rsidR="007A4A1E" w:rsidRPr="002A1725">
        <w:rPr>
          <w:sz w:val="24"/>
        </w:rPr>
        <w:t xml:space="preserve"> богиня:</w:t>
      </w:r>
      <w:r w:rsidRPr="002A1725">
        <w:rPr>
          <w:sz w:val="24"/>
        </w:rPr>
        <w:t xml:space="preserve"> как сводить мужчи</w:t>
      </w:r>
      <w:r w:rsidR="007A4A1E" w:rsidRPr="002A1725">
        <w:rPr>
          <w:sz w:val="24"/>
        </w:rPr>
        <w:t>н с ума». Без регистрации и СМС!</w:t>
      </w:r>
    </w:p>
    <w:p w14:paraId="6E053EFB" w14:textId="77777777" w:rsidR="007A4A1E" w:rsidRPr="002A1725" w:rsidRDefault="007A4A1E" w:rsidP="00A9718B">
      <w:pPr>
        <w:pStyle w:val="aff3"/>
        <w:rPr>
          <w:sz w:val="24"/>
        </w:rPr>
      </w:pPr>
    </w:p>
    <w:p w14:paraId="5A4E0A82" w14:textId="77777777" w:rsidR="00C7554B" w:rsidRPr="002A1725" w:rsidRDefault="00C7554B" w:rsidP="00A9718B">
      <w:pPr>
        <w:pStyle w:val="aff3"/>
        <w:jc w:val="center"/>
        <w:rPr>
          <w:sz w:val="22"/>
        </w:rPr>
      </w:pPr>
      <w:r w:rsidRPr="002A1725">
        <w:rPr>
          <w:sz w:val="22"/>
        </w:rPr>
        <w:t>Веста томно проводит рукой по шее, закатывает глаза, будто испытывает оргазм от самого воздуха, делает два резких движения бёдрами в стиле танца живота и замирает в красивой позе.</w:t>
      </w:r>
    </w:p>
    <w:p w14:paraId="7EF609A5" w14:textId="77777777" w:rsidR="007A4A1E" w:rsidRPr="002A1725" w:rsidRDefault="007A4A1E" w:rsidP="00A9718B">
      <w:pPr>
        <w:pStyle w:val="aff3"/>
        <w:rPr>
          <w:sz w:val="24"/>
        </w:rPr>
      </w:pPr>
    </w:p>
    <w:p w14:paraId="3FDCF8C6" w14:textId="77777777" w:rsidR="00C7554B" w:rsidRPr="002A1725" w:rsidRDefault="00C7554B" w:rsidP="00A9718B">
      <w:pPr>
        <w:pStyle w:val="aff3"/>
        <w:ind w:firstLine="0"/>
        <w:rPr>
          <w:sz w:val="24"/>
        </w:rPr>
      </w:pPr>
      <w:r w:rsidRPr="002A1725">
        <w:rPr>
          <w:sz w:val="24"/>
        </w:rPr>
        <w:t>Идеально. Мужчины будут терять волю при виде твоего пупка. Дальше!</w:t>
      </w:r>
      <w:r w:rsidR="007A4A1E" w:rsidRPr="002A1725">
        <w:rPr>
          <w:sz w:val="24"/>
        </w:rPr>
        <w:t xml:space="preserve"> </w:t>
      </w:r>
      <w:r w:rsidR="007A4A1E" w:rsidRPr="002A1725">
        <w:rPr>
          <w:i/>
          <w:sz w:val="24"/>
        </w:rPr>
        <w:t>(</w:t>
      </w:r>
      <w:r w:rsidRPr="002A1725">
        <w:rPr>
          <w:i/>
          <w:sz w:val="24"/>
        </w:rPr>
        <w:t xml:space="preserve">Подходит к </w:t>
      </w:r>
      <w:proofErr w:type="spellStart"/>
      <w:r w:rsidRPr="002A1725">
        <w:rPr>
          <w:i/>
          <w:sz w:val="24"/>
        </w:rPr>
        <w:t>Селлене</w:t>
      </w:r>
      <w:proofErr w:type="spellEnd"/>
      <w:r w:rsidRPr="002A1725">
        <w:rPr>
          <w:i/>
          <w:sz w:val="24"/>
        </w:rPr>
        <w:t>.</w:t>
      </w:r>
      <w:r w:rsidR="007A4A1E" w:rsidRPr="002A1725">
        <w:rPr>
          <w:i/>
          <w:sz w:val="24"/>
        </w:rPr>
        <w:t>)</w:t>
      </w:r>
      <w:r w:rsidR="00D7292E" w:rsidRPr="002A1725">
        <w:rPr>
          <w:sz w:val="24"/>
        </w:rPr>
        <w:t xml:space="preserve"> Проводник тонких материй —</w:t>
      </w:r>
      <w:r w:rsidRPr="002A1725">
        <w:rPr>
          <w:sz w:val="24"/>
        </w:rPr>
        <w:t xml:space="preserve"> Селлена. Мастер биополей.</w:t>
      </w:r>
    </w:p>
    <w:p w14:paraId="1B40AB42" w14:textId="77777777" w:rsidR="00D7292E" w:rsidRPr="002A1725" w:rsidRDefault="00D7292E" w:rsidP="00A9718B">
      <w:pPr>
        <w:pStyle w:val="aff3"/>
        <w:rPr>
          <w:sz w:val="24"/>
        </w:rPr>
      </w:pPr>
    </w:p>
    <w:p w14:paraId="1AF6C8F6" w14:textId="77777777" w:rsidR="00C7554B" w:rsidRPr="002A1725" w:rsidRDefault="00C7554B" w:rsidP="00A9718B">
      <w:pPr>
        <w:pStyle w:val="aff3"/>
        <w:jc w:val="center"/>
        <w:rPr>
          <w:sz w:val="22"/>
        </w:rPr>
      </w:pPr>
      <w:r w:rsidRPr="002A1725">
        <w:rPr>
          <w:sz w:val="22"/>
        </w:rPr>
        <w:t>Селлена медленно подн</w:t>
      </w:r>
      <w:r w:rsidR="00CA4346" w:rsidRPr="002A1725">
        <w:rPr>
          <w:sz w:val="22"/>
        </w:rPr>
        <w:t>имает руки, растопырив пальцы, закатывает глаза и и</w:t>
      </w:r>
      <w:r w:rsidRPr="002A1725">
        <w:rPr>
          <w:sz w:val="22"/>
        </w:rPr>
        <w:t>здаёт низкий горловой звук, похожий на спуск воды в унитазе.</w:t>
      </w:r>
    </w:p>
    <w:p w14:paraId="088851DF" w14:textId="77777777" w:rsidR="00CA4346" w:rsidRPr="002A1725" w:rsidRDefault="00CA4346" w:rsidP="00A9718B">
      <w:pPr>
        <w:pStyle w:val="aff3"/>
        <w:rPr>
          <w:sz w:val="24"/>
        </w:rPr>
      </w:pPr>
    </w:p>
    <w:p w14:paraId="70B99CF1" w14:textId="77777777" w:rsidR="00C7554B" w:rsidRPr="002A1725" w:rsidRDefault="00CA4346" w:rsidP="00A9718B">
      <w:pPr>
        <w:pStyle w:val="aff3"/>
        <w:ind w:firstLine="0"/>
        <w:rPr>
          <w:sz w:val="24"/>
        </w:rPr>
      </w:pPr>
      <w:r w:rsidRPr="002A1725">
        <w:rPr>
          <w:sz w:val="24"/>
        </w:rPr>
        <w:t xml:space="preserve">Великолепно! </w:t>
      </w:r>
      <w:r w:rsidRPr="002A1725">
        <w:rPr>
          <w:i/>
          <w:sz w:val="24"/>
        </w:rPr>
        <w:t>(Гермионе.)</w:t>
      </w:r>
      <w:r w:rsidRPr="002A1725">
        <w:rPr>
          <w:sz w:val="24"/>
        </w:rPr>
        <w:t xml:space="preserve"> Чувствуешь? От неё пахнет озоном. Дальше! </w:t>
      </w:r>
      <w:r w:rsidRPr="002A1725">
        <w:rPr>
          <w:i/>
          <w:sz w:val="24"/>
        </w:rPr>
        <w:t>(</w:t>
      </w:r>
      <w:r w:rsidR="00C7554B" w:rsidRPr="002A1725">
        <w:rPr>
          <w:i/>
          <w:sz w:val="24"/>
        </w:rPr>
        <w:t xml:space="preserve">Подходит к </w:t>
      </w:r>
      <w:proofErr w:type="spellStart"/>
      <w:r w:rsidR="00C7554B" w:rsidRPr="002A1725">
        <w:rPr>
          <w:i/>
          <w:sz w:val="24"/>
        </w:rPr>
        <w:t>Кинаре</w:t>
      </w:r>
      <w:proofErr w:type="spellEnd"/>
      <w:r w:rsidR="00C7554B" w:rsidRPr="002A1725">
        <w:rPr>
          <w:i/>
          <w:sz w:val="24"/>
        </w:rPr>
        <w:t>.</w:t>
      </w:r>
      <w:r w:rsidRPr="002A1725">
        <w:rPr>
          <w:i/>
          <w:sz w:val="24"/>
        </w:rPr>
        <w:t>)</w:t>
      </w:r>
      <w:r w:rsidRPr="002A1725">
        <w:rPr>
          <w:sz w:val="24"/>
        </w:rPr>
        <w:t xml:space="preserve"> Хранительница древних знаний —</w:t>
      </w:r>
      <w:r w:rsidR="00C7554B" w:rsidRPr="002A1725">
        <w:rPr>
          <w:sz w:val="24"/>
        </w:rPr>
        <w:t xml:space="preserve"> Кинара. Целительница кармы и геморроя второй стадии.</w:t>
      </w:r>
    </w:p>
    <w:p w14:paraId="1BC6CDF4" w14:textId="77777777" w:rsidR="00CA4346" w:rsidRPr="002A1725" w:rsidRDefault="00CA4346" w:rsidP="00A9718B">
      <w:pPr>
        <w:pStyle w:val="aff3"/>
        <w:rPr>
          <w:sz w:val="24"/>
        </w:rPr>
      </w:pPr>
    </w:p>
    <w:p w14:paraId="34D7BB9E" w14:textId="77777777" w:rsidR="00C7554B" w:rsidRPr="002A1725" w:rsidRDefault="00C7554B" w:rsidP="00A9718B">
      <w:pPr>
        <w:pStyle w:val="aff3"/>
        <w:jc w:val="center"/>
        <w:rPr>
          <w:sz w:val="22"/>
        </w:rPr>
      </w:pPr>
      <w:r w:rsidRPr="002A1725">
        <w:rPr>
          <w:sz w:val="22"/>
        </w:rPr>
        <w:t>Кинара прикладывает ладонь ко лбу, смотрит вдаль, словно высматривая вражеские корабли, потом резко хватает себя за горло, изображая освобождение от астральной удавки.</w:t>
      </w:r>
    </w:p>
    <w:p w14:paraId="53457C28" w14:textId="77777777" w:rsidR="00CA4346" w:rsidRPr="002A1725" w:rsidRDefault="00CA4346" w:rsidP="00A9718B">
      <w:pPr>
        <w:pStyle w:val="aff3"/>
        <w:rPr>
          <w:sz w:val="24"/>
        </w:rPr>
      </w:pPr>
    </w:p>
    <w:p w14:paraId="2BB8E99E" w14:textId="77777777" w:rsidR="00C7554B" w:rsidRPr="002A1725" w:rsidRDefault="00CA4346" w:rsidP="00A9718B">
      <w:pPr>
        <w:pStyle w:val="aff3"/>
        <w:ind w:firstLine="0"/>
        <w:rPr>
          <w:sz w:val="24"/>
        </w:rPr>
      </w:pPr>
      <w:r w:rsidRPr="002A1725">
        <w:rPr>
          <w:i/>
          <w:sz w:val="24"/>
        </w:rPr>
        <w:t>(О</w:t>
      </w:r>
      <w:r w:rsidR="00C7554B" w:rsidRPr="002A1725">
        <w:rPr>
          <w:i/>
          <w:sz w:val="24"/>
        </w:rPr>
        <w:t>добрительно)</w:t>
      </w:r>
      <w:r w:rsidR="00C7554B" w:rsidRPr="002A1725">
        <w:rPr>
          <w:sz w:val="24"/>
        </w:rPr>
        <w:t>. Боль вижу. Страх вижу. Тариф «Премиум» отработала.</w:t>
      </w:r>
      <w:r w:rsidRPr="002A1725">
        <w:rPr>
          <w:i/>
          <w:sz w:val="24"/>
        </w:rPr>
        <w:t xml:space="preserve"> (</w:t>
      </w:r>
      <w:r w:rsidR="00C7554B" w:rsidRPr="002A1725">
        <w:rPr>
          <w:i/>
          <w:sz w:val="24"/>
        </w:rPr>
        <w:t>Гермионе</w:t>
      </w:r>
      <w:r w:rsidRPr="002A1725">
        <w:rPr>
          <w:i/>
          <w:sz w:val="24"/>
        </w:rPr>
        <w:t>.</w:t>
      </w:r>
      <w:r w:rsidR="00C7554B" w:rsidRPr="002A1725">
        <w:rPr>
          <w:i/>
          <w:sz w:val="24"/>
        </w:rPr>
        <w:t>)</w:t>
      </w:r>
      <w:r w:rsidR="00C7554B" w:rsidRPr="002A1725">
        <w:rPr>
          <w:sz w:val="24"/>
        </w:rPr>
        <w:t xml:space="preserve"> Теперь ты. Становись в конец. Левее. Выровняй носки. Улыбку натяни.</w:t>
      </w:r>
    </w:p>
    <w:p w14:paraId="6FE71921" w14:textId="77777777" w:rsidR="00CA4346" w:rsidRPr="002A1725" w:rsidRDefault="00CA4346" w:rsidP="00A9718B">
      <w:pPr>
        <w:pStyle w:val="aff3"/>
        <w:rPr>
          <w:sz w:val="24"/>
        </w:rPr>
      </w:pPr>
    </w:p>
    <w:p w14:paraId="0FBBF2D0" w14:textId="77777777" w:rsidR="00C7554B" w:rsidRPr="002A1725" w:rsidRDefault="00C7554B" w:rsidP="00A9718B">
      <w:pPr>
        <w:pStyle w:val="aff3"/>
        <w:jc w:val="center"/>
        <w:rPr>
          <w:sz w:val="22"/>
        </w:rPr>
      </w:pPr>
      <w:r w:rsidRPr="002A1725">
        <w:rPr>
          <w:sz w:val="22"/>
        </w:rPr>
        <w:t>Гермиона неловко встраивается в ряд. Её одежда выглядит чужеродно среди этого великолепия.</w:t>
      </w:r>
    </w:p>
    <w:p w14:paraId="385ED7BA" w14:textId="77777777" w:rsidR="00CA4346" w:rsidRPr="002A1725" w:rsidRDefault="00CA4346" w:rsidP="00A9718B">
      <w:pPr>
        <w:pStyle w:val="aff3"/>
        <w:jc w:val="center"/>
        <w:rPr>
          <w:sz w:val="22"/>
        </w:rPr>
      </w:pPr>
      <w:r w:rsidRPr="002A1725">
        <w:rPr>
          <w:sz w:val="22"/>
        </w:rPr>
        <w:t>Магнус</w:t>
      </w:r>
      <w:r w:rsidR="00C7554B" w:rsidRPr="002A1725">
        <w:rPr>
          <w:sz w:val="22"/>
        </w:rPr>
        <w:t> выходит на ава</w:t>
      </w:r>
      <w:r w:rsidRPr="002A1725">
        <w:rPr>
          <w:sz w:val="22"/>
        </w:rPr>
        <w:t>нсцену, принимая позу Наполеона</w:t>
      </w:r>
      <w:r w:rsidR="00C7554B" w:rsidRPr="002A1725">
        <w:rPr>
          <w:sz w:val="22"/>
        </w:rPr>
        <w:t>.</w:t>
      </w:r>
    </w:p>
    <w:p w14:paraId="2986BCF5" w14:textId="77777777" w:rsidR="00CA4346" w:rsidRPr="002A1725" w:rsidRDefault="00CA4346" w:rsidP="00A9718B">
      <w:pPr>
        <w:pStyle w:val="aff3"/>
        <w:rPr>
          <w:sz w:val="24"/>
        </w:rPr>
      </w:pPr>
    </w:p>
    <w:p w14:paraId="310BDA4C" w14:textId="77777777" w:rsidR="00C7554B" w:rsidRPr="002A1725" w:rsidRDefault="00C7554B" w:rsidP="00A9718B">
      <w:pPr>
        <w:pStyle w:val="aff3"/>
        <w:ind w:firstLine="0"/>
        <w:rPr>
          <w:sz w:val="24"/>
        </w:rPr>
      </w:pPr>
      <w:r w:rsidRPr="002A1725">
        <w:rPr>
          <w:sz w:val="24"/>
        </w:rPr>
        <w:t>Хо</w:t>
      </w:r>
      <w:r w:rsidR="007F0EFD" w:rsidRPr="002A1725">
        <w:rPr>
          <w:sz w:val="24"/>
        </w:rPr>
        <w:t>чу напомнить вам закон трёх «Э»:</w:t>
      </w:r>
      <w:r w:rsidRPr="002A1725">
        <w:rPr>
          <w:sz w:val="24"/>
        </w:rPr>
        <w:t xml:space="preserve"> </w:t>
      </w:r>
      <w:r w:rsidR="007F0EFD" w:rsidRPr="002A1725">
        <w:rPr>
          <w:sz w:val="24"/>
        </w:rPr>
        <w:t>эмоции, энергия, эмпатия</w:t>
      </w:r>
      <w:r w:rsidRPr="002A1725">
        <w:rPr>
          <w:sz w:val="24"/>
        </w:rPr>
        <w:t xml:space="preserve">. Без них вы — говорящие манекены в витрине секонд-хенда. Речь должна </w:t>
      </w:r>
      <w:r w:rsidR="007F0EFD" w:rsidRPr="002A1725">
        <w:rPr>
          <w:sz w:val="24"/>
        </w:rPr>
        <w:t>бить</w:t>
      </w:r>
      <w:r w:rsidRPr="002A1725">
        <w:rPr>
          <w:sz w:val="24"/>
        </w:rPr>
        <w:t>, как молния! Прирастайте счастьем! Наполнитесь радостью творения! Люди захотят быть поближе к вашему полю и начнут предлагать деньги! Просто возьмите их! Вы должны транслировать эйфорию человека, которому нечего терять, потому что банк уже забрал его квартиру!</w:t>
      </w:r>
    </w:p>
    <w:p w14:paraId="2EC2608A" w14:textId="77777777" w:rsidR="00C7554B" w:rsidRPr="002A1725" w:rsidRDefault="00A722E4" w:rsidP="00A9718B">
      <w:pPr>
        <w:pStyle w:val="aff3"/>
        <w:rPr>
          <w:sz w:val="24"/>
        </w:rPr>
      </w:pPr>
      <w:r w:rsidRPr="002A1725">
        <w:rPr>
          <w:spacing w:val="40"/>
          <w:sz w:val="24"/>
        </w:rPr>
        <w:t>Златан</w:t>
      </w:r>
      <w:r w:rsidR="00C7554B" w:rsidRPr="002A1725">
        <w:rPr>
          <w:sz w:val="24"/>
        </w:rPr>
        <w:t> </w:t>
      </w:r>
      <w:r w:rsidR="00C7554B" w:rsidRPr="002A1725">
        <w:rPr>
          <w:i/>
          <w:sz w:val="24"/>
        </w:rPr>
        <w:t>(робко поднимает руку, как школьник)</w:t>
      </w:r>
      <w:r w:rsidR="007F0EFD" w:rsidRPr="002A1725">
        <w:rPr>
          <w:sz w:val="24"/>
        </w:rPr>
        <w:t>. Босс… П</w:t>
      </w:r>
      <w:r w:rsidR="00C7554B" w:rsidRPr="002A1725">
        <w:rPr>
          <w:sz w:val="24"/>
        </w:rPr>
        <w:t>рости, что перебиваю ментальный поток… Но я забыл. Что такое эмпатия?</w:t>
      </w:r>
    </w:p>
    <w:p w14:paraId="71FE5A2F" w14:textId="77777777" w:rsidR="007F0EFD" w:rsidRPr="002A1725" w:rsidRDefault="007F0EFD" w:rsidP="00A9718B">
      <w:pPr>
        <w:pStyle w:val="aff3"/>
        <w:rPr>
          <w:sz w:val="24"/>
        </w:rPr>
      </w:pPr>
    </w:p>
    <w:p w14:paraId="45D6A4ED" w14:textId="77777777" w:rsidR="00C7554B" w:rsidRPr="002A1725" w:rsidRDefault="00C7554B" w:rsidP="00A9718B">
      <w:pPr>
        <w:pStyle w:val="aff3"/>
        <w:jc w:val="center"/>
        <w:rPr>
          <w:sz w:val="22"/>
        </w:rPr>
      </w:pPr>
      <w:r w:rsidRPr="002A1725">
        <w:rPr>
          <w:sz w:val="22"/>
        </w:rPr>
        <w:t>Повисает звенящая тишина. Веста и Кинара синхронно закрывают лица ладонями. Магнус медл</w:t>
      </w:r>
      <w:r w:rsidR="007F0EFD" w:rsidRPr="002A1725">
        <w:rPr>
          <w:sz w:val="22"/>
        </w:rPr>
        <w:t>енно поворачивается к Златану и п</w:t>
      </w:r>
      <w:r w:rsidRPr="002A1725">
        <w:rPr>
          <w:sz w:val="22"/>
        </w:rPr>
        <w:t>одходит вплотную.</w:t>
      </w:r>
    </w:p>
    <w:p w14:paraId="5681E8A5" w14:textId="77777777" w:rsidR="007F0EFD" w:rsidRPr="002A1725" w:rsidRDefault="007F0EFD" w:rsidP="00A9718B">
      <w:pPr>
        <w:pStyle w:val="aff3"/>
        <w:rPr>
          <w:sz w:val="24"/>
        </w:rPr>
      </w:pPr>
    </w:p>
    <w:p w14:paraId="50C6E5E5" w14:textId="77777777" w:rsidR="00C7554B" w:rsidRPr="002A1725" w:rsidRDefault="00A722E4" w:rsidP="00A9718B">
      <w:pPr>
        <w:pStyle w:val="aff3"/>
        <w:rPr>
          <w:sz w:val="24"/>
        </w:rPr>
      </w:pPr>
      <w:r w:rsidRPr="002A1725">
        <w:rPr>
          <w:spacing w:val="40"/>
          <w:sz w:val="24"/>
        </w:rPr>
        <w:t>Магнус</w:t>
      </w:r>
      <w:r w:rsidR="00C7554B" w:rsidRPr="002A1725">
        <w:rPr>
          <w:sz w:val="24"/>
        </w:rPr>
        <w:t> </w:t>
      </w:r>
      <w:r w:rsidR="00C7554B" w:rsidRPr="002A1725">
        <w:rPr>
          <w:i/>
          <w:sz w:val="24"/>
        </w:rPr>
        <w:t>(тихо, растягивая слова)</w:t>
      </w:r>
      <w:r w:rsidR="00C7554B" w:rsidRPr="002A1725">
        <w:rPr>
          <w:sz w:val="24"/>
        </w:rPr>
        <w:t>. Стыдно, Златан. Человек, который учит других зарабатывать милли</w:t>
      </w:r>
      <w:r w:rsidR="007F0EFD" w:rsidRPr="002A1725">
        <w:rPr>
          <w:sz w:val="24"/>
        </w:rPr>
        <w:t>оны, не знает значения такого простого</w:t>
      </w:r>
      <w:r w:rsidR="00C7554B" w:rsidRPr="002A1725">
        <w:rPr>
          <w:sz w:val="24"/>
        </w:rPr>
        <w:t xml:space="preserve"> слова. Эмпатия — это когда ты смотришь на бомжа и плачешь, потому что у него нет платинового статуса в авиакомпании. Это глубокое погружение во внутренний мир другого! Поставь себя на его мес</w:t>
      </w:r>
      <w:r w:rsidR="007F0EFD" w:rsidRPr="002A1725">
        <w:rPr>
          <w:sz w:val="24"/>
        </w:rPr>
        <w:t>то! Чувствуй! Живи этим! Понял?</w:t>
      </w:r>
    </w:p>
    <w:p w14:paraId="796E67DE" w14:textId="77777777" w:rsidR="00C7554B" w:rsidRPr="002A1725" w:rsidRDefault="00A722E4" w:rsidP="00A9718B">
      <w:pPr>
        <w:pStyle w:val="aff3"/>
        <w:rPr>
          <w:sz w:val="24"/>
        </w:rPr>
      </w:pPr>
      <w:r w:rsidRPr="002A1725">
        <w:rPr>
          <w:spacing w:val="40"/>
          <w:sz w:val="24"/>
        </w:rPr>
        <w:t>Златан</w:t>
      </w:r>
      <w:r w:rsidR="00C7554B" w:rsidRPr="002A1725">
        <w:rPr>
          <w:sz w:val="24"/>
        </w:rPr>
        <w:t> </w:t>
      </w:r>
      <w:r w:rsidR="00C7554B" w:rsidRPr="002A1725">
        <w:rPr>
          <w:i/>
          <w:sz w:val="24"/>
        </w:rPr>
        <w:t>(испуганно моргая)</w:t>
      </w:r>
      <w:r w:rsidR="00C7554B" w:rsidRPr="002A1725">
        <w:rPr>
          <w:sz w:val="24"/>
        </w:rPr>
        <w:t>. Понял, босс. Я поставил. Там жёстко.</w:t>
      </w:r>
    </w:p>
    <w:p w14:paraId="1B939C26" w14:textId="77777777" w:rsidR="00C7554B" w:rsidRPr="002A1725" w:rsidRDefault="00A722E4" w:rsidP="00A9718B">
      <w:pPr>
        <w:pStyle w:val="aff3"/>
        <w:rPr>
          <w:sz w:val="24"/>
        </w:rPr>
      </w:pPr>
      <w:r w:rsidRPr="002A1725">
        <w:rPr>
          <w:spacing w:val="40"/>
          <w:sz w:val="24"/>
        </w:rPr>
        <w:t>Магнус</w:t>
      </w:r>
      <w:r w:rsidR="00C7554B" w:rsidRPr="002A1725">
        <w:rPr>
          <w:sz w:val="24"/>
        </w:rPr>
        <w:t> </w:t>
      </w:r>
      <w:r w:rsidR="00C7554B" w:rsidRPr="002A1725">
        <w:rPr>
          <w:i/>
          <w:sz w:val="24"/>
        </w:rPr>
        <w:t>(резко меняет тон на восторженный)</w:t>
      </w:r>
      <w:r w:rsidR="00C7554B" w:rsidRPr="002A1725">
        <w:rPr>
          <w:sz w:val="24"/>
        </w:rPr>
        <w:t>. Размялись сознанием? Переходим к физике артикуляции! Инструмент оратора — рот. Очищаем е</w:t>
      </w:r>
      <w:r w:rsidR="007F0EFD" w:rsidRPr="002A1725">
        <w:rPr>
          <w:sz w:val="24"/>
        </w:rPr>
        <w:t>го от шлаков слов. Берите пробки!</w:t>
      </w:r>
    </w:p>
    <w:p w14:paraId="08DA11E2" w14:textId="77777777" w:rsidR="007F0EFD" w:rsidRPr="002A1725" w:rsidRDefault="007F0EFD" w:rsidP="00A9718B">
      <w:pPr>
        <w:pStyle w:val="aff3"/>
        <w:rPr>
          <w:sz w:val="24"/>
        </w:rPr>
      </w:pPr>
    </w:p>
    <w:p w14:paraId="30ECC7CB" w14:textId="77777777" w:rsidR="00C7554B" w:rsidRPr="002A1725" w:rsidRDefault="00C7554B" w:rsidP="00A9718B">
      <w:pPr>
        <w:pStyle w:val="aff3"/>
        <w:jc w:val="center"/>
        <w:rPr>
          <w:sz w:val="22"/>
        </w:rPr>
      </w:pPr>
      <w:r w:rsidRPr="002A1725">
        <w:rPr>
          <w:sz w:val="22"/>
        </w:rPr>
        <w:lastRenderedPageBreak/>
        <w:t>Все бросаются к вазе. Достают винные пробки, рассматривают их секунду и вставляют в рот между зубами. Гермиона берёт последнюю, долго ищет, какой стороной вставить, и повторяет за всеми.</w:t>
      </w:r>
    </w:p>
    <w:p w14:paraId="06B99589" w14:textId="77777777" w:rsidR="007D6B90" w:rsidRPr="002A1725" w:rsidRDefault="007D6B90" w:rsidP="00A9718B">
      <w:pPr>
        <w:pStyle w:val="aff3"/>
        <w:rPr>
          <w:sz w:val="24"/>
        </w:rPr>
      </w:pPr>
    </w:p>
    <w:p w14:paraId="18AA53A2" w14:textId="77777777" w:rsidR="00C7554B" w:rsidRPr="002A1725" w:rsidRDefault="00054B97" w:rsidP="00A9718B">
      <w:pPr>
        <w:pStyle w:val="aff3"/>
        <w:ind w:firstLine="0"/>
        <w:rPr>
          <w:sz w:val="24"/>
        </w:rPr>
      </w:pPr>
      <w:r w:rsidRPr="002A1725">
        <w:rPr>
          <w:sz w:val="24"/>
        </w:rPr>
        <w:t xml:space="preserve">«Ткач ткал ткани на платки Тане»! </w:t>
      </w:r>
      <w:r w:rsidR="001E00C6" w:rsidRPr="002A1725">
        <w:rPr>
          <w:i/>
          <w:sz w:val="24"/>
        </w:rPr>
        <w:t>(У него тоже</w:t>
      </w:r>
      <w:r w:rsidR="00C7554B" w:rsidRPr="002A1725">
        <w:rPr>
          <w:i/>
          <w:sz w:val="24"/>
        </w:rPr>
        <w:t xml:space="preserve"> во рту</w:t>
      </w:r>
      <w:r w:rsidR="001E00C6" w:rsidRPr="002A1725">
        <w:rPr>
          <w:i/>
          <w:sz w:val="24"/>
        </w:rPr>
        <w:t xml:space="preserve"> </w:t>
      </w:r>
      <w:r w:rsidR="00116A44" w:rsidRPr="002A1725">
        <w:rPr>
          <w:i/>
          <w:sz w:val="24"/>
        </w:rPr>
        <w:t>пробка</w:t>
      </w:r>
      <w:r w:rsidR="00C7554B" w:rsidRPr="002A1725">
        <w:rPr>
          <w:i/>
          <w:sz w:val="24"/>
        </w:rPr>
        <w:t>, поэтому речь звучит утробно</w:t>
      </w:r>
      <w:r w:rsidR="00964223" w:rsidRPr="002A1725">
        <w:rPr>
          <w:i/>
          <w:sz w:val="24"/>
        </w:rPr>
        <w:t>.</w:t>
      </w:r>
      <w:r w:rsidR="00C7554B" w:rsidRPr="002A1725">
        <w:rPr>
          <w:i/>
          <w:sz w:val="24"/>
        </w:rPr>
        <w:t>)</w:t>
      </w:r>
      <w:r w:rsidR="00C7554B" w:rsidRPr="002A1725">
        <w:rPr>
          <w:sz w:val="24"/>
        </w:rPr>
        <w:t xml:space="preserve"> Три раза! Ритм! Динамика!</w:t>
      </w:r>
    </w:p>
    <w:p w14:paraId="59571D6E" w14:textId="77777777" w:rsidR="00116A44" w:rsidRPr="002A1725" w:rsidRDefault="00116A44" w:rsidP="00A9718B">
      <w:pPr>
        <w:pStyle w:val="aff3"/>
        <w:ind w:firstLine="0"/>
        <w:rPr>
          <w:sz w:val="24"/>
        </w:rPr>
      </w:pPr>
    </w:p>
    <w:p w14:paraId="7E10EBE9" w14:textId="77777777" w:rsidR="00C7554B" w:rsidRPr="002A1725" w:rsidRDefault="00512067" w:rsidP="00A9718B">
      <w:pPr>
        <w:pStyle w:val="aff3"/>
        <w:jc w:val="center"/>
        <w:rPr>
          <w:sz w:val="22"/>
        </w:rPr>
      </w:pPr>
      <w:r w:rsidRPr="002A1725">
        <w:rPr>
          <w:sz w:val="22"/>
        </w:rPr>
        <w:t>Все</w:t>
      </w:r>
      <w:r w:rsidR="00C7554B" w:rsidRPr="002A1725">
        <w:rPr>
          <w:sz w:val="22"/>
        </w:rPr>
        <w:t xml:space="preserve"> начинают мычать скороговорку, активно размахивая руками. Получается нечленораздельное, агрессивное бульканье.</w:t>
      </w:r>
    </w:p>
    <w:p w14:paraId="6A373983" w14:textId="77777777" w:rsidR="00512067" w:rsidRPr="002A1725" w:rsidRDefault="00512067" w:rsidP="00A9718B">
      <w:pPr>
        <w:pStyle w:val="aff3"/>
        <w:rPr>
          <w:sz w:val="24"/>
        </w:rPr>
      </w:pPr>
    </w:p>
    <w:p w14:paraId="63A637C5" w14:textId="77777777" w:rsidR="00C7554B" w:rsidRPr="002A1725" w:rsidRDefault="00512067" w:rsidP="00A9718B">
      <w:pPr>
        <w:pStyle w:val="aff3"/>
        <w:ind w:firstLine="0"/>
        <w:rPr>
          <w:sz w:val="24"/>
        </w:rPr>
      </w:pPr>
      <w:r w:rsidRPr="002A1725">
        <w:rPr>
          <w:i/>
          <w:sz w:val="24"/>
        </w:rPr>
        <w:t>(Орёт</w:t>
      </w:r>
      <w:r w:rsidR="00C7554B" w:rsidRPr="002A1725">
        <w:rPr>
          <w:i/>
          <w:sz w:val="24"/>
        </w:rPr>
        <w:t>, выплюнув пробку)</w:t>
      </w:r>
      <w:r w:rsidR="00C7554B" w:rsidRPr="002A1725">
        <w:rPr>
          <w:sz w:val="24"/>
        </w:rPr>
        <w:t>. Стоять! Это звучало как хор умирающих тюленей! Где полёт мысли?! Где лёгкость бабочки, несущей золотой слиток?! Сначала! С выражением любви к деньгам!</w:t>
      </w:r>
    </w:p>
    <w:p w14:paraId="7AB670F5" w14:textId="77777777" w:rsidR="00512067" w:rsidRPr="002A1725" w:rsidRDefault="00512067" w:rsidP="00A9718B">
      <w:pPr>
        <w:pStyle w:val="aff3"/>
        <w:rPr>
          <w:sz w:val="24"/>
        </w:rPr>
      </w:pPr>
    </w:p>
    <w:p w14:paraId="44185287" w14:textId="77777777" w:rsidR="00C7554B" w:rsidRPr="002A1725" w:rsidRDefault="00C7554B" w:rsidP="00A9718B">
      <w:pPr>
        <w:pStyle w:val="aff3"/>
        <w:jc w:val="center"/>
        <w:rPr>
          <w:sz w:val="22"/>
        </w:rPr>
      </w:pPr>
      <w:r w:rsidRPr="002A1725">
        <w:rPr>
          <w:sz w:val="22"/>
        </w:rPr>
        <w:t xml:space="preserve">Второй раз </w:t>
      </w:r>
      <w:r w:rsidR="00116A44" w:rsidRPr="002A1725">
        <w:rPr>
          <w:sz w:val="22"/>
        </w:rPr>
        <w:t>все</w:t>
      </w:r>
      <w:r w:rsidRPr="002A1725">
        <w:rPr>
          <w:sz w:val="22"/>
        </w:rPr>
        <w:t xml:space="preserve"> читают громко, чеканя каждое «т», брызгая слюной. Звучит действительно пугающе.</w:t>
      </w:r>
    </w:p>
    <w:p w14:paraId="7422D1B1" w14:textId="77777777" w:rsidR="00512067" w:rsidRPr="002A1725" w:rsidRDefault="00512067" w:rsidP="00A9718B">
      <w:pPr>
        <w:pStyle w:val="aff3"/>
        <w:rPr>
          <w:sz w:val="24"/>
        </w:rPr>
      </w:pPr>
    </w:p>
    <w:p w14:paraId="76D36C88" w14:textId="77777777" w:rsidR="00C7554B" w:rsidRPr="002A1725" w:rsidRDefault="00C7554B" w:rsidP="00A9718B">
      <w:pPr>
        <w:pStyle w:val="aff3"/>
        <w:ind w:firstLine="0"/>
        <w:rPr>
          <w:sz w:val="24"/>
        </w:rPr>
      </w:pPr>
      <w:r w:rsidRPr="002A1725">
        <w:rPr>
          <w:sz w:val="24"/>
        </w:rPr>
        <w:t>Следующая! «Водовоз вёз воду из водопровода»!</w:t>
      </w:r>
    </w:p>
    <w:p w14:paraId="27F799B7" w14:textId="77777777" w:rsidR="00512067" w:rsidRPr="002A1725" w:rsidRDefault="00512067" w:rsidP="00A9718B">
      <w:pPr>
        <w:pStyle w:val="aff3"/>
        <w:rPr>
          <w:sz w:val="24"/>
        </w:rPr>
      </w:pPr>
    </w:p>
    <w:p w14:paraId="60D0C224" w14:textId="77777777" w:rsidR="00C7554B" w:rsidRPr="002A1725" w:rsidRDefault="00512067" w:rsidP="00A9718B">
      <w:pPr>
        <w:pStyle w:val="aff3"/>
        <w:jc w:val="center"/>
        <w:rPr>
          <w:sz w:val="22"/>
        </w:rPr>
      </w:pPr>
      <w:r w:rsidRPr="002A1725">
        <w:rPr>
          <w:sz w:val="22"/>
        </w:rPr>
        <w:t>Все</w:t>
      </w:r>
      <w:r w:rsidR="00C7554B" w:rsidRPr="002A1725">
        <w:rPr>
          <w:sz w:val="22"/>
        </w:rPr>
        <w:t xml:space="preserve"> мычат фразу. Златан вдруг останавливается, </w:t>
      </w:r>
      <w:r w:rsidRPr="002A1725">
        <w:rPr>
          <w:sz w:val="22"/>
        </w:rPr>
        <w:t xml:space="preserve">и </w:t>
      </w:r>
      <w:r w:rsidR="00C7554B" w:rsidRPr="002A1725">
        <w:rPr>
          <w:sz w:val="22"/>
        </w:rPr>
        <w:t>глаза его расширяются.</w:t>
      </w:r>
    </w:p>
    <w:p w14:paraId="43B4D5EA" w14:textId="77777777" w:rsidR="00512067" w:rsidRPr="002A1725" w:rsidRDefault="00512067" w:rsidP="00A9718B">
      <w:pPr>
        <w:pStyle w:val="aff3"/>
        <w:rPr>
          <w:sz w:val="24"/>
        </w:rPr>
      </w:pPr>
    </w:p>
    <w:p w14:paraId="0B7F4EFF" w14:textId="77777777" w:rsidR="000B5523" w:rsidRPr="002A1725" w:rsidRDefault="00A722E4" w:rsidP="00A9718B">
      <w:pPr>
        <w:pStyle w:val="aff3"/>
        <w:rPr>
          <w:sz w:val="24"/>
        </w:rPr>
      </w:pPr>
      <w:r w:rsidRPr="002A1725">
        <w:rPr>
          <w:spacing w:val="40"/>
          <w:sz w:val="24"/>
        </w:rPr>
        <w:t>Златан</w:t>
      </w:r>
      <w:r w:rsidR="000B5523" w:rsidRPr="002A1725">
        <w:rPr>
          <w:sz w:val="24"/>
        </w:rPr>
        <w:t> </w:t>
      </w:r>
      <w:r w:rsidR="000B5523" w:rsidRPr="002A1725">
        <w:rPr>
          <w:i/>
          <w:sz w:val="24"/>
        </w:rPr>
        <w:t>(сквозь пробку)</w:t>
      </w:r>
      <w:r w:rsidR="000B5523" w:rsidRPr="002A1725">
        <w:rPr>
          <w:sz w:val="24"/>
        </w:rPr>
        <w:t>.</w:t>
      </w:r>
      <w:r w:rsidR="002F022C" w:rsidRPr="002A1725">
        <w:rPr>
          <w:sz w:val="24"/>
        </w:rPr>
        <w:t xml:space="preserve"> </w:t>
      </w:r>
      <w:r w:rsidR="000B5523" w:rsidRPr="002A1725">
        <w:rPr>
          <w:sz w:val="24"/>
        </w:rPr>
        <w:t>М-</w:t>
      </w:r>
      <w:proofErr w:type="spellStart"/>
      <w:r w:rsidR="000B5523" w:rsidRPr="002A1725">
        <w:rPr>
          <w:sz w:val="24"/>
        </w:rPr>
        <w:t>муф</w:t>
      </w:r>
      <w:proofErr w:type="spellEnd"/>
      <w:r w:rsidR="000B5523" w:rsidRPr="002A1725">
        <w:rPr>
          <w:sz w:val="24"/>
        </w:rPr>
        <w:t>! </w:t>
      </w:r>
      <w:r w:rsidR="000B5523" w:rsidRPr="002A1725">
        <w:rPr>
          <w:i/>
          <w:sz w:val="24"/>
        </w:rPr>
        <w:t>(Выплёвывает пробку.)</w:t>
      </w:r>
      <w:r w:rsidR="00512067" w:rsidRPr="002A1725">
        <w:rPr>
          <w:sz w:val="24"/>
        </w:rPr>
        <w:t> Босс, а технически… и</w:t>
      </w:r>
      <w:r w:rsidR="000B5523" w:rsidRPr="002A1725">
        <w:rPr>
          <w:sz w:val="24"/>
        </w:rPr>
        <w:t>з водопровода же не</w:t>
      </w:r>
      <w:r w:rsidR="00116A44" w:rsidRPr="002A1725">
        <w:rPr>
          <w:sz w:val="24"/>
        </w:rPr>
        <w:t>т смысла</w:t>
      </w:r>
      <w:r w:rsidR="000B5523" w:rsidRPr="002A1725">
        <w:rPr>
          <w:sz w:val="24"/>
        </w:rPr>
        <w:t xml:space="preserve"> воду возить? Она же там уже</w:t>
      </w:r>
      <w:r w:rsidR="00116A44" w:rsidRPr="002A1725">
        <w:rPr>
          <w:sz w:val="24"/>
        </w:rPr>
        <w:t>…</w:t>
      </w:r>
      <w:r w:rsidR="000B5523" w:rsidRPr="002A1725">
        <w:rPr>
          <w:sz w:val="24"/>
        </w:rPr>
        <w:t xml:space="preserve"> это…</w:t>
      </w:r>
    </w:p>
    <w:p w14:paraId="2E065013" w14:textId="77777777" w:rsidR="000B5523" w:rsidRPr="002A1725" w:rsidRDefault="00A722E4" w:rsidP="00A9718B">
      <w:pPr>
        <w:pStyle w:val="aff3"/>
        <w:rPr>
          <w:sz w:val="24"/>
        </w:rPr>
      </w:pPr>
      <w:r w:rsidRPr="002A1725">
        <w:rPr>
          <w:spacing w:val="40"/>
          <w:sz w:val="24"/>
        </w:rPr>
        <w:t>Магнус</w:t>
      </w:r>
      <w:r w:rsidR="000B5523" w:rsidRPr="002A1725">
        <w:rPr>
          <w:sz w:val="24"/>
        </w:rPr>
        <w:t> </w:t>
      </w:r>
      <w:r w:rsidR="000B5523" w:rsidRPr="002A1725">
        <w:rPr>
          <w:i/>
          <w:sz w:val="24"/>
        </w:rPr>
        <w:t>(хватается за голову)</w:t>
      </w:r>
      <w:r w:rsidR="00C22F32" w:rsidRPr="002A1725">
        <w:rPr>
          <w:sz w:val="24"/>
        </w:rPr>
        <w:t>. Златан! Ты убиваешь парадокс.</w:t>
      </w:r>
      <w:r w:rsidR="000B5523" w:rsidRPr="002A1725">
        <w:rPr>
          <w:sz w:val="24"/>
        </w:rPr>
        <w:t xml:space="preserve"> Суть упражнения — слом логики</w:t>
      </w:r>
      <w:r w:rsidR="00C22F32" w:rsidRPr="002A1725">
        <w:rPr>
          <w:sz w:val="24"/>
        </w:rPr>
        <w:t>.</w:t>
      </w:r>
      <w:r w:rsidR="000B5523" w:rsidRPr="002A1725">
        <w:rPr>
          <w:sz w:val="24"/>
        </w:rPr>
        <w:t xml:space="preserve"> Это дзен-буддизм для дикции! </w:t>
      </w:r>
      <w:r w:rsidR="00C22F32" w:rsidRPr="002A1725">
        <w:rPr>
          <w:i/>
          <w:sz w:val="24"/>
        </w:rPr>
        <w:t>(Оглядывает стоящих.)</w:t>
      </w:r>
      <w:r w:rsidR="00C22F32" w:rsidRPr="002A1725">
        <w:rPr>
          <w:sz w:val="24"/>
        </w:rPr>
        <w:t xml:space="preserve"> Лицевые мышцы зажаты.</w:t>
      </w:r>
      <w:r w:rsidR="000B5523" w:rsidRPr="002A1725">
        <w:rPr>
          <w:sz w:val="24"/>
        </w:rPr>
        <w:t xml:space="preserve"> Вы выглядите как л</w:t>
      </w:r>
      <w:r w:rsidR="00C22F32" w:rsidRPr="002A1725">
        <w:rPr>
          <w:sz w:val="24"/>
        </w:rPr>
        <w:t>юди, которым отказали в ипотеке.</w:t>
      </w:r>
      <w:r w:rsidR="000B5523" w:rsidRPr="002A1725">
        <w:rPr>
          <w:sz w:val="24"/>
        </w:rPr>
        <w:t xml:space="preserve"> </w:t>
      </w:r>
      <w:r w:rsidR="00C22F32" w:rsidRPr="002A1725">
        <w:rPr>
          <w:i/>
          <w:sz w:val="24"/>
        </w:rPr>
        <w:t>(Пауза.)</w:t>
      </w:r>
      <w:r w:rsidR="00C22F32" w:rsidRPr="002A1725">
        <w:rPr>
          <w:sz w:val="24"/>
        </w:rPr>
        <w:t xml:space="preserve"> </w:t>
      </w:r>
      <w:r w:rsidR="000B5523" w:rsidRPr="002A1725">
        <w:rPr>
          <w:sz w:val="24"/>
        </w:rPr>
        <w:t>Ладно… Упра</w:t>
      </w:r>
      <w:r w:rsidR="00512067" w:rsidRPr="002A1725">
        <w:rPr>
          <w:sz w:val="24"/>
        </w:rPr>
        <w:t>жнение «Назойливый комар». Освобождаем лицо.</w:t>
      </w:r>
      <w:r w:rsidR="000B5523" w:rsidRPr="002A1725">
        <w:rPr>
          <w:sz w:val="24"/>
        </w:rPr>
        <w:t xml:space="preserve"> Комар сел на нос! На бровь! М</w:t>
      </w:r>
      <w:r w:rsidR="00C22F32" w:rsidRPr="002A1725">
        <w:rPr>
          <w:sz w:val="24"/>
        </w:rPr>
        <w:t>ежду ягодиц! Гоните его мимикой.</w:t>
      </w:r>
      <w:r w:rsidR="000B5523" w:rsidRPr="002A1725">
        <w:rPr>
          <w:sz w:val="24"/>
        </w:rPr>
        <w:t xml:space="preserve"> Минута пошла!</w:t>
      </w:r>
    </w:p>
    <w:p w14:paraId="433AAEA9" w14:textId="77777777" w:rsidR="00C22F32" w:rsidRPr="002A1725" w:rsidRDefault="00C22F32" w:rsidP="00A9718B">
      <w:pPr>
        <w:pStyle w:val="aff3"/>
        <w:rPr>
          <w:sz w:val="24"/>
        </w:rPr>
      </w:pPr>
    </w:p>
    <w:p w14:paraId="3D4B675B" w14:textId="77777777" w:rsidR="00F6296D" w:rsidRPr="002A1725" w:rsidRDefault="00F6296D" w:rsidP="00A9718B">
      <w:pPr>
        <w:pStyle w:val="aff3"/>
        <w:jc w:val="center"/>
        <w:rPr>
          <w:sz w:val="22"/>
        </w:rPr>
      </w:pPr>
      <w:r w:rsidRPr="002A1725">
        <w:rPr>
          <w:sz w:val="22"/>
        </w:rPr>
        <w:t xml:space="preserve">Включается «Полёт шмеля» Римского-Корсакова в бешеном темпе. Начинается невероятная пантомима: кто-то трясёт головой, кто-то вращает глазами, кто-то морщит подбородок. Гермиона сначала сдерживается, но, взглянув на </w:t>
      </w:r>
      <w:proofErr w:type="spellStart"/>
      <w:r w:rsidRPr="002A1725">
        <w:rPr>
          <w:sz w:val="22"/>
        </w:rPr>
        <w:t>Кинару</w:t>
      </w:r>
      <w:proofErr w:type="spellEnd"/>
      <w:r w:rsidRPr="002A1725">
        <w:rPr>
          <w:sz w:val="22"/>
        </w:rPr>
        <w:t>, которая с перекошенным лицом ловит комара где-то у собственного уха, прыскает и наконец смеётся в голос. Она тут же ловит испепеляющий взгляд Магнуса — и, не переставая улыбаться, начинает усердно дёргать плечом.</w:t>
      </w:r>
    </w:p>
    <w:p w14:paraId="10C8DF5C" w14:textId="77777777" w:rsidR="00F6296D" w:rsidRPr="002A1725" w:rsidRDefault="00F6296D" w:rsidP="00A9718B">
      <w:pPr>
        <w:pStyle w:val="aff3"/>
        <w:rPr>
          <w:sz w:val="24"/>
        </w:rPr>
      </w:pPr>
    </w:p>
    <w:p w14:paraId="052D82F9" w14:textId="77777777" w:rsidR="000B5523" w:rsidRPr="002A1725" w:rsidRDefault="00A722E4" w:rsidP="00A9718B">
      <w:pPr>
        <w:pStyle w:val="aff3"/>
        <w:rPr>
          <w:sz w:val="24"/>
        </w:rPr>
      </w:pPr>
      <w:r w:rsidRPr="002A1725">
        <w:rPr>
          <w:spacing w:val="40"/>
          <w:sz w:val="24"/>
        </w:rPr>
        <w:t>Златан</w:t>
      </w:r>
      <w:r w:rsidR="000B5523" w:rsidRPr="002A1725">
        <w:rPr>
          <w:sz w:val="24"/>
        </w:rPr>
        <w:t> </w:t>
      </w:r>
      <w:r w:rsidR="000B5523" w:rsidRPr="002A1725">
        <w:rPr>
          <w:i/>
          <w:sz w:val="24"/>
        </w:rPr>
        <w:t>(нерешительно)</w:t>
      </w:r>
      <w:r w:rsidR="000B5523" w:rsidRPr="002A1725">
        <w:rPr>
          <w:sz w:val="24"/>
        </w:rPr>
        <w:t>. Босс, а для чего это упражнение?</w:t>
      </w:r>
    </w:p>
    <w:p w14:paraId="3E0646ED" w14:textId="77777777" w:rsidR="00F6296D" w:rsidRPr="002A1725" w:rsidRDefault="00A722E4" w:rsidP="00A9718B">
      <w:pPr>
        <w:pStyle w:val="aff3"/>
        <w:rPr>
          <w:sz w:val="24"/>
        </w:rPr>
      </w:pPr>
      <w:r w:rsidRPr="002A1725">
        <w:rPr>
          <w:spacing w:val="40"/>
          <w:sz w:val="24"/>
        </w:rPr>
        <w:lastRenderedPageBreak/>
        <w:t>Магнус</w:t>
      </w:r>
      <w:r w:rsidR="00F6296D" w:rsidRPr="002A1725">
        <w:rPr>
          <w:sz w:val="24"/>
        </w:rPr>
        <w:t> </w:t>
      </w:r>
      <w:r w:rsidR="00F6296D" w:rsidRPr="002A1725">
        <w:rPr>
          <w:i/>
          <w:sz w:val="24"/>
        </w:rPr>
        <w:t>(выключает музыку ровно через минуту)</w:t>
      </w:r>
      <w:r w:rsidR="00F6296D" w:rsidRPr="002A1725">
        <w:rPr>
          <w:sz w:val="24"/>
        </w:rPr>
        <w:t>. После этого упражнения произойдёт чудо. Мышцы после избыточного напряжения расслабятся — и лицо станет свободным. Вы почувствуете себя иначе. </w:t>
      </w:r>
      <w:r w:rsidR="00F6296D" w:rsidRPr="002A1725">
        <w:rPr>
          <w:i/>
          <w:sz w:val="24"/>
        </w:rPr>
        <w:t>(Пауза.)</w:t>
      </w:r>
      <w:r w:rsidR="00F6296D" w:rsidRPr="002A1725">
        <w:rPr>
          <w:sz w:val="24"/>
        </w:rPr>
        <w:t> Замерли! Расслабились! Чувствуете? Челюсть отвисла? Зубы вид</w:t>
      </w:r>
      <w:r w:rsidR="0078592A" w:rsidRPr="002A1725">
        <w:rPr>
          <w:sz w:val="24"/>
        </w:rPr>
        <w:t>ят солнце? Отлично! А теперь финальное, коронное:</w:t>
      </w:r>
      <w:r w:rsidR="00F6296D" w:rsidRPr="002A1725">
        <w:rPr>
          <w:sz w:val="24"/>
        </w:rPr>
        <w:t xml:space="preserve"> «Мы самые лучшие»!</w:t>
      </w:r>
    </w:p>
    <w:p w14:paraId="11DBBBFB" w14:textId="77777777" w:rsidR="0078592A" w:rsidRPr="002A1725" w:rsidRDefault="0078592A" w:rsidP="00A9718B">
      <w:pPr>
        <w:pStyle w:val="aff3"/>
        <w:rPr>
          <w:sz w:val="22"/>
        </w:rPr>
      </w:pPr>
    </w:p>
    <w:p w14:paraId="35C74368" w14:textId="77777777" w:rsidR="00F6296D" w:rsidRPr="002A1725" w:rsidRDefault="00F6296D" w:rsidP="00A9718B">
      <w:pPr>
        <w:pStyle w:val="aff3"/>
        <w:jc w:val="center"/>
        <w:rPr>
          <w:sz w:val="22"/>
        </w:rPr>
      </w:pPr>
      <w:r w:rsidRPr="002A1725">
        <w:rPr>
          <w:sz w:val="22"/>
        </w:rPr>
        <w:t>Все быстро выст</w:t>
      </w:r>
      <w:r w:rsidR="0078592A" w:rsidRPr="002A1725">
        <w:rPr>
          <w:sz w:val="22"/>
        </w:rPr>
        <w:t>раиваются в шахматном порядке, н</w:t>
      </w:r>
      <w:r w:rsidRPr="002A1725">
        <w:rPr>
          <w:sz w:val="22"/>
        </w:rPr>
        <w:t>оги на ширине плеч. Магнус встаёт впереди всех.</w:t>
      </w:r>
    </w:p>
    <w:p w14:paraId="3871C19A" w14:textId="77777777" w:rsidR="0078592A" w:rsidRPr="002A1725" w:rsidRDefault="0078592A" w:rsidP="00A9718B">
      <w:pPr>
        <w:pStyle w:val="aff3"/>
        <w:rPr>
          <w:sz w:val="24"/>
        </w:rPr>
      </w:pPr>
    </w:p>
    <w:p w14:paraId="7F1CFC18" w14:textId="77777777" w:rsidR="00F6296D" w:rsidRPr="002A1725" w:rsidRDefault="00F6296D" w:rsidP="00A9718B">
      <w:pPr>
        <w:pStyle w:val="aff3"/>
        <w:ind w:firstLine="0"/>
        <w:rPr>
          <w:sz w:val="24"/>
        </w:rPr>
      </w:pPr>
      <w:r w:rsidRPr="002A1725">
        <w:rPr>
          <w:sz w:val="24"/>
        </w:rPr>
        <w:t>По счёту Златана! И-и… Пошёл мах руками! «Мы самые лучшие, мы всех победим!» Выше локти! Скалим зубы! Агрессия! Любовь!</w:t>
      </w:r>
    </w:p>
    <w:p w14:paraId="16002C0B" w14:textId="77777777" w:rsidR="0078592A" w:rsidRPr="002A1725" w:rsidRDefault="0078592A" w:rsidP="00A9718B">
      <w:pPr>
        <w:pStyle w:val="aff3"/>
        <w:rPr>
          <w:sz w:val="24"/>
        </w:rPr>
      </w:pPr>
    </w:p>
    <w:p w14:paraId="1FA65746" w14:textId="77777777" w:rsidR="00F6296D" w:rsidRPr="002A1725" w:rsidRDefault="0078592A" w:rsidP="00A9718B">
      <w:pPr>
        <w:pStyle w:val="aff3"/>
        <w:jc w:val="center"/>
        <w:rPr>
          <w:sz w:val="22"/>
        </w:rPr>
      </w:pPr>
      <w:r w:rsidRPr="002A1725">
        <w:rPr>
          <w:sz w:val="22"/>
        </w:rPr>
        <w:t>Все делают упражнение: р</w:t>
      </w:r>
      <w:r w:rsidR="00F6296D" w:rsidRPr="002A1725">
        <w:rPr>
          <w:sz w:val="22"/>
        </w:rPr>
        <w:t>уки вверх, в сторону, вперёд. Гермиона, которую толкнули в бок, чуть не падает, но вовремя вступает. Она кричит вместе со всеми, делая страшные глаза. Звучит агрессивный электронный бит. Группа напоминает секту радостных штурмовиков или танец регбистов из Новой Зеландии перед матчем.</w:t>
      </w:r>
    </w:p>
    <w:p w14:paraId="4B6ED186" w14:textId="77777777" w:rsidR="00F532A2" w:rsidRPr="002A1725" w:rsidRDefault="00F532A2" w:rsidP="00A9718B">
      <w:pPr>
        <w:pStyle w:val="aff3"/>
        <w:rPr>
          <w:sz w:val="24"/>
        </w:rPr>
      </w:pPr>
    </w:p>
    <w:p w14:paraId="7568EB40" w14:textId="77777777" w:rsidR="00F6296D" w:rsidRPr="002A1725" w:rsidRDefault="00F6296D" w:rsidP="00A9718B">
      <w:pPr>
        <w:pStyle w:val="aff3"/>
        <w:ind w:firstLine="0"/>
        <w:rPr>
          <w:sz w:val="24"/>
        </w:rPr>
      </w:pPr>
      <w:r w:rsidRPr="002A1725">
        <w:rPr>
          <w:i/>
          <w:sz w:val="24"/>
        </w:rPr>
        <w:t>(</w:t>
      </w:r>
      <w:r w:rsidR="00116A44" w:rsidRPr="002A1725">
        <w:rPr>
          <w:i/>
          <w:sz w:val="24"/>
        </w:rPr>
        <w:t>К</w:t>
      </w:r>
      <w:r w:rsidR="007152AF" w:rsidRPr="002A1725">
        <w:rPr>
          <w:i/>
          <w:sz w:val="24"/>
        </w:rPr>
        <w:t>ричит</w:t>
      </w:r>
      <w:r w:rsidRPr="002A1725">
        <w:rPr>
          <w:i/>
          <w:sz w:val="24"/>
        </w:rPr>
        <w:t>)</w:t>
      </w:r>
      <w:r w:rsidR="00F532A2" w:rsidRPr="002A1725">
        <w:rPr>
          <w:sz w:val="24"/>
        </w:rPr>
        <w:t>. Экстаз! Оргазм В</w:t>
      </w:r>
      <w:r w:rsidRPr="002A1725">
        <w:rPr>
          <w:sz w:val="24"/>
        </w:rPr>
        <w:t xml:space="preserve">селенной! Продажи растут! Лайки текут! </w:t>
      </w:r>
      <w:r w:rsidR="00F532A2" w:rsidRPr="002A1725">
        <w:rPr>
          <w:i/>
          <w:sz w:val="24"/>
        </w:rPr>
        <w:t xml:space="preserve">(После паузы, </w:t>
      </w:r>
      <w:r w:rsidR="007152AF" w:rsidRPr="002A1725">
        <w:rPr>
          <w:i/>
          <w:sz w:val="24"/>
        </w:rPr>
        <w:t>громко, но</w:t>
      </w:r>
      <w:r w:rsidR="00F532A2" w:rsidRPr="002A1725">
        <w:rPr>
          <w:i/>
          <w:sz w:val="24"/>
        </w:rPr>
        <w:t xml:space="preserve"> спокойно.)</w:t>
      </w:r>
      <w:r w:rsidR="00F532A2" w:rsidRPr="002A1725">
        <w:rPr>
          <w:sz w:val="24"/>
        </w:rPr>
        <w:t xml:space="preserve"> </w:t>
      </w:r>
      <w:r w:rsidRPr="002A1725">
        <w:rPr>
          <w:sz w:val="24"/>
        </w:rPr>
        <w:t>Всем переоде</w:t>
      </w:r>
      <w:r w:rsidR="00F532A2" w:rsidRPr="002A1725">
        <w:rPr>
          <w:sz w:val="24"/>
        </w:rPr>
        <w:t>ваться: эфир через десять минут.</w:t>
      </w:r>
      <w:r w:rsidRPr="002A1725">
        <w:rPr>
          <w:sz w:val="24"/>
        </w:rPr>
        <w:t xml:space="preserve"> Кто забудет текст — заставлю жевать пробку весь стрим.</w:t>
      </w:r>
    </w:p>
    <w:p w14:paraId="5515F3D4" w14:textId="77777777" w:rsidR="007152AF" w:rsidRPr="002A1725" w:rsidRDefault="007152AF" w:rsidP="00A9718B">
      <w:pPr>
        <w:pStyle w:val="23"/>
        <w:spacing w:line="360" w:lineRule="auto"/>
        <w:rPr>
          <w:sz w:val="24"/>
          <w:szCs w:val="28"/>
        </w:rPr>
      </w:pPr>
    </w:p>
    <w:p w14:paraId="4637F657" w14:textId="77777777" w:rsidR="007152AF" w:rsidRPr="002A1725" w:rsidRDefault="00F6296D" w:rsidP="00A9718B">
      <w:pPr>
        <w:pStyle w:val="aff3"/>
        <w:jc w:val="center"/>
        <w:rPr>
          <w:sz w:val="22"/>
        </w:rPr>
      </w:pPr>
      <w:r w:rsidRPr="002A1725">
        <w:rPr>
          <w:sz w:val="22"/>
        </w:rPr>
        <w:t>Музыка обрывается. Свет гаснет.</w:t>
      </w:r>
    </w:p>
    <w:p w14:paraId="6BF237C7" w14:textId="77777777" w:rsidR="00F6296D" w:rsidRPr="002A1725" w:rsidRDefault="00F6296D" w:rsidP="00A9718B">
      <w:pPr>
        <w:pStyle w:val="aff3"/>
        <w:jc w:val="center"/>
        <w:rPr>
          <w:sz w:val="22"/>
        </w:rPr>
      </w:pPr>
      <w:r w:rsidRPr="002A1725">
        <w:rPr>
          <w:sz w:val="22"/>
        </w:rPr>
        <w:t>Когда он з</w:t>
      </w:r>
      <w:r w:rsidR="007152AF" w:rsidRPr="002A1725">
        <w:rPr>
          <w:sz w:val="22"/>
        </w:rPr>
        <w:t>ажигается снова, студия пуста — т</w:t>
      </w:r>
      <w:r w:rsidRPr="002A1725">
        <w:rPr>
          <w:sz w:val="22"/>
        </w:rPr>
        <w:t>олько на стеклянном столе сиротливо валяется забытая пробка Гермионы.</w:t>
      </w:r>
    </w:p>
    <w:p w14:paraId="4652B4C5" w14:textId="77777777" w:rsidR="00F6296D" w:rsidRPr="002A1725" w:rsidRDefault="00F6296D" w:rsidP="00A9718B">
      <w:pPr>
        <w:pStyle w:val="23"/>
        <w:spacing w:line="360" w:lineRule="auto"/>
        <w:rPr>
          <w:sz w:val="24"/>
          <w:szCs w:val="28"/>
        </w:rPr>
      </w:pPr>
    </w:p>
    <w:p w14:paraId="6DEDBD8F" w14:textId="77777777" w:rsidR="00996CC7" w:rsidRPr="002A1725" w:rsidRDefault="00996CC7" w:rsidP="00A9718B">
      <w:pPr>
        <w:pStyle w:val="aff3"/>
        <w:jc w:val="center"/>
        <w:rPr>
          <w:b/>
          <w:sz w:val="24"/>
        </w:rPr>
      </w:pPr>
      <w:r w:rsidRPr="002A1725">
        <w:rPr>
          <w:b/>
          <w:sz w:val="24"/>
        </w:rPr>
        <w:t>Картина четвёртая</w:t>
      </w:r>
    </w:p>
    <w:p w14:paraId="548E088A" w14:textId="77777777" w:rsidR="00996CC7" w:rsidRPr="002A1725" w:rsidRDefault="00996CC7" w:rsidP="00A9718B">
      <w:pPr>
        <w:pStyle w:val="23"/>
        <w:spacing w:line="360" w:lineRule="auto"/>
        <w:rPr>
          <w:sz w:val="24"/>
        </w:rPr>
      </w:pPr>
    </w:p>
    <w:p w14:paraId="67EA7E0E" w14:textId="77777777" w:rsidR="0093023D" w:rsidRPr="002A1725" w:rsidRDefault="00996CC7" w:rsidP="00A9718B">
      <w:pPr>
        <w:pStyle w:val="a4"/>
        <w:jc w:val="center"/>
        <w:rPr>
          <w:sz w:val="22"/>
          <w:szCs w:val="24"/>
        </w:rPr>
      </w:pPr>
      <w:r w:rsidRPr="002A1725">
        <w:rPr>
          <w:sz w:val="22"/>
          <w:szCs w:val="24"/>
        </w:rPr>
        <w:t>Темнота. Резкий щелчок камеры («Кш-ш»). Горит лампочка: On-</w:t>
      </w:r>
      <w:proofErr w:type="spellStart"/>
      <w:r w:rsidRPr="002A1725">
        <w:rPr>
          <w:sz w:val="22"/>
          <w:szCs w:val="24"/>
        </w:rPr>
        <w:t>line</w:t>
      </w:r>
      <w:proofErr w:type="spellEnd"/>
      <w:r w:rsidRPr="002A1725">
        <w:rPr>
          <w:sz w:val="22"/>
          <w:szCs w:val="24"/>
        </w:rPr>
        <w:t xml:space="preserve">. Вспыхивает слепящий луч прожектора, выхватывая левый угол сцены. Свет пульсирует: раз в три секунды он становится на секунду </w:t>
      </w:r>
      <w:r w:rsidR="0093023D" w:rsidRPr="002A1725">
        <w:rPr>
          <w:sz w:val="22"/>
          <w:szCs w:val="24"/>
        </w:rPr>
        <w:t>мертвенно-белым</w:t>
      </w:r>
      <w:r w:rsidRPr="002A1725">
        <w:rPr>
          <w:sz w:val="22"/>
          <w:szCs w:val="24"/>
        </w:rPr>
        <w:t>, имитируя склейку кадров.</w:t>
      </w:r>
    </w:p>
    <w:p w14:paraId="29F2DCD1" w14:textId="77777777" w:rsidR="00996CC7" w:rsidRPr="002A1725" w:rsidRDefault="00996CC7" w:rsidP="00A9718B">
      <w:pPr>
        <w:pStyle w:val="aff3"/>
        <w:rPr>
          <w:sz w:val="22"/>
        </w:rPr>
      </w:pPr>
      <w:r w:rsidRPr="002A1725">
        <w:rPr>
          <w:sz w:val="22"/>
        </w:rPr>
        <w:t xml:space="preserve">В кресле сидит </w:t>
      </w:r>
      <w:r w:rsidRPr="002A1725">
        <w:rPr>
          <w:spacing w:val="40"/>
          <w:sz w:val="22"/>
        </w:rPr>
        <w:t>Златан</w:t>
      </w:r>
      <w:r w:rsidR="0093023D" w:rsidRPr="002A1725">
        <w:rPr>
          <w:sz w:val="22"/>
        </w:rPr>
        <w:t>. Его р</w:t>
      </w:r>
      <w:r w:rsidRPr="002A1725">
        <w:rPr>
          <w:sz w:val="22"/>
        </w:rPr>
        <w:t xml:space="preserve">озовый костюм </w:t>
      </w:r>
      <w:r w:rsidR="0093023D" w:rsidRPr="002A1725">
        <w:rPr>
          <w:sz w:val="22"/>
        </w:rPr>
        <w:t>измят</w:t>
      </w:r>
      <w:r w:rsidRPr="002A1725">
        <w:rPr>
          <w:sz w:val="22"/>
        </w:rPr>
        <w:t>, белая шляпа-котелок надвинута слишком низко. Перед ним на журнальном столике — ноутбук, камера GoPro на штативе и стакан воды. Он смотрит прямо в объектив, затем переводит стеклянный взгляд в зал. Улыбается. Пауза пять секунд. Свет перестаёт мигать</w:t>
      </w:r>
      <w:r w:rsidR="00E00EB3" w:rsidRPr="002A1725">
        <w:rPr>
          <w:sz w:val="22"/>
        </w:rPr>
        <w:t xml:space="preserve"> и включается негромкая фоновая музыка</w:t>
      </w:r>
      <w:r w:rsidRPr="002A1725">
        <w:rPr>
          <w:sz w:val="22"/>
        </w:rPr>
        <w:t>.</w:t>
      </w:r>
    </w:p>
    <w:p w14:paraId="650E0FD2" w14:textId="77777777" w:rsidR="000F4BAD" w:rsidRPr="002A1725" w:rsidRDefault="000F4BAD" w:rsidP="00A9718B">
      <w:pPr>
        <w:pStyle w:val="aff3"/>
        <w:rPr>
          <w:sz w:val="24"/>
        </w:rPr>
      </w:pPr>
    </w:p>
    <w:p w14:paraId="6781D995" w14:textId="77777777" w:rsidR="00996CC7" w:rsidRPr="002A1725" w:rsidRDefault="00A722E4" w:rsidP="00A9718B">
      <w:pPr>
        <w:pStyle w:val="aff3"/>
        <w:rPr>
          <w:sz w:val="24"/>
        </w:rPr>
      </w:pPr>
      <w:r w:rsidRPr="002A1725">
        <w:rPr>
          <w:spacing w:val="40"/>
          <w:sz w:val="24"/>
        </w:rPr>
        <w:t>Златан</w:t>
      </w:r>
      <w:r w:rsidR="00996CC7" w:rsidRPr="002A1725">
        <w:rPr>
          <w:sz w:val="24"/>
        </w:rPr>
        <w:t> </w:t>
      </w:r>
      <w:r w:rsidR="00996CC7" w:rsidRPr="002A1725">
        <w:rPr>
          <w:i/>
          <w:sz w:val="24"/>
        </w:rPr>
        <w:t>(</w:t>
      </w:r>
      <w:r w:rsidR="0093023D" w:rsidRPr="002A1725">
        <w:rPr>
          <w:i/>
          <w:sz w:val="24"/>
        </w:rPr>
        <w:t>бархатным поставленным голосом</w:t>
      </w:r>
      <w:r w:rsidR="00996CC7" w:rsidRPr="002A1725">
        <w:rPr>
          <w:i/>
          <w:sz w:val="24"/>
        </w:rPr>
        <w:t>)</w:t>
      </w:r>
      <w:r w:rsidR="00996CC7" w:rsidRPr="002A1725">
        <w:rPr>
          <w:sz w:val="24"/>
        </w:rPr>
        <w:t xml:space="preserve">. Хай-май, мои дорогие подписчики! Поставьте плюсики в чат, если меня слышно. Мы вещаем из самого сердца квантового потока. </w:t>
      </w:r>
      <w:r w:rsidR="00996CC7" w:rsidRPr="002A1725">
        <w:rPr>
          <w:sz w:val="24"/>
        </w:rPr>
        <w:lastRenderedPageBreak/>
        <w:t>Сегодня у нас заряженный эфир. Меня зовут Златан, я сертифицированный коуч нейропластичности, член Ассоциации глубинной интеграции. Мы продолжаем цикл «</w:t>
      </w:r>
      <w:r w:rsidR="00111493" w:rsidRPr="002A1725">
        <w:rPr>
          <w:sz w:val="24"/>
        </w:rPr>
        <w:t>Как стать</w:t>
      </w:r>
      <w:r w:rsidR="00996CC7" w:rsidRPr="002A1725">
        <w:rPr>
          <w:sz w:val="24"/>
        </w:rPr>
        <w:t xml:space="preserve"> богатым». Как настроить свой дофаминовый контур на кэш-флоу? Вам надоело тревожиться о деньгах? Жить в режиме энергосбережения? Думать, хватит ли вам на пельмени сегодня вечером?</w:t>
      </w:r>
    </w:p>
    <w:p w14:paraId="7B85115A" w14:textId="77777777" w:rsidR="0093023D" w:rsidRPr="002A1725" w:rsidRDefault="0093023D" w:rsidP="00A9718B">
      <w:pPr>
        <w:pStyle w:val="aff3"/>
        <w:rPr>
          <w:sz w:val="24"/>
        </w:rPr>
      </w:pPr>
    </w:p>
    <w:p w14:paraId="3AF79CF0" w14:textId="77777777" w:rsidR="00996CC7" w:rsidRPr="002A1725" w:rsidRDefault="00A40D53" w:rsidP="00A9718B">
      <w:pPr>
        <w:pStyle w:val="aff3"/>
        <w:jc w:val="center"/>
        <w:rPr>
          <w:sz w:val="22"/>
        </w:rPr>
      </w:pPr>
      <w:r w:rsidRPr="002A1725">
        <w:rPr>
          <w:sz w:val="22"/>
        </w:rPr>
        <w:t>Златан встаёт и н</w:t>
      </w:r>
      <w:r w:rsidR="00996CC7" w:rsidRPr="002A1725">
        <w:rPr>
          <w:sz w:val="22"/>
        </w:rPr>
        <w:t xml:space="preserve">ачинает ходить вокруг стола широкими шагами. Его руки совершают странные </w:t>
      </w:r>
      <w:r w:rsidRPr="002A1725">
        <w:rPr>
          <w:sz w:val="22"/>
        </w:rPr>
        <w:t xml:space="preserve">мелкие </w:t>
      </w:r>
      <w:r w:rsidR="00996CC7" w:rsidRPr="002A1725">
        <w:rPr>
          <w:sz w:val="22"/>
        </w:rPr>
        <w:t>ритмичные движения — будто он месит невидимое тесто или управляет оркестром муравьёв.</w:t>
      </w:r>
    </w:p>
    <w:p w14:paraId="484C64C0" w14:textId="77777777" w:rsidR="00A40D53" w:rsidRPr="002A1725" w:rsidRDefault="00A40D53" w:rsidP="00A9718B">
      <w:pPr>
        <w:pStyle w:val="aff3"/>
        <w:rPr>
          <w:sz w:val="24"/>
        </w:rPr>
      </w:pPr>
    </w:p>
    <w:p w14:paraId="35C1F11E" w14:textId="77777777" w:rsidR="00996CC7" w:rsidRPr="002A1725" w:rsidRDefault="00996CC7" w:rsidP="00A9718B">
      <w:pPr>
        <w:pStyle w:val="aff3"/>
        <w:ind w:firstLine="0"/>
        <w:rPr>
          <w:sz w:val="24"/>
        </w:rPr>
      </w:pPr>
      <w:r w:rsidRPr="002A1725">
        <w:rPr>
          <w:sz w:val="24"/>
        </w:rPr>
        <w:t>Послушайте. Деньги — это не бумаг</w:t>
      </w:r>
      <w:r w:rsidR="00A40D53" w:rsidRPr="002A1725">
        <w:rPr>
          <w:sz w:val="24"/>
        </w:rPr>
        <w:t>а. Это застывшая благодарность В</w:t>
      </w:r>
      <w:r w:rsidRPr="002A1725">
        <w:rPr>
          <w:sz w:val="24"/>
        </w:rPr>
        <w:t>селенной. Но ваш мозг, травмированный советским детством и ипотекой матери, блокирует этот поток. Вы живёте с установкой «я недостоин». А установка «я недостоин» — это когнитивное искажение стоимостью в вашу жизнь! </w:t>
      </w:r>
      <w:r w:rsidRPr="002A1725">
        <w:rPr>
          <w:i/>
          <w:sz w:val="24"/>
        </w:rPr>
        <w:t>(Резко наклоняется к камере, опираясь руками о стол.)</w:t>
      </w:r>
      <w:r w:rsidRPr="002A1725">
        <w:rPr>
          <w:sz w:val="24"/>
        </w:rPr>
        <w:t> Вы дум</w:t>
      </w:r>
      <w:r w:rsidR="00A40D53" w:rsidRPr="002A1725">
        <w:rPr>
          <w:sz w:val="24"/>
        </w:rPr>
        <w:t>аете, деньги портят людей? Чушь!</w:t>
      </w:r>
      <w:r w:rsidRPr="002A1725">
        <w:rPr>
          <w:sz w:val="24"/>
        </w:rPr>
        <w:t xml:space="preserve"> Деньги портят только нищих духом. Я д</w:t>
      </w:r>
      <w:r w:rsidR="00A40D53" w:rsidRPr="002A1725">
        <w:rPr>
          <w:sz w:val="24"/>
        </w:rPr>
        <w:t>аю вам разрешение. Прямо сейчас!</w:t>
      </w:r>
      <w:r w:rsidRPr="002A1725">
        <w:rPr>
          <w:sz w:val="24"/>
        </w:rPr>
        <w:t xml:space="preserve"> Разрешение снять свои финансовые блоки. Пишите в комментариях: «Я разрешаю себе быть жирным, сытым котом»!</w:t>
      </w:r>
    </w:p>
    <w:p w14:paraId="6C4BDDCB" w14:textId="77777777" w:rsidR="00A40D53" w:rsidRPr="002A1725" w:rsidRDefault="00A40D53" w:rsidP="00A9718B">
      <w:pPr>
        <w:pStyle w:val="aff3"/>
        <w:rPr>
          <w:sz w:val="24"/>
        </w:rPr>
      </w:pPr>
    </w:p>
    <w:p w14:paraId="3588A30B" w14:textId="77777777" w:rsidR="00996CC7" w:rsidRPr="002A1725" w:rsidRDefault="00996CC7" w:rsidP="00A9718B">
      <w:pPr>
        <w:pStyle w:val="aff3"/>
        <w:jc w:val="center"/>
        <w:rPr>
          <w:sz w:val="22"/>
        </w:rPr>
      </w:pPr>
      <w:r w:rsidRPr="002A1725">
        <w:rPr>
          <w:sz w:val="22"/>
        </w:rPr>
        <w:t xml:space="preserve">Он снова начинает </w:t>
      </w:r>
      <w:r w:rsidR="00A40D53" w:rsidRPr="002A1725">
        <w:rPr>
          <w:sz w:val="22"/>
        </w:rPr>
        <w:t>двигаться</w:t>
      </w:r>
      <w:r w:rsidRPr="002A1725">
        <w:rPr>
          <w:sz w:val="22"/>
        </w:rPr>
        <w:t xml:space="preserve"> по сцене. Теперь его жесты становятся агрессивными, рубящими воздух.</w:t>
      </w:r>
    </w:p>
    <w:p w14:paraId="55E39EDB" w14:textId="77777777" w:rsidR="00A40D53" w:rsidRPr="002A1725" w:rsidRDefault="00A40D53" w:rsidP="00A9718B">
      <w:pPr>
        <w:pStyle w:val="aff3"/>
        <w:rPr>
          <w:sz w:val="24"/>
        </w:rPr>
      </w:pPr>
    </w:p>
    <w:p w14:paraId="18522ACD" w14:textId="77777777" w:rsidR="00996CC7" w:rsidRPr="002A1725" w:rsidRDefault="00996CC7" w:rsidP="00A9718B">
      <w:pPr>
        <w:pStyle w:val="aff3"/>
        <w:ind w:firstLine="0"/>
        <w:rPr>
          <w:sz w:val="24"/>
        </w:rPr>
      </w:pPr>
      <w:r w:rsidRPr="002A1725">
        <w:rPr>
          <w:sz w:val="24"/>
        </w:rPr>
        <w:t>Моя методика проста. Мы берём ваше жела</w:t>
      </w:r>
      <w:r w:rsidR="00A40D53" w:rsidRPr="002A1725">
        <w:rPr>
          <w:sz w:val="24"/>
        </w:rPr>
        <w:t>ние… например, новую иномарку… и</w:t>
      </w:r>
      <w:r w:rsidRPr="002A1725">
        <w:rPr>
          <w:sz w:val="24"/>
        </w:rPr>
        <w:t xml:space="preserve"> совмещаем её с вашей пустотой внутри. Шаг за шагом. Цель за целью. Главное — визуализация. </w:t>
      </w:r>
      <w:r w:rsidRPr="002A1725">
        <w:rPr>
          <w:i/>
          <w:sz w:val="24"/>
        </w:rPr>
        <w:t>(Останавливается. Достаёт из кармана розовый платок, нервно вытирает лоб, комкает платок и прячет обратно.)</w:t>
      </w:r>
      <w:r w:rsidR="00A40D53" w:rsidRPr="002A1725">
        <w:rPr>
          <w:sz w:val="24"/>
        </w:rPr>
        <w:t> Простой секрет — н</w:t>
      </w:r>
      <w:r w:rsidRPr="002A1725">
        <w:rPr>
          <w:sz w:val="24"/>
        </w:rPr>
        <w:t>очной проток</w:t>
      </w:r>
      <w:r w:rsidR="00E332CA" w:rsidRPr="002A1725">
        <w:rPr>
          <w:sz w:val="24"/>
        </w:rPr>
        <w:t>ол аффирмаций. Лежите в кровати: тело спит, а</w:t>
      </w:r>
      <w:r w:rsidRPr="002A1725">
        <w:rPr>
          <w:sz w:val="24"/>
        </w:rPr>
        <w:t xml:space="preserve"> подсознание слушает. Повторяйте сорок раз, пока не кончится кислород: «Я магнит. Я генератор ликвидности. Все деньги плывут ко мне. Мой кошелёк расширяется вместе с чёрной дырой в центре галактики».</w:t>
      </w:r>
    </w:p>
    <w:p w14:paraId="2340BBE3" w14:textId="77777777" w:rsidR="00E332CA" w:rsidRPr="002A1725" w:rsidRDefault="00E332CA" w:rsidP="00A9718B">
      <w:pPr>
        <w:pStyle w:val="aff3"/>
        <w:rPr>
          <w:sz w:val="24"/>
        </w:rPr>
      </w:pPr>
    </w:p>
    <w:p w14:paraId="0574BCE6" w14:textId="77777777" w:rsidR="00996CC7" w:rsidRPr="002A1725" w:rsidRDefault="00996CC7" w:rsidP="00A9718B">
      <w:pPr>
        <w:pStyle w:val="aff3"/>
        <w:jc w:val="center"/>
        <w:rPr>
          <w:sz w:val="22"/>
        </w:rPr>
      </w:pPr>
      <w:r w:rsidRPr="002A1725">
        <w:rPr>
          <w:sz w:val="22"/>
        </w:rPr>
        <w:t>Луч прожектора начинает мигать чаще, п</w:t>
      </w:r>
      <w:r w:rsidR="00E332CA" w:rsidRPr="002A1725">
        <w:rPr>
          <w:sz w:val="22"/>
        </w:rPr>
        <w:t>очти сливаясь в сплошной свет. Фоновая м</w:t>
      </w:r>
      <w:r w:rsidRPr="002A1725">
        <w:rPr>
          <w:sz w:val="22"/>
        </w:rPr>
        <w:t>узыка нарастает.</w:t>
      </w:r>
    </w:p>
    <w:p w14:paraId="6A7F7754" w14:textId="77777777" w:rsidR="00E332CA" w:rsidRPr="002A1725" w:rsidRDefault="00E332CA" w:rsidP="00A9718B">
      <w:pPr>
        <w:pStyle w:val="aff3"/>
        <w:rPr>
          <w:sz w:val="24"/>
        </w:rPr>
      </w:pPr>
    </w:p>
    <w:p w14:paraId="3711BF10" w14:textId="77777777" w:rsidR="00996CC7" w:rsidRPr="002A1725" w:rsidRDefault="00996CC7" w:rsidP="00A9718B">
      <w:pPr>
        <w:pStyle w:val="aff3"/>
        <w:ind w:firstLine="0"/>
        <w:rPr>
          <w:sz w:val="24"/>
        </w:rPr>
      </w:pPr>
      <w:r w:rsidRPr="002A1725">
        <w:rPr>
          <w:sz w:val="24"/>
        </w:rPr>
        <w:t>И ещё один лайфхак. Ритуал материализации. Возьмите свою самую красивую купюру. Пять тысяч рублей. Положите на стол. Выключите свет. Смотрите на неё в темноте. Представьте, что она размножается деле</w:t>
      </w:r>
      <w:r w:rsidR="001E170B" w:rsidRPr="002A1725">
        <w:rPr>
          <w:sz w:val="24"/>
        </w:rPr>
        <w:t>нием. Десять купюр… Сто. Тысяча!</w:t>
      </w:r>
      <w:r w:rsidRPr="002A1725">
        <w:rPr>
          <w:sz w:val="24"/>
        </w:rPr>
        <w:t xml:space="preserve"> Они заполнили комнату. Вам нечем дышать от денег. Откройте рот. Втяните их энергию носом…</w:t>
      </w:r>
    </w:p>
    <w:p w14:paraId="3EDB91B8" w14:textId="77777777" w:rsidR="001E170B" w:rsidRPr="002A1725" w:rsidRDefault="001E170B" w:rsidP="00A9718B">
      <w:pPr>
        <w:pStyle w:val="aff3"/>
        <w:rPr>
          <w:sz w:val="24"/>
        </w:rPr>
      </w:pPr>
    </w:p>
    <w:p w14:paraId="08720F92" w14:textId="77777777" w:rsidR="00996CC7" w:rsidRPr="002A1725" w:rsidRDefault="001E170B" w:rsidP="00A9718B">
      <w:pPr>
        <w:pStyle w:val="aff3"/>
        <w:jc w:val="center"/>
        <w:rPr>
          <w:sz w:val="22"/>
        </w:rPr>
      </w:pPr>
      <w:r w:rsidRPr="002A1725">
        <w:rPr>
          <w:sz w:val="22"/>
        </w:rPr>
        <w:t>Златан</w:t>
      </w:r>
      <w:r w:rsidR="00996CC7" w:rsidRPr="002A1725">
        <w:rPr>
          <w:sz w:val="22"/>
        </w:rPr>
        <w:t xml:space="preserve"> закрывает глаза, запрокидывает голову и де</w:t>
      </w:r>
      <w:r w:rsidRPr="002A1725">
        <w:rPr>
          <w:sz w:val="22"/>
        </w:rPr>
        <w:t>лает глубокий шумный вдох ртом</w:t>
      </w:r>
      <w:r w:rsidR="00996CC7" w:rsidRPr="002A1725">
        <w:rPr>
          <w:sz w:val="22"/>
        </w:rPr>
        <w:t>. Затем резко открывает глаза.</w:t>
      </w:r>
    </w:p>
    <w:p w14:paraId="1ACC11B5" w14:textId="77777777" w:rsidR="001E170B" w:rsidRPr="002A1725" w:rsidRDefault="001E170B" w:rsidP="00A9718B">
      <w:pPr>
        <w:pStyle w:val="aff3"/>
        <w:rPr>
          <w:sz w:val="24"/>
        </w:rPr>
      </w:pPr>
    </w:p>
    <w:p w14:paraId="21D0130A" w14:textId="77777777" w:rsidR="00996CC7" w:rsidRPr="002A1725" w:rsidRDefault="001E170B" w:rsidP="00A9718B">
      <w:pPr>
        <w:pStyle w:val="aff3"/>
        <w:ind w:firstLine="0"/>
        <w:rPr>
          <w:sz w:val="24"/>
        </w:rPr>
      </w:pPr>
      <w:r w:rsidRPr="002A1725">
        <w:rPr>
          <w:i/>
          <w:sz w:val="24"/>
        </w:rPr>
        <w:t>(Громко.)</w:t>
      </w:r>
      <w:r w:rsidRPr="002A1725">
        <w:rPr>
          <w:sz w:val="24"/>
        </w:rPr>
        <w:t xml:space="preserve"> </w:t>
      </w:r>
      <w:r w:rsidR="00996CC7" w:rsidRPr="002A1725">
        <w:rPr>
          <w:sz w:val="24"/>
        </w:rPr>
        <w:t>Трансформация началась! Кто почувствовал покалывание в мизинце левой ноги — ставьте лайк. Ссылка на мой курс «</w:t>
      </w:r>
      <w:proofErr w:type="spellStart"/>
      <w:r w:rsidR="00996CC7" w:rsidRPr="002A1725">
        <w:rPr>
          <w:sz w:val="24"/>
        </w:rPr>
        <w:t>Антибедность</w:t>
      </w:r>
      <w:proofErr w:type="spellEnd"/>
      <w:r w:rsidR="00996CC7" w:rsidRPr="002A1725">
        <w:rPr>
          <w:sz w:val="24"/>
        </w:rPr>
        <w:t xml:space="preserve"> 2.0» уже в описании! Там скидка двадцать процентов только сегодня, потому что ретроградный Меркурий плачет вместе с вашим банковским приложением! Покупайте! Освобождайтесь! До встречи в списке Forbes!</w:t>
      </w:r>
    </w:p>
    <w:p w14:paraId="467728A5" w14:textId="77777777" w:rsidR="00E00EB3" w:rsidRPr="002A1725" w:rsidRDefault="00E00EB3" w:rsidP="00A9718B">
      <w:pPr>
        <w:pStyle w:val="aff3"/>
        <w:rPr>
          <w:sz w:val="24"/>
        </w:rPr>
      </w:pPr>
    </w:p>
    <w:p w14:paraId="645F1CC1" w14:textId="77777777" w:rsidR="00996CC7" w:rsidRPr="002A1725" w:rsidRDefault="00996CC7" w:rsidP="00A9718B">
      <w:pPr>
        <w:pStyle w:val="aff3"/>
        <w:jc w:val="center"/>
        <w:rPr>
          <w:sz w:val="22"/>
        </w:rPr>
      </w:pPr>
      <w:r w:rsidRPr="002A1725">
        <w:rPr>
          <w:sz w:val="22"/>
        </w:rPr>
        <w:t xml:space="preserve">Звучит музыкальная композиция </w:t>
      </w:r>
      <w:r w:rsidR="006046C2" w:rsidRPr="002A1725">
        <w:rPr>
          <w:sz w:val="22"/>
        </w:rPr>
        <w:t xml:space="preserve">ABBA «Money, Money, Money». </w:t>
      </w:r>
      <w:r w:rsidRPr="002A1725">
        <w:rPr>
          <w:sz w:val="22"/>
        </w:rPr>
        <w:t>Звук обрывается на самой высокой ноте. Свет гаснет так стремительно, что кажется, будто лопнула лампочка. Наступает оглушающая тишина. Через две секунды слышен тяжёлый вздох, звук упавшего тела — будто Златан рухнул на стул, — и тихий глоток воды из стакана.</w:t>
      </w:r>
    </w:p>
    <w:p w14:paraId="2FDEF7A6" w14:textId="77777777" w:rsidR="006A0845" w:rsidRPr="002A1725" w:rsidRDefault="006A0845" w:rsidP="00A9718B">
      <w:pPr>
        <w:pStyle w:val="aff3"/>
        <w:rPr>
          <w:b/>
          <w:bCs/>
          <w:sz w:val="24"/>
        </w:rPr>
      </w:pPr>
    </w:p>
    <w:p w14:paraId="17CF657D" w14:textId="77777777" w:rsidR="001E170B" w:rsidRPr="002A1725" w:rsidRDefault="001E170B" w:rsidP="00A9718B">
      <w:pPr>
        <w:pStyle w:val="aff3"/>
        <w:jc w:val="center"/>
        <w:rPr>
          <w:b/>
          <w:bCs/>
          <w:sz w:val="24"/>
        </w:rPr>
      </w:pPr>
      <w:r w:rsidRPr="002A1725">
        <w:rPr>
          <w:b/>
          <w:bCs/>
          <w:sz w:val="24"/>
        </w:rPr>
        <w:t>Картина пятая</w:t>
      </w:r>
    </w:p>
    <w:p w14:paraId="0A751925" w14:textId="77777777" w:rsidR="00B8526B" w:rsidRPr="002A1725" w:rsidRDefault="00B8526B" w:rsidP="00A9718B">
      <w:pPr>
        <w:pStyle w:val="aff3"/>
        <w:rPr>
          <w:sz w:val="24"/>
        </w:rPr>
      </w:pPr>
    </w:p>
    <w:p w14:paraId="495264C7" w14:textId="77777777" w:rsidR="00B8526B" w:rsidRPr="002A1725" w:rsidRDefault="001E170B" w:rsidP="00A9718B">
      <w:pPr>
        <w:pStyle w:val="aff3"/>
        <w:jc w:val="center"/>
        <w:rPr>
          <w:sz w:val="22"/>
        </w:rPr>
      </w:pPr>
      <w:r w:rsidRPr="002A1725">
        <w:rPr>
          <w:sz w:val="22"/>
        </w:rPr>
        <w:t>Темнота. Звук ув</w:t>
      </w:r>
      <w:r w:rsidR="00B8526B" w:rsidRPr="002A1725">
        <w:rPr>
          <w:sz w:val="22"/>
        </w:rPr>
        <w:t>едомления смартфона — звонкий «динь</w:t>
      </w:r>
      <w:r w:rsidRPr="002A1725">
        <w:rPr>
          <w:sz w:val="22"/>
        </w:rPr>
        <w:t>». Вспыхивает розовый свет с блёстками. Прожектор бьёт в правый угол. Работает камера на штативе.</w:t>
      </w:r>
    </w:p>
    <w:p w14:paraId="78F0F2F1" w14:textId="77777777" w:rsidR="001E170B" w:rsidRPr="002A1725" w:rsidRDefault="001E170B" w:rsidP="00A9718B">
      <w:pPr>
        <w:pStyle w:val="aff3"/>
        <w:jc w:val="center"/>
        <w:rPr>
          <w:sz w:val="22"/>
        </w:rPr>
      </w:pPr>
      <w:r w:rsidRPr="002A1725">
        <w:rPr>
          <w:sz w:val="22"/>
        </w:rPr>
        <w:t xml:space="preserve">В кресле сидит </w:t>
      </w:r>
      <w:r w:rsidRPr="002A1725">
        <w:rPr>
          <w:spacing w:val="40"/>
          <w:sz w:val="22"/>
        </w:rPr>
        <w:t>Веста</w:t>
      </w:r>
      <w:r w:rsidRPr="002A1725">
        <w:rPr>
          <w:sz w:val="22"/>
        </w:rPr>
        <w:t>. На ней и</w:t>
      </w:r>
      <w:r w:rsidR="00B8526B" w:rsidRPr="002A1725">
        <w:rPr>
          <w:sz w:val="22"/>
        </w:rPr>
        <w:t xml:space="preserve">деальный макияж, розовый костюм </w:t>
      </w:r>
      <w:r w:rsidRPr="002A1725">
        <w:rPr>
          <w:sz w:val="22"/>
        </w:rPr>
        <w:t>оверсайз и жёлтая шляпа-клош, надвинутая на один глаз. Перед ней — бокал с розовым шампанским, трубочка для коктейля изогнута в форме сердца. Она смотрит прямо в камеру. Улыбка напоминает оскал барракуды.</w:t>
      </w:r>
    </w:p>
    <w:p w14:paraId="4EA500C9" w14:textId="77777777" w:rsidR="00B8526B" w:rsidRPr="002A1725" w:rsidRDefault="00B8526B" w:rsidP="00A9718B">
      <w:pPr>
        <w:pStyle w:val="aff3"/>
        <w:rPr>
          <w:sz w:val="24"/>
        </w:rPr>
      </w:pPr>
    </w:p>
    <w:p w14:paraId="2B1BF4F7" w14:textId="77777777" w:rsidR="001E170B" w:rsidRPr="002A1725" w:rsidRDefault="00A722E4" w:rsidP="00A9718B">
      <w:pPr>
        <w:pStyle w:val="aff3"/>
        <w:rPr>
          <w:sz w:val="24"/>
        </w:rPr>
      </w:pPr>
      <w:r w:rsidRPr="002A1725">
        <w:rPr>
          <w:spacing w:val="40"/>
          <w:sz w:val="24"/>
        </w:rPr>
        <w:t>Веста</w:t>
      </w:r>
      <w:r w:rsidR="001E170B" w:rsidRPr="002A1725">
        <w:rPr>
          <w:sz w:val="24"/>
        </w:rPr>
        <w:t> </w:t>
      </w:r>
      <w:r w:rsidR="001E170B" w:rsidRPr="002A1725">
        <w:rPr>
          <w:i/>
          <w:sz w:val="24"/>
        </w:rPr>
        <w:t>(говорит очень быстро, высоким, певучим голосом)</w:t>
      </w:r>
      <w:r w:rsidR="001E170B" w:rsidRPr="002A1725">
        <w:rPr>
          <w:sz w:val="24"/>
        </w:rPr>
        <w:t>. Королевы мои, читаю ваши комменты под прошлым стримом… «Веста, мне тридцать восемь, я бухгалтер, кому я нужна?» Или</w:t>
      </w:r>
      <w:r w:rsidR="00B8526B" w:rsidRPr="002A1725">
        <w:rPr>
          <w:sz w:val="24"/>
        </w:rPr>
        <w:t xml:space="preserve"> «Он меня </w:t>
      </w:r>
      <w:proofErr w:type="spellStart"/>
      <w:r w:rsidR="00B8526B" w:rsidRPr="002A1725">
        <w:rPr>
          <w:sz w:val="24"/>
        </w:rPr>
        <w:t>френдзонит</w:t>
      </w:r>
      <w:proofErr w:type="spellEnd"/>
      <w:r w:rsidR="00B8526B" w:rsidRPr="002A1725">
        <w:rPr>
          <w:sz w:val="24"/>
        </w:rPr>
        <w:t>». Девочки!</w:t>
      </w:r>
      <w:r w:rsidR="001E170B" w:rsidRPr="002A1725">
        <w:rPr>
          <w:sz w:val="24"/>
        </w:rPr>
        <w:t xml:space="preserve"> Выдохнули. Закрыли свои тетрадки. Отлипли от плиты. </w:t>
      </w:r>
      <w:r w:rsidR="001E170B" w:rsidRPr="002A1725">
        <w:rPr>
          <w:i/>
          <w:sz w:val="24"/>
        </w:rPr>
        <w:t>(Делает маленький глоток через трубочку.)</w:t>
      </w:r>
      <w:r w:rsidR="001E170B" w:rsidRPr="002A1725">
        <w:rPr>
          <w:sz w:val="24"/>
        </w:rPr>
        <w:t> Вы пытаетесь привлечь мужчину борщом? Молитвой? Тем, что терпите его маму? Это уровень «э</w:t>
      </w:r>
      <w:r w:rsidR="00B8526B" w:rsidRPr="002A1725">
        <w:rPr>
          <w:sz w:val="24"/>
        </w:rPr>
        <w:t>коном». Мы переходим на тариф «л</w:t>
      </w:r>
      <w:r w:rsidR="001E170B" w:rsidRPr="002A1725">
        <w:rPr>
          <w:sz w:val="24"/>
        </w:rPr>
        <w:t>юкс». Тема сегодняшнего эф</w:t>
      </w:r>
      <w:r w:rsidR="00B8526B" w:rsidRPr="002A1725">
        <w:rPr>
          <w:sz w:val="24"/>
        </w:rPr>
        <w:t xml:space="preserve">ира — «Я </w:t>
      </w:r>
      <w:r w:rsidR="00660062" w:rsidRPr="002A1725">
        <w:rPr>
          <w:sz w:val="24"/>
        </w:rPr>
        <w:t xml:space="preserve">— </w:t>
      </w:r>
      <w:r w:rsidR="00B8526B" w:rsidRPr="002A1725">
        <w:rPr>
          <w:sz w:val="24"/>
        </w:rPr>
        <w:t>богиня». Не стать ею, а</w:t>
      </w:r>
      <w:r w:rsidR="001E170B" w:rsidRPr="002A1725">
        <w:rPr>
          <w:sz w:val="24"/>
        </w:rPr>
        <w:t xml:space="preserve"> вспомнить, что вы забыли снять корону, когда пошли выносить мусор.</w:t>
      </w:r>
    </w:p>
    <w:p w14:paraId="6A916851" w14:textId="77777777" w:rsidR="00B8526B" w:rsidRPr="002A1725" w:rsidRDefault="00B8526B" w:rsidP="00A9718B">
      <w:pPr>
        <w:pStyle w:val="aff3"/>
        <w:rPr>
          <w:sz w:val="24"/>
        </w:rPr>
      </w:pPr>
    </w:p>
    <w:p w14:paraId="675BDB4B" w14:textId="77777777" w:rsidR="001E170B" w:rsidRPr="002A1725" w:rsidRDefault="00B8526B" w:rsidP="00A9718B">
      <w:pPr>
        <w:pStyle w:val="aff3"/>
        <w:jc w:val="center"/>
        <w:rPr>
          <w:sz w:val="22"/>
        </w:rPr>
      </w:pPr>
      <w:r w:rsidRPr="002A1725">
        <w:rPr>
          <w:sz w:val="22"/>
        </w:rPr>
        <w:t>Она отставляет бокал, б</w:t>
      </w:r>
      <w:r w:rsidR="001E170B" w:rsidRPr="002A1725">
        <w:rPr>
          <w:sz w:val="22"/>
        </w:rPr>
        <w:t xml:space="preserve">ерёт со стола огромное ручное зеркало в розовой оправе. Смотрит в него, поправляя волосы, но явно играет на камеру. Потом </w:t>
      </w:r>
      <w:r w:rsidRPr="002A1725">
        <w:rPr>
          <w:sz w:val="22"/>
        </w:rPr>
        <w:t>заглядывает</w:t>
      </w:r>
      <w:r w:rsidR="001E170B" w:rsidRPr="002A1725">
        <w:rPr>
          <w:sz w:val="22"/>
        </w:rPr>
        <w:t xml:space="preserve"> в свои записи на столе.</w:t>
      </w:r>
    </w:p>
    <w:p w14:paraId="49F8AD5A" w14:textId="77777777" w:rsidR="00B8526B" w:rsidRPr="002A1725" w:rsidRDefault="00B8526B" w:rsidP="00A9718B">
      <w:pPr>
        <w:pStyle w:val="aff3"/>
        <w:rPr>
          <w:sz w:val="24"/>
        </w:rPr>
      </w:pPr>
    </w:p>
    <w:p w14:paraId="641F3F1E" w14:textId="77777777" w:rsidR="001E170B" w:rsidRPr="002A1725" w:rsidRDefault="001E170B" w:rsidP="00A9718B">
      <w:pPr>
        <w:pStyle w:val="aff3"/>
        <w:ind w:firstLine="0"/>
        <w:rPr>
          <w:sz w:val="24"/>
        </w:rPr>
      </w:pPr>
      <w:r w:rsidRPr="002A1725">
        <w:rPr>
          <w:sz w:val="24"/>
        </w:rPr>
        <w:t xml:space="preserve">Вам не нужны никакие усилия. Усилие — это энергия бедной девочки. Богине достаточно просто быть. Мир любви доступен вам прямо сейчас, просто у вас закрыт сердечный центр, потому что в восьмом классе Петька обозвал вас жирной. Мы это сегодня </w:t>
      </w:r>
      <w:proofErr w:type="spellStart"/>
      <w:r w:rsidR="00B8526B" w:rsidRPr="002A1725">
        <w:rPr>
          <w:sz w:val="24"/>
        </w:rPr>
        <w:t>расфиксируем</w:t>
      </w:r>
      <w:proofErr w:type="spellEnd"/>
      <w:r w:rsidR="00B8526B" w:rsidRPr="002A1725">
        <w:rPr>
          <w:sz w:val="24"/>
        </w:rPr>
        <w:t xml:space="preserve">. </w:t>
      </w:r>
      <w:r w:rsidR="00B8526B" w:rsidRPr="002A1725">
        <w:rPr>
          <w:sz w:val="24"/>
        </w:rPr>
        <w:lastRenderedPageBreak/>
        <w:t>Бесплатно. Хотя… Е</w:t>
      </w:r>
      <w:r w:rsidRPr="002A1725">
        <w:rPr>
          <w:sz w:val="24"/>
        </w:rPr>
        <w:t>сли хотите персональную инициацию в канал безусловного обожания — ссылка на моё «Руководство по развитию неотразимости» внизу. Там всего три платежа п</w:t>
      </w:r>
      <w:r w:rsidR="00355E3F" w:rsidRPr="002A1725">
        <w:rPr>
          <w:sz w:val="24"/>
        </w:rPr>
        <w:t>о пять тысяч девятьсот. Пишите на</w:t>
      </w:r>
      <w:r w:rsidRPr="002A1725">
        <w:rPr>
          <w:sz w:val="24"/>
        </w:rPr>
        <w:t xml:space="preserve"> мою электронную почту, я отвечу каждой. Ну, почти каждой.</w:t>
      </w:r>
    </w:p>
    <w:p w14:paraId="1DC5518B" w14:textId="77777777" w:rsidR="00660062" w:rsidRPr="002A1725" w:rsidRDefault="00660062" w:rsidP="00A9718B">
      <w:pPr>
        <w:pStyle w:val="aff3"/>
        <w:ind w:firstLine="0"/>
        <w:rPr>
          <w:sz w:val="24"/>
        </w:rPr>
      </w:pPr>
    </w:p>
    <w:p w14:paraId="35D60DB3" w14:textId="77777777" w:rsidR="001E170B" w:rsidRPr="002A1725" w:rsidRDefault="001E170B" w:rsidP="00A9718B">
      <w:pPr>
        <w:pStyle w:val="aff3"/>
        <w:jc w:val="center"/>
        <w:rPr>
          <w:sz w:val="22"/>
        </w:rPr>
      </w:pPr>
      <w:r w:rsidRPr="002A1725">
        <w:rPr>
          <w:sz w:val="22"/>
        </w:rPr>
        <w:t>Ставит зеркало. Резко подаётся вперёд, опираясь грудью о стол. Говорит заговорщицким шёпотом.</w:t>
      </w:r>
    </w:p>
    <w:p w14:paraId="6FD85B73" w14:textId="77777777" w:rsidR="00737D8E" w:rsidRPr="002A1725" w:rsidRDefault="00737D8E" w:rsidP="00A9718B">
      <w:pPr>
        <w:pStyle w:val="aff3"/>
        <w:rPr>
          <w:sz w:val="24"/>
        </w:rPr>
      </w:pPr>
    </w:p>
    <w:p w14:paraId="5A39394C" w14:textId="77777777" w:rsidR="00737D8E" w:rsidRPr="002A1725" w:rsidRDefault="001E170B" w:rsidP="00A9718B">
      <w:pPr>
        <w:pStyle w:val="aff3"/>
        <w:ind w:firstLine="0"/>
        <w:rPr>
          <w:sz w:val="24"/>
        </w:rPr>
      </w:pPr>
      <w:r w:rsidRPr="002A1725">
        <w:rPr>
          <w:sz w:val="24"/>
        </w:rPr>
        <w:t xml:space="preserve">Ладно, перехожу к магии. Практика «Сводить с ума одним плечом». Мужчины — визуалы. Они думают не </w:t>
      </w:r>
      <w:r w:rsidR="00737D8E" w:rsidRPr="002A1725">
        <w:rPr>
          <w:sz w:val="24"/>
        </w:rPr>
        <w:t>головой,</w:t>
      </w:r>
      <w:r w:rsidRPr="002A1725">
        <w:rPr>
          <w:sz w:val="24"/>
        </w:rPr>
        <w:t xml:space="preserve"> а инстинктами. Когда он рассказывает вам про свой ск</w:t>
      </w:r>
      <w:r w:rsidR="006B6DF5" w:rsidRPr="002A1725">
        <w:rPr>
          <w:sz w:val="24"/>
        </w:rPr>
        <w:t>учный кредит…</w:t>
      </w:r>
      <w:r w:rsidRPr="002A1725">
        <w:rPr>
          <w:i/>
          <w:sz w:val="24"/>
        </w:rPr>
        <w:t xml:space="preserve"> </w:t>
      </w:r>
      <w:r w:rsidR="00737D8E" w:rsidRPr="002A1725">
        <w:rPr>
          <w:i/>
          <w:sz w:val="24"/>
        </w:rPr>
        <w:t>(М</w:t>
      </w:r>
      <w:r w:rsidRPr="002A1725">
        <w:rPr>
          <w:i/>
          <w:sz w:val="24"/>
        </w:rPr>
        <w:t>едленно, томно проводит рукой по своему плечу, спускаясь к ключице, прикрывает глаза.)</w:t>
      </w:r>
      <w:r w:rsidRPr="002A1725">
        <w:rPr>
          <w:sz w:val="24"/>
        </w:rPr>
        <w:t xml:space="preserve"> …вы не смотрите ему в рот. Вы смотрите вот сюда. И чуть приоткрываете губы. Как будто хотите пить. Но воду вам принесёт он. Через секунду у него отключится префронтальная кора. Он забудет номер своей мамы и свою фамилию. Проверено. </w:t>
      </w:r>
      <w:r w:rsidR="00737D8E" w:rsidRPr="002A1725">
        <w:rPr>
          <w:i/>
          <w:sz w:val="24"/>
        </w:rPr>
        <w:t xml:space="preserve">(Делает паузу.) </w:t>
      </w:r>
      <w:r w:rsidRPr="002A1725">
        <w:rPr>
          <w:sz w:val="24"/>
        </w:rPr>
        <w:t>Миру нужна умная, весёлая, красивая ж</w:t>
      </w:r>
      <w:r w:rsidR="00737D8E" w:rsidRPr="002A1725">
        <w:rPr>
          <w:sz w:val="24"/>
        </w:rPr>
        <w:t xml:space="preserve">енщина. Выпустите её на свободу! Мы </w:t>
      </w:r>
      <w:r w:rsidRPr="002A1725">
        <w:rPr>
          <w:sz w:val="24"/>
        </w:rPr>
        <w:t>замечательные создания. Наши женские способности — сострадание, обаяние и нежность — изумительны. Мы искусны в любви, наши сердца полны глубоких эмоций. Наша сексуальность и чары вдохновляют и придают сил.</w:t>
      </w:r>
    </w:p>
    <w:p w14:paraId="6057EF73" w14:textId="77777777" w:rsidR="00737D8E" w:rsidRPr="002A1725" w:rsidRDefault="00737D8E" w:rsidP="00A9718B">
      <w:pPr>
        <w:pStyle w:val="aff3"/>
        <w:rPr>
          <w:sz w:val="24"/>
        </w:rPr>
      </w:pPr>
    </w:p>
    <w:p w14:paraId="2889FCA0" w14:textId="77777777" w:rsidR="001E170B" w:rsidRPr="002A1725" w:rsidRDefault="00737D8E" w:rsidP="00A9718B">
      <w:pPr>
        <w:pStyle w:val="aff3"/>
        <w:jc w:val="center"/>
        <w:rPr>
          <w:sz w:val="22"/>
        </w:rPr>
      </w:pPr>
      <w:r w:rsidRPr="002A1725">
        <w:rPr>
          <w:sz w:val="22"/>
        </w:rPr>
        <w:t>Веста о</w:t>
      </w:r>
      <w:r w:rsidR="001E170B" w:rsidRPr="002A1725">
        <w:rPr>
          <w:sz w:val="22"/>
        </w:rPr>
        <w:t>т</w:t>
      </w:r>
      <w:r w:rsidRPr="002A1725">
        <w:rPr>
          <w:sz w:val="22"/>
        </w:rPr>
        <w:t>клоняется</w:t>
      </w:r>
      <w:r w:rsidR="001E170B" w:rsidRPr="002A1725">
        <w:rPr>
          <w:sz w:val="22"/>
        </w:rPr>
        <w:t xml:space="preserve"> н</w:t>
      </w:r>
      <w:r w:rsidRPr="002A1725">
        <w:rPr>
          <w:sz w:val="22"/>
        </w:rPr>
        <w:t>азад, закидывает ногу на ногу и п</w:t>
      </w:r>
      <w:r w:rsidR="001E170B" w:rsidRPr="002A1725">
        <w:rPr>
          <w:sz w:val="22"/>
        </w:rPr>
        <w:t>ринимает вальяжную позу.</w:t>
      </w:r>
    </w:p>
    <w:p w14:paraId="50AD448A" w14:textId="77777777" w:rsidR="00737D8E" w:rsidRPr="002A1725" w:rsidRDefault="00737D8E" w:rsidP="00A9718B">
      <w:pPr>
        <w:pStyle w:val="aff3"/>
        <w:rPr>
          <w:sz w:val="24"/>
        </w:rPr>
      </w:pPr>
    </w:p>
    <w:p w14:paraId="222B47BD" w14:textId="77777777" w:rsidR="000660FD" w:rsidRPr="002A1725" w:rsidRDefault="001E170B" w:rsidP="00A9718B">
      <w:pPr>
        <w:pStyle w:val="aff3"/>
        <w:ind w:firstLine="0"/>
        <w:rPr>
          <w:bCs/>
          <w:sz w:val="24"/>
        </w:rPr>
      </w:pPr>
      <w:r w:rsidRPr="002A1725">
        <w:rPr>
          <w:sz w:val="24"/>
        </w:rPr>
        <w:t>Второе. Забудьте фразу «Ой, я такая дурочка». Это мило только до первого свидания. По</w:t>
      </w:r>
      <w:r w:rsidR="00737D8E" w:rsidRPr="002A1725">
        <w:rPr>
          <w:sz w:val="24"/>
        </w:rPr>
        <w:t>том это бесит. Вы — бриллиант, д</w:t>
      </w:r>
      <w:r w:rsidRPr="002A1725">
        <w:rPr>
          <w:sz w:val="24"/>
        </w:rPr>
        <w:t xml:space="preserve">аже если сейчас </w:t>
      </w:r>
      <w:r w:rsidR="00737D8E" w:rsidRPr="002A1725">
        <w:rPr>
          <w:sz w:val="24"/>
        </w:rPr>
        <w:t xml:space="preserve">лежите </w:t>
      </w:r>
      <w:r w:rsidRPr="002A1725">
        <w:rPr>
          <w:sz w:val="24"/>
        </w:rPr>
        <w:t xml:space="preserve">на диване с ноутбуком и миской оливье. Бриллиант не </w:t>
      </w:r>
      <w:r w:rsidR="000660FD" w:rsidRPr="002A1725">
        <w:rPr>
          <w:sz w:val="24"/>
        </w:rPr>
        <w:t xml:space="preserve">извиняется </w:t>
      </w:r>
      <w:r w:rsidRPr="002A1725">
        <w:rPr>
          <w:sz w:val="24"/>
        </w:rPr>
        <w:t>за свою цену</w:t>
      </w:r>
      <w:r w:rsidR="000660FD" w:rsidRPr="002A1725">
        <w:rPr>
          <w:sz w:val="24"/>
        </w:rPr>
        <w:t xml:space="preserve"> и никогда не оправдывается</w:t>
      </w:r>
      <w:r w:rsidRPr="002A1725">
        <w:rPr>
          <w:sz w:val="24"/>
        </w:rPr>
        <w:t xml:space="preserve">. </w:t>
      </w:r>
      <w:r w:rsidR="000660FD" w:rsidRPr="002A1725">
        <w:rPr>
          <w:sz w:val="24"/>
        </w:rPr>
        <w:t>Он</w:t>
      </w:r>
      <w:r w:rsidRPr="002A1725">
        <w:rPr>
          <w:sz w:val="24"/>
        </w:rPr>
        <w:t xml:space="preserve"> не</w:t>
      </w:r>
      <w:r w:rsidR="000660FD" w:rsidRPr="002A1725">
        <w:rPr>
          <w:sz w:val="24"/>
        </w:rPr>
        <w:t xml:space="preserve"> спрашивает: «Ты меня любишь?» </w:t>
      </w:r>
      <w:r w:rsidRPr="002A1725">
        <w:rPr>
          <w:sz w:val="24"/>
        </w:rPr>
        <w:t xml:space="preserve">Бриллиант молчит и переливается на солнце. </w:t>
      </w:r>
      <w:r w:rsidR="000660FD" w:rsidRPr="002A1725">
        <w:rPr>
          <w:sz w:val="24"/>
        </w:rPr>
        <w:t>Станьте этим камнем!</w:t>
      </w:r>
      <w:r w:rsidRPr="002A1725">
        <w:rPr>
          <w:sz w:val="24"/>
        </w:rPr>
        <w:t xml:space="preserve"> Холодным. Недоступным. Дорогим. </w:t>
      </w:r>
      <w:r w:rsidRPr="002A1725">
        <w:rPr>
          <w:i/>
          <w:sz w:val="24"/>
        </w:rPr>
        <w:t>(Вдруг резко меняет тон на деловой.)</w:t>
      </w:r>
      <w:r w:rsidRPr="002A1725">
        <w:rPr>
          <w:sz w:val="24"/>
        </w:rPr>
        <w:t> Так, стоп.</w:t>
      </w:r>
      <w:r w:rsidR="000660FD" w:rsidRPr="002A1725">
        <w:rPr>
          <w:bCs/>
          <w:sz w:val="24"/>
        </w:rPr>
        <w:t xml:space="preserve"> </w:t>
      </w:r>
      <w:r w:rsidR="00D822D6" w:rsidRPr="002A1725">
        <w:rPr>
          <w:bCs/>
          <w:sz w:val="24"/>
        </w:rPr>
        <w:t xml:space="preserve">Я чувствую сопротивление. Кто сейчас скрестил руки на груди? </w:t>
      </w:r>
      <w:r w:rsidR="000660FD" w:rsidRPr="002A1725">
        <w:rPr>
          <w:bCs/>
          <w:sz w:val="24"/>
        </w:rPr>
        <w:t>Расслабили челюсти. Опустили плечи. Выплюнули обиду на бывшего. Вдох. Представляем: Chanel № 5 и свежий лосось. Выдох. Всё. Вы готовы! Можете быть абсолютно неотразимой. Прямо сейчас</w:t>
      </w:r>
      <w:r w:rsidR="00206E96" w:rsidRPr="002A1725">
        <w:rPr>
          <w:bCs/>
          <w:sz w:val="24"/>
        </w:rPr>
        <w:t xml:space="preserve"> </w:t>
      </w:r>
      <w:r w:rsidR="000660FD" w:rsidRPr="002A1725">
        <w:rPr>
          <w:bCs/>
          <w:sz w:val="24"/>
        </w:rPr>
        <w:t>пойдите и посмотрите на себя в зеркало. Только не плачьте там, пожалуйста. И купите мой курс!</w:t>
      </w:r>
    </w:p>
    <w:p w14:paraId="716BDCD2" w14:textId="77777777" w:rsidR="000660FD" w:rsidRPr="002A1725" w:rsidRDefault="000660FD" w:rsidP="00A9718B">
      <w:pPr>
        <w:pStyle w:val="aff3"/>
        <w:rPr>
          <w:sz w:val="24"/>
        </w:rPr>
      </w:pPr>
    </w:p>
    <w:p w14:paraId="52036936" w14:textId="77777777" w:rsidR="001E170B" w:rsidRPr="002A1725" w:rsidRDefault="001E170B" w:rsidP="00A9718B">
      <w:pPr>
        <w:pStyle w:val="aff3"/>
        <w:jc w:val="center"/>
        <w:rPr>
          <w:sz w:val="22"/>
        </w:rPr>
      </w:pPr>
      <w:r w:rsidRPr="002A1725">
        <w:rPr>
          <w:sz w:val="22"/>
        </w:rPr>
        <w:t>Она берёт зеркальце, посылает в него воздушный поцелуй, а затем бросает его в сторону. Звук разбитого стекла, затемнение.</w:t>
      </w:r>
    </w:p>
    <w:p w14:paraId="67E81F72" w14:textId="77777777" w:rsidR="00F429A0" w:rsidRPr="002A1725" w:rsidRDefault="00F429A0" w:rsidP="00A9718B">
      <w:pPr>
        <w:pStyle w:val="aff3"/>
        <w:rPr>
          <w:sz w:val="24"/>
        </w:rPr>
      </w:pPr>
    </w:p>
    <w:p w14:paraId="4F0B48A8" w14:textId="77777777" w:rsidR="001E170B" w:rsidRPr="002A1725" w:rsidRDefault="005C078B" w:rsidP="00A9718B">
      <w:pPr>
        <w:pStyle w:val="aff3"/>
        <w:ind w:firstLine="0"/>
        <w:rPr>
          <w:sz w:val="24"/>
        </w:rPr>
      </w:pPr>
      <w:r w:rsidRPr="002A1725">
        <w:rPr>
          <w:i/>
          <w:sz w:val="24"/>
        </w:rPr>
        <w:t xml:space="preserve">(В </w:t>
      </w:r>
      <w:r w:rsidR="001E170B" w:rsidRPr="002A1725">
        <w:rPr>
          <w:i/>
          <w:sz w:val="24"/>
        </w:rPr>
        <w:t>темноту, обыденным тоном</w:t>
      </w:r>
      <w:r w:rsidR="0063645B" w:rsidRPr="002A1725">
        <w:rPr>
          <w:i/>
          <w:sz w:val="24"/>
        </w:rPr>
        <w:t>.</w:t>
      </w:r>
      <w:r w:rsidR="001E170B" w:rsidRPr="002A1725">
        <w:rPr>
          <w:i/>
          <w:sz w:val="24"/>
        </w:rPr>
        <w:t>)</w:t>
      </w:r>
      <w:r w:rsidR="001E170B" w:rsidRPr="002A1725">
        <w:rPr>
          <w:sz w:val="24"/>
        </w:rPr>
        <w:t xml:space="preserve"> Света, вырубай. У меня запись на маникюр через час.</w:t>
      </w:r>
    </w:p>
    <w:p w14:paraId="7EEF329D" w14:textId="77777777" w:rsidR="00F429A0" w:rsidRPr="002A1725" w:rsidRDefault="00F429A0" w:rsidP="00A9718B">
      <w:pPr>
        <w:pStyle w:val="aff3"/>
        <w:rPr>
          <w:sz w:val="24"/>
        </w:rPr>
      </w:pPr>
    </w:p>
    <w:p w14:paraId="3975AC38" w14:textId="77777777" w:rsidR="001E170B" w:rsidRPr="002A1725" w:rsidRDefault="001E170B" w:rsidP="00A9718B">
      <w:pPr>
        <w:pStyle w:val="aff3"/>
        <w:jc w:val="center"/>
        <w:rPr>
          <w:sz w:val="22"/>
        </w:rPr>
      </w:pPr>
      <w:r w:rsidRPr="002A1725">
        <w:rPr>
          <w:sz w:val="22"/>
        </w:rPr>
        <w:lastRenderedPageBreak/>
        <w:t xml:space="preserve">Гаснет свет. Звучит агрессивная </w:t>
      </w:r>
      <w:r w:rsidR="00F429A0" w:rsidRPr="002A1725">
        <w:rPr>
          <w:sz w:val="22"/>
        </w:rPr>
        <w:t xml:space="preserve">музыкальная </w:t>
      </w:r>
      <w:r w:rsidRPr="002A1725">
        <w:rPr>
          <w:sz w:val="22"/>
        </w:rPr>
        <w:t xml:space="preserve">композиция с женским </w:t>
      </w:r>
      <w:r w:rsidR="00F429A0" w:rsidRPr="002A1725">
        <w:rPr>
          <w:sz w:val="22"/>
        </w:rPr>
        <w:t xml:space="preserve">вокалом, который повторяет слова </w:t>
      </w:r>
      <w:proofErr w:type="spellStart"/>
      <w:r w:rsidR="00F429A0" w:rsidRPr="002A1725">
        <w:rPr>
          <w:sz w:val="22"/>
        </w:rPr>
        <w:t>money</w:t>
      </w:r>
      <w:proofErr w:type="spellEnd"/>
      <w:r w:rsidR="00F429A0" w:rsidRPr="002A1725">
        <w:rPr>
          <w:sz w:val="22"/>
        </w:rPr>
        <w:t xml:space="preserve"> и </w:t>
      </w:r>
      <w:proofErr w:type="spellStart"/>
      <w:r w:rsidR="00F429A0" w:rsidRPr="002A1725">
        <w:rPr>
          <w:sz w:val="22"/>
        </w:rPr>
        <w:t>power</w:t>
      </w:r>
      <w:proofErr w:type="spellEnd"/>
      <w:r w:rsidR="00F429A0" w:rsidRPr="002A1725">
        <w:rPr>
          <w:sz w:val="22"/>
        </w:rPr>
        <w:t>.</w:t>
      </w:r>
    </w:p>
    <w:p w14:paraId="725CAB7E" w14:textId="77777777" w:rsidR="001E170B" w:rsidRPr="002A1725" w:rsidRDefault="001E170B" w:rsidP="00A9718B">
      <w:pPr>
        <w:pStyle w:val="aff3"/>
        <w:rPr>
          <w:bCs/>
          <w:sz w:val="24"/>
        </w:rPr>
      </w:pPr>
    </w:p>
    <w:p w14:paraId="682C0818" w14:textId="77777777" w:rsidR="00901996" w:rsidRPr="002A1725" w:rsidRDefault="00901996" w:rsidP="00A9718B">
      <w:pPr>
        <w:pStyle w:val="aff3"/>
        <w:jc w:val="center"/>
        <w:rPr>
          <w:b/>
          <w:bCs/>
          <w:sz w:val="24"/>
        </w:rPr>
      </w:pPr>
      <w:r w:rsidRPr="002A1725">
        <w:rPr>
          <w:b/>
          <w:bCs/>
          <w:sz w:val="24"/>
        </w:rPr>
        <w:t>Картина шестая</w:t>
      </w:r>
    </w:p>
    <w:p w14:paraId="7C3F5C5A" w14:textId="77777777" w:rsidR="00E46F5E" w:rsidRPr="002A1725" w:rsidRDefault="00E46F5E" w:rsidP="00A9718B">
      <w:pPr>
        <w:pStyle w:val="aff3"/>
        <w:rPr>
          <w:b/>
          <w:bCs/>
          <w:sz w:val="24"/>
        </w:rPr>
      </w:pPr>
    </w:p>
    <w:p w14:paraId="25C6EE85" w14:textId="77777777" w:rsidR="00E46F5E" w:rsidRPr="002A1725" w:rsidRDefault="00901996" w:rsidP="00A9718B">
      <w:pPr>
        <w:pStyle w:val="aff3"/>
        <w:jc w:val="center"/>
        <w:rPr>
          <w:bCs/>
          <w:sz w:val="22"/>
        </w:rPr>
      </w:pPr>
      <w:r w:rsidRPr="002A1725">
        <w:rPr>
          <w:bCs/>
          <w:sz w:val="22"/>
        </w:rPr>
        <w:t>Темнота. Медленно загорается единственный прожектор в центре сцены. Он даёт глубокий фиолетовый свет, который едва рассеивает мрак. Луч медленно вращается по ч</w:t>
      </w:r>
      <w:r w:rsidR="00AD0C44" w:rsidRPr="002A1725">
        <w:rPr>
          <w:bCs/>
          <w:sz w:val="22"/>
        </w:rPr>
        <w:t>асовой стрелке. На столе р</w:t>
      </w:r>
      <w:r w:rsidR="00E46F5E" w:rsidRPr="002A1725">
        <w:rPr>
          <w:bCs/>
          <w:sz w:val="22"/>
        </w:rPr>
        <w:t>аботает камера</w:t>
      </w:r>
      <w:r w:rsidRPr="002A1725">
        <w:rPr>
          <w:bCs/>
          <w:sz w:val="22"/>
        </w:rPr>
        <w:t>.</w:t>
      </w:r>
    </w:p>
    <w:p w14:paraId="5BB927AD" w14:textId="77777777" w:rsidR="00901996" w:rsidRPr="002A1725" w:rsidRDefault="00901996" w:rsidP="00A9718B">
      <w:pPr>
        <w:pStyle w:val="aff3"/>
        <w:jc w:val="center"/>
        <w:rPr>
          <w:bCs/>
          <w:sz w:val="22"/>
        </w:rPr>
      </w:pPr>
      <w:r w:rsidRPr="002A1725">
        <w:rPr>
          <w:bCs/>
          <w:sz w:val="22"/>
        </w:rPr>
        <w:t xml:space="preserve">В кресле сидит </w:t>
      </w:r>
      <w:r w:rsidRPr="002A1725">
        <w:rPr>
          <w:bCs/>
          <w:spacing w:val="40"/>
          <w:sz w:val="22"/>
        </w:rPr>
        <w:t>Селлена</w:t>
      </w:r>
      <w:r w:rsidR="00E46F5E" w:rsidRPr="002A1725">
        <w:rPr>
          <w:bCs/>
          <w:sz w:val="22"/>
        </w:rPr>
        <w:t xml:space="preserve">. Красный костюм, </w:t>
      </w:r>
      <w:r w:rsidRPr="002A1725">
        <w:rPr>
          <w:bCs/>
          <w:sz w:val="22"/>
        </w:rPr>
        <w:t>шляпа-</w:t>
      </w:r>
      <w:proofErr w:type="spellStart"/>
      <w:r w:rsidRPr="002A1725">
        <w:rPr>
          <w:bCs/>
          <w:sz w:val="22"/>
        </w:rPr>
        <w:t>федора</w:t>
      </w:r>
      <w:proofErr w:type="spellEnd"/>
      <w:r w:rsidR="00E46F5E" w:rsidRPr="002A1725">
        <w:rPr>
          <w:bCs/>
          <w:sz w:val="22"/>
        </w:rPr>
        <w:t xml:space="preserve"> того же цвета</w:t>
      </w:r>
      <w:r w:rsidRPr="002A1725">
        <w:rPr>
          <w:bCs/>
          <w:sz w:val="22"/>
        </w:rPr>
        <w:t xml:space="preserve"> низко надвинута на лоб. Она абсолютно неподвижна. Пять секунд тишины.</w:t>
      </w:r>
    </w:p>
    <w:p w14:paraId="6933FD00" w14:textId="77777777" w:rsidR="00E46F5E" w:rsidRPr="002A1725" w:rsidRDefault="00E46F5E" w:rsidP="00A9718B">
      <w:pPr>
        <w:pStyle w:val="aff3"/>
        <w:rPr>
          <w:bCs/>
          <w:sz w:val="24"/>
        </w:rPr>
      </w:pPr>
    </w:p>
    <w:p w14:paraId="0A7DCB16" w14:textId="77777777" w:rsidR="00901996" w:rsidRPr="002A1725" w:rsidRDefault="00A722E4" w:rsidP="00A9718B">
      <w:pPr>
        <w:pStyle w:val="aff3"/>
        <w:rPr>
          <w:bCs/>
          <w:sz w:val="24"/>
        </w:rPr>
      </w:pPr>
      <w:r w:rsidRPr="002A1725">
        <w:rPr>
          <w:bCs/>
          <w:spacing w:val="40"/>
          <w:sz w:val="24"/>
        </w:rPr>
        <w:t>Селлена</w:t>
      </w:r>
      <w:r w:rsidR="00901996" w:rsidRPr="002A1725">
        <w:rPr>
          <w:bCs/>
          <w:sz w:val="24"/>
        </w:rPr>
        <w:t> </w:t>
      </w:r>
      <w:r w:rsidR="00901996" w:rsidRPr="002A1725">
        <w:rPr>
          <w:bCs/>
          <w:i/>
          <w:sz w:val="24"/>
        </w:rPr>
        <w:t>(голос звучит так, словно она под водой — глухо, бархатно, растягивая гласные)</w:t>
      </w:r>
      <w:r w:rsidR="00901996" w:rsidRPr="002A1725">
        <w:rPr>
          <w:bCs/>
          <w:sz w:val="24"/>
        </w:rPr>
        <w:t>. Закройте глаза. Прямо сейчас. Да-да. Отложите телефон. </w:t>
      </w:r>
      <w:r w:rsidR="00901996" w:rsidRPr="002A1725">
        <w:rPr>
          <w:bCs/>
          <w:i/>
          <w:sz w:val="24"/>
        </w:rPr>
        <w:t>(Пауза.)</w:t>
      </w:r>
      <w:r w:rsidR="00901996" w:rsidRPr="002A1725">
        <w:rPr>
          <w:bCs/>
          <w:sz w:val="24"/>
        </w:rPr>
        <w:t xml:space="preserve"> Выдохните… Чувствуете? Комната стала чуть теплее. Это открылись каналы. Мы продолжаем нашу практику в </w:t>
      </w:r>
      <w:r w:rsidR="00CC2CCE" w:rsidRPr="002A1725">
        <w:rPr>
          <w:bCs/>
          <w:sz w:val="24"/>
        </w:rPr>
        <w:t>«</w:t>
      </w:r>
      <w:r w:rsidR="00901996" w:rsidRPr="002A1725">
        <w:rPr>
          <w:bCs/>
          <w:sz w:val="24"/>
        </w:rPr>
        <w:t>Розовой зоне</w:t>
      </w:r>
      <w:r w:rsidR="00CC2CCE" w:rsidRPr="002A1725">
        <w:rPr>
          <w:bCs/>
          <w:sz w:val="24"/>
        </w:rPr>
        <w:t>»</w:t>
      </w:r>
      <w:r w:rsidR="00901996" w:rsidRPr="002A1725">
        <w:rPr>
          <w:bCs/>
          <w:sz w:val="24"/>
        </w:rPr>
        <w:t xml:space="preserve">. Сегодня дышим чистой энергией. Той, </w:t>
      </w:r>
      <w:r w:rsidR="00E46F5E" w:rsidRPr="002A1725">
        <w:rPr>
          <w:bCs/>
          <w:sz w:val="24"/>
        </w:rPr>
        <w:t>которая бесплатна…</w:t>
      </w:r>
      <w:r w:rsidR="00901996" w:rsidRPr="002A1725">
        <w:rPr>
          <w:bCs/>
          <w:sz w:val="24"/>
        </w:rPr>
        <w:t xml:space="preserve"> Почти.</w:t>
      </w:r>
    </w:p>
    <w:p w14:paraId="16E4B58E" w14:textId="77777777" w:rsidR="00E46F5E" w:rsidRPr="002A1725" w:rsidRDefault="00E46F5E" w:rsidP="00A9718B">
      <w:pPr>
        <w:pStyle w:val="aff3"/>
        <w:rPr>
          <w:bCs/>
          <w:sz w:val="24"/>
        </w:rPr>
      </w:pPr>
    </w:p>
    <w:p w14:paraId="5F15C2A7" w14:textId="77777777" w:rsidR="00901996" w:rsidRPr="002A1725" w:rsidRDefault="00901996" w:rsidP="00A9718B">
      <w:pPr>
        <w:pStyle w:val="aff3"/>
        <w:jc w:val="center"/>
        <w:rPr>
          <w:bCs/>
          <w:sz w:val="22"/>
        </w:rPr>
      </w:pPr>
      <w:r w:rsidRPr="002A1725">
        <w:rPr>
          <w:bCs/>
          <w:sz w:val="22"/>
        </w:rPr>
        <w:t>Она медленно поднимает руки перед собой. Ладони смотрят друг на друга, пальцы расслаблены.</w:t>
      </w:r>
    </w:p>
    <w:p w14:paraId="60D9781A" w14:textId="77777777" w:rsidR="00E7373F" w:rsidRPr="002A1725" w:rsidRDefault="00E7373F" w:rsidP="00A9718B">
      <w:pPr>
        <w:pStyle w:val="aff3"/>
        <w:rPr>
          <w:bCs/>
          <w:sz w:val="24"/>
        </w:rPr>
      </w:pPr>
    </w:p>
    <w:p w14:paraId="11E16BD1" w14:textId="77777777" w:rsidR="00901996" w:rsidRPr="002A1725" w:rsidRDefault="00901996" w:rsidP="00A9718B">
      <w:pPr>
        <w:pStyle w:val="aff3"/>
        <w:ind w:firstLine="0"/>
        <w:rPr>
          <w:bCs/>
          <w:sz w:val="24"/>
        </w:rPr>
      </w:pPr>
      <w:r w:rsidRPr="002A1725">
        <w:rPr>
          <w:bCs/>
          <w:sz w:val="24"/>
        </w:rPr>
        <w:t>Представьте, что между ваших ладоней натянута невидимая нить. Тёплая. Упругая. Как струна контрабаса. Начинайте медленно сводить кисти. Чувствуете сопротивление? Плотность? Это вибрирует ваше поле. Оно всегда было там — просто вы ходили сквозь него, как слепые котята.</w:t>
      </w:r>
    </w:p>
    <w:p w14:paraId="0FF1F9C2" w14:textId="77777777" w:rsidR="00E7373F" w:rsidRPr="002A1725" w:rsidRDefault="00E7373F" w:rsidP="00A9718B">
      <w:pPr>
        <w:pStyle w:val="aff3"/>
        <w:rPr>
          <w:bCs/>
          <w:sz w:val="24"/>
        </w:rPr>
      </w:pPr>
    </w:p>
    <w:p w14:paraId="5107503B" w14:textId="77777777" w:rsidR="00901996" w:rsidRPr="002A1725" w:rsidRDefault="00901996" w:rsidP="00A9718B">
      <w:pPr>
        <w:pStyle w:val="aff3"/>
        <w:jc w:val="center"/>
        <w:rPr>
          <w:bCs/>
          <w:sz w:val="22"/>
        </w:rPr>
      </w:pPr>
      <w:r w:rsidRPr="002A1725">
        <w:rPr>
          <w:bCs/>
          <w:sz w:val="22"/>
        </w:rPr>
        <w:t>Её движения становятся гипнотическими. Она действительно начинает медленно сближать ладони, затем разводить их, играя с воображаемым сопротивлением воздуха.</w:t>
      </w:r>
    </w:p>
    <w:p w14:paraId="209DCF96" w14:textId="77777777" w:rsidR="00E7373F" w:rsidRPr="002A1725" w:rsidRDefault="00E7373F" w:rsidP="00A9718B">
      <w:pPr>
        <w:pStyle w:val="aff3"/>
        <w:rPr>
          <w:bCs/>
          <w:sz w:val="24"/>
        </w:rPr>
      </w:pPr>
    </w:p>
    <w:p w14:paraId="61317366" w14:textId="77777777" w:rsidR="00901996" w:rsidRPr="002A1725" w:rsidRDefault="00901996" w:rsidP="00A9718B">
      <w:pPr>
        <w:pStyle w:val="aff3"/>
        <w:ind w:firstLine="0"/>
        <w:rPr>
          <w:bCs/>
          <w:sz w:val="24"/>
        </w:rPr>
      </w:pPr>
      <w:r w:rsidRPr="002A1725">
        <w:rPr>
          <w:bCs/>
          <w:sz w:val="24"/>
        </w:rPr>
        <w:t xml:space="preserve">А теперь самое вкусное. Забудьте про нос. </w:t>
      </w:r>
      <w:r w:rsidR="00E7373F" w:rsidRPr="002A1725">
        <w:rPr>
          <w:bCs/>
          <w:sz w:val="24"/>
        </w:rPr>
        <w:t>Он</w:t>
      </w:r>
      <w:r w:rsidRPr="002A1725">
        <w:rPr>
          <w:bCs/>
          <w:sz w:val="24"/>
        </w:rPr>
        <w:t xml:space="preserve"> нужен биологическим формам жизни. Ваше сознание дышит всей поверхностью кожи</w:t>
      </w:r>
      <w:r w:rsidR="00B42085" w:rsidRPr="002A1725">
        <w:rPr>
          <w:bCs/>
          <w:sz w:val="24"/>
        </w:rPr>
        <w:t>. Выберите одну точку, например</w:t>
      </w:r>
      <w:r w:rsidRPr="002A1725">
        <w:rPr>
          <w:bCs/>
          <w:sz w:val="24"/>
        </w:rPr>
        <w:t xml:space="preserve"> указательный палец правой руки. Сделайте вдох. И представьте, что воздух входит прямо сквозь кожу пальца. Он густой. Сиреневый. Наполняет вас до плеча. Приятная тяжесть… </w:t>
      </w:r>
      <w:r w:rsidRPr="002A1725">
        <w:rPr>
          <w:bCs/>
          <w:i/>
          <w:sz w:val="24"/>
        </w:rPr>
        <w:t>(Делает глубокий, шумный вдох, втягивая щёки; правая рука сжимается в кулак, имитируя всасывание.)</w:t>
      </w:r>
      <w:r w:rsidRPr="002A1725">
        <w:rPr>
          <w:bCs/>
          <w:sz w:val="24"/>
        </w:rPr>
        <w:t> Задержали… Теперь выдох. Через ту же пору. Удаляем всё лишнее. Старые обиды, кредит за машину, разговор с начальником. </w:t>
      </w:r>
      <w:r w:rsidRPr="002A1725">
        <w:rPr>
          <w:bCs/>
          <w:i/>
          <w:sz w:val="24"/>
        </w:rPr>
        <w:t>(Резко выбрасывает воздух через сжатый рот, разжимая кулак.)</w:t>
      </w:r>
      <w:r w:rsidRPr="002A1725">
        <w:rPr>
          <w:bCs/>
          <w:sz w:val="24"/>
        </w:rPr>
        <w:t> </w:t>
      </w:r>
      <w:proofErr w:type="spellStart"/>
      <w:r w:rsidRPr="002A1725">
        <w:rPr>
          <w:bCs/>
          <w:sz w:val="24"/>
        </w:rPr>
        <w:t>Фух</w:t>
      </w:r>
      <w:proofErr w:type="spellEnd"/>
      <w:r w:rsidRPr="002A1725">
        <w:rPr>
          <w:bCs/>
          <w:sz w:val="24"/>
        </w:rPr>
        <w:t>-х-х… Легче?</w:t>
      </w:r>
    </w:p>
    <w:p w14:paraId="4124FBF4" w14:textId="77777777" w:rsidR="00E7373F" w:rsidRPr="002A1725" w:rsidRDefault="00E7373F" w:rsidP="00A9718B">
      <w:pPr>
        <w:pStyle w:val="aff3"/>
        <w:rPr>
          <w:bCs/>
          <w:sz w:val="24"/>
        </w:rPr>
      </w:pPr>
    </w:p>
    <w:p w14:paraId="42E288B2" w14:textId="77777777" w:rsidR="00901996" w:rsidRPr="002A1725" w:rsidRDefault="00E7373F" w:rsidP="00A9718B">
      <w:pPr>
        <w:pStyle w:val="aff3"/>
        <w:jc w:val="center"/>
        <w:rPr>
          <w:bCs/>
          <w:sz w:val="22"/>
        </w:rPr>
      </w:pPr>
      <w:r w:rsidRPr="002A1725">
        <w:rPr>
          <w:bCs/>
          <w:sz w:val="22"/>
        </w:rPr>
        <w:t>Селлена встаёт, о</w:t>
      </w:r>
      <w:r w:rsidR="00901996" w:rsidRPr="002A1725">
        <w:rPr>
          <w:bCs/>
          <w:sz w:val="22"/>
        </w:rPr>
        <w:t>бходит стол кругом, дв</w:t>
      </w:r>
      <w:r w:rsidRPr="002A1725">
        <w:rPr>
          <w:bCs/>
          <w:sz w:val="22"/>
        </w:rPr>
        <w:t>игаясь плавно, как хищная кошка, и о</w:t>
      </w:r>
      <w:r w:rsidR="00901996" w:rsidRPr="002A1725">
        <w:rPr>
          <w:bCs/>
          <w:sz w:val="22"/>
        </w:rPr>
        <w:t>станавливается у края сцены.</w:t>
      </w:r>
    </w:p>
    <w:p w14:paraId="07A2F254" w14:textId="77777777" w:rsidR="00E7373F" w:rsidRPr="002A1725" w:rsidRDefault="00E7373F" w:rsidP="00A9718B">
      <w:pPr>
        <w:pStyle w:val="aff3"/>
        <w:rPr>
          <w:bCs/>
          <w:sz w:val="24"/>
        </w:rPr>
      </w:pPr>
    </w:p>
    <w:p w14:paraId="113735F1" w14:textId="77777777" w:rsidR="00901996" w:rsidRPr="002A1725" w:rsidRDefault="00901996" w:rsidP="00A9718B">
      <w:pPr>
        <w:pStyle w:val="aff3"/>
        <w:ind w:firstLine="0"/>
        <w:rPr>
          <w:bCs/>
          <w:sz w:val="24"/>
        </w:rPr>
      </w:pPr>
      <w:r w:rsidRPr="002A1725">
        <w:rPr>
          <w:bCs/>
          <w:sz w:val="24"/>
        </w:rPr>
        <w:t>Энергия везде. В старых деревьях. В утреннем метро. В людях, которые нас ненавидят, — у них её даже слишком много. Но самая чистая энергия хранится в предметах силы. В артефактах.</w:t>
      </w:r>
    </w:p>
    <w:p w14:paraId="0E1D2596" w14:textId="77777777" w:rsidR="00E7373F" w:rsidRPr="002A1725" w:rsidRDefault="00E7373F" w:rsidP="00A9718B">
      <w:pPr>
        <w:pStyle w:val="aff3"/>
        <w:rPr>
          <w:bCs/>
          <w:sz w:val="24"/>
        </w:rPr>
      </w:pPr>
    </w:p>
    <w:p w14:paraId="0F37A677" w14:textId="77777777" w:rsidR="00901996" w:rsidRPr="002A1725" w:rsidRDefault="00901996" w:rsidP="00A9718B">
      <w:pPr>
        <w:pStyle w:val="aff3"/>
        <w:jc w:val="center"/>
        <w:rPr>
          <w:bCs/>
          <w:sz w:val="22"/>
        </w:rPr>
      </w:pPr>
      <w:r w:rsidRPr="002A1725">
        <w:rPr>
          <w:bCs/>
          <w:sz w:val="22"/>
        </w:rPr>
        <w:t xml:space="preserve">Она замирает. Очень медленно, двумя руками, </w:t>
      </w:r>
      <w:r w:rsidR="00E7373F" w:rsidRPr="002A1725">
        <w:rPr>
          <w:bCs/>
          <w:sz w:val="22"/>
        </w:rPr>
        <w:t>снимает красную шляпу-</w:t>
      </w:r>
      <w:proofErr w:type="spellStart"/>
      <w:r w:rsidR="00E7373F" w:rsidRPr="002A1725">
        <w:rPr>
          <w:bCs/>
          <w:sz w:val="22"/>
        </w:rPr>
        <w:t>федору</w:t>
      </w:r>
      <w:proofErr w:type="spellEnd"/>
      <w:r w:rsidR="00E7373F" w:rsidRPr="002A1725">
        <w:rPr>
          <w:bCs/>
          <w:sz w:val="22"/>
        </w:rPr>
        <w:t xml:space="preserve"> и прижимает </w:t>
      </w:r>
      <w:r w:rsidRPr="002A1725">
        <w:rPr>
          <w:bCs/>
          <w:sz w:val="22"/>
        </w:rPr>
        <w:t>тулью к лицу. Закрывает глаза. Говорит шёпотом, почти интимно.</w:t>
      </w:r>
    </w:p>
    <w:p w14:paraId="64F9D4D5" w14:textId="77777777" w:rsidR="00E7373F" w:rsidRPr="002A1725" w:rsidRDefault="00E7373F" w:rsidP="00A9718B">
      <w:pPr>
        <w:pStyle w:val="aff3"/>
        <w:rPr>
          <w:bCs/>
          <w:sz w:val="24"/>
        </w:rPr>
      </w:pPr>
    </w:p>
    <w:p w14:paraId="5F66D2A8" w14:textId="77777777" w:rsidR="00901996" w:rsidRPr="002A1725" w:rsidRDefault="00901996" w:rsidP="00A9718B">
      <w:pPr>
        <w:pStyle w:val="aff3"/>
        <w:ind w:firstLine="0"/>
        <w:rPr>
          <w:bCs/>
          <w:sz w:val="24"/>
        </w:rPr>
      </w:pPr>
      <w:r w:rsidRPr="002A1725">
        <w:rPr>
          <w:bCs/>
          <w:sz w:val="24"/>
        </w:rPr>
        <w:t>Почувствуйте этот аромат. Сухая шерсть. Пыль дальних дорог. Немного чужого пота. Это концентрат жизней тех, кто носил её до меня. Делаем глубокий вдох…</w:t>
      </w:r>
      <w:r w:rsidR="00E7373F" w:rsidRPr="002A1725">
        <w:rPr>
          <w:bCs/>
          <w:sz w:val="24"/>
        </w:rPr>
        <w:t xml:space="preserve"> </w:t>
      </w:r>
      <w:r w:rsidR="00E7373F" w:rsidRPr="002A1725">
        <w:rPr>
          <w:bCs/>
          <w:i/>
          <w:sz w:val="24"/>
        </w:rPr>
        <w:t>(</w:t>
      </w:r>
      <w:r w:rsidR="009D2BF8" w:rsidRPr="002A1725">
        <w:rPr>
          <w:bCs/>
          <w:i/>
          <w:sz w:val="24"/>
        </w:rPr>
        <w:t>Производит</w:t>
      </w:r>
      <w:r w:rsidRPr="002A1725">
        <w:rPr>
          <w:bCs/>
          <w:i/>
          <w:sz w:val="24"/>
        </w:rPr>
        <w:t xml:space="preserve"> три коротких, страстных вдоха носом прямо в шляпу, как наркоман. Затем прижимает её к груди.</w:t>
      </w:r>
      <w:r w:rsidR="00E7373F" w:rsidRPr="002A1725">
        <w:rPr>
          <w:bCs/>
          <w:i/>
          <w:sz w:val="24"/>
        </w:rPr>
        <w:t>)</w:t>
      </w:r>
      <w:r w:rsidR="00E7373F" w:rsidRPr="002A1725">
        <w:rPr>
          <w:bCs/>
          <w:sz w:val="24"/>
        </w:rPr>
        <w:t xml:space="preserve"> </w:t>
      </w:r>
      <w:r w:rsidRPr="002A1725">
        <w:rPr>
          <w:bCs/>
          <w:sz w:val="24"/>
        </w:rPr>
        <w:t>Мы получаем энергию из пространства. Но можно получить её… напрямую. Из поля другого человека. Хотите попробовать? Поднесите свои ладони к экрану. Ближе. Ещё ближе. Я чувствую ваши вибрации отсюда. Давайте обменяемся теплом…</w:t>
      </w:r>
    </w:p>
    <w:p w14:paraId="06AC6AB9" w14:textId="77777777" w:rsidR="00E7373F" w:rsidRPr="002A1725" w:rsidRDefault="00E7373F" w:rsidP="00A9718B">
      <w:pPr>
        <w:pStyle w:val="aff3"/>
        <w:rPr>
          <w:bCs/>
          <w:sz w:val="24"/>
        </w:rPr>
      </w:pPr>
    </w:p>
    <w:p w14:paraId="1F870012" w14:textId="77777777" w:rsidR="00901996" w:rsidRPr="002A1725" w:rsidRDefault="00901996" w:rsidP="00A9718B">
      <w:pPr>
        <w:pStyle w:val="aff3"/>
        <w:jc w:val="center"/>
        <w:rPr>
          <w:bCs/>
          <w:sz w:val="22"/>
        </w:rPr>
      </w:pPr>
      <w:r w:rsidRPr="002A1725">
        <w:rPr>
          <w:bCs/>
          <w:sz w:val="22"/>
        </w:rPr>
        <w:t xml:space="preserve">Она </w:t>
      </w:r>
      <w:r w:rsidR="00AD0C44" w:rsidRPr="002A1725">
        <w:rPr>
          <w:bCs/>
          <w:sz w:val="22"/>
        </w:rPr>
        <w:t>небрежно бросает «сакральную»</w:t>
      </w:r>
      <w:r w:rsidR="00E7373F" w:rsidRPr="002A1725">
        <w:rPr>
          <w:bCs/>
          <w:sz w:val="22"/>
        </w:rPr>
        <w:t xml:space="preserve"> шляпу на </w:t>
      </w:r>
      <w:r w:rsidR="00AD0C44" w:rsidRPr="002A1725">
        <w:rPr>
          <w:bCs/>
          <w:sz w:val="22"/>
        </w:rPr>
        <w:t>стол</w:t>
      </w:r>
      <w:r w:rsidR="00E7373F" w:rsidRPr="002A1725">
        <w:rPr>
          <w:bCs/>
          <w:sz w:val="22"/>
        </w:rPr>
        <w:t xml:space="preserve">, </w:t>
      </w:r>
      <w:r w:rsidRPr="002A1725">
        <w:rPr>
          <w:bCs/>
          <w:sz w:val="22"/>
        </w:rPr>
        <w:t>протягивает руки вперёд, к залу, ладонями вверх, делая движение, словно подтягивает к себе невидимые нити.</w:t>
      </w:r>
    </w:p>
    <w:p w14:paraId="191A633F" w14:textId="77777777" w:rsidR="00E7373F" w:rsidRPr="002A1725" w:rsidRDefault="00E7373F" w:rsidP="00A9718B">
      <w:pPr>
        <w:pStyle w:val="aff3"/>
        <w:rPr>
          <w:bCs/>
          <w:sz w:val="24"/>
        </w:rPr>
      </w:pPr>
    </w:p>
    <w:p w14:paraId="245E1DE9" w14:textId="77777777" w:rsidR="00901996" w:rsidRPr="002A1725" w:rsidRDefault="00901996" w:rsidP="00A9718B">
      <w:pPr>
        <w:pStyle w:val="aff3"/>
        <w:ind w:firstLine="0"/>
        <w:rPr>
          <w:bCs/>
          <w:sz w:val="24"/>
        </w:rPr>
      </w:pPr>
      <w:r w:rsidRPr="002A1725">
        <w:rPr>
          <w:bCs/>
          <w:sz w:val="24"/>
        </w:rPr>
        <w:t>Тяните… Тяните на себя… Ощущаете покалывание в кончиках пальцев</w:t>
      </w:r>
      <w:r w:rsidR="00AD0C44" w:rsidRPr="002A1725">
        <w:rPr>
          <w:bCs/>
          <w:sz w:val="24"/>
        </w:rPr>
        <w:t>? Это пошла отдача. Спасибо вам!</w:t>
      </w:r>
      <w:r w:rsidRPr="002A1725">
        <w:rPr>
          <w:bCs/>
          <w:sz w:val="24"/>
        </w:rPr>
        <w:t xml:space="preserve"> </w:t>
      </w:r>
      <w:r w:rsidR="00AD0C44" w:rsidRPr="002A1725">
        <w:rPr>
          <w:bCs/>
          <w:sz w:val="24"/>
        </w:rPr>
        <w:t>Спасибо за</w:t>
      </w:r>
      <w:r w:rsidRPr="002A1725">
        <w:rPr>
          <w:bCs/>
          <w:sz w:val="24"/>
        </w:rPr>
        <w:t xml:space="preserve"> щ</w:t>
      </w:r>
      <w:r w:rsidR="00AD0C44" w:rsidRPr="002A1725">
        <w:rPr>
          <w:bCs/>
          <w:sz w:val="24"/>
        </w:rPr>
        <w:t>едрость. До встречи в астрале. И н</w:t>
      </w:r>
      <w:r w:rsidRPr="002A1725">
        <w:rPr>
          <w:bCs/>
          <w:sz w:val="24"/>
        </w:rPr>
        <w:t>е забы</w:t>
      </w:r>
      <w:r w:rsidR="00AD0C44" w:rsidRPr="002A1725">
        <w:rPr>
          <w:bCs/>
          <w:sz w:val="24"/>
        </w:rPr>
        <w:t>вайте дышать кожей!</w:t>
      </w:r>
    </w:p>
    <w:p w14:paraId="49AE4C0F" w14:textId="77777777" w:rsidR="00AD0C44" w:rsidRPr="002A1725" w:rsidRDefault="00AD0C44" w:rsidP="00A9718B">
      <w:pPr>
        <w:pStyle w:val="aff3"/>
        <w:rPr>
          <w:bCs/>
          <w:sz w:val="24"/>
        </w:rPr>
      </w:pPr>
    </w:p>
    <w:p w14:paraId="3EA8C22D" w14:textId="77777777" w:rsidR="00901996" w:rsidRPr="002A1725" w:rsidRDefault="00AD0C44" w:rsidP="00A9718B">
      <w:pPr>
        <w:pStyle w:val="aff3"/>
        <w:jc w:val="center"/>
        <w:rPr>
          <w:bCs/>
          <w:sz w:val="22"/>
        </w:rPr>
      </w:pPr>
      <w:r w:rsidRPr="002A1725">
        <w:rPr>
          <w:bCs/>
          <w:sz w:val="22"/>
        </w:rPr>
        <w:t xml:space="preserve">Она снова надевает шляпу, отворачивается от зала и садится за стол, принимая исходную позу полной неподвижности. </w:t>
      </w:r>
      <w:r w:rsidR="00901996" w:rsidRPr="002A1725">
        <w:rPr>
          <w:bCs/>
          <w:sz w:val="22"/>
        </w:rPr>
        <w:t>Свет медленно гаснет. Звучит низкочастотный гул тибетских чаш, переходящий в тихий электронный бит.</w:t>
      </w:r>
    </w:p>
    <w:p w14:paraId="6B2E134F" w14:textId="77777777" w:rsidR="006A0845" w:rsidRPr="002A1725" w:rsidRDefault="006A0845" w:rsidP="00A9718B">
      <w:pPr>
        <w:pStyle w:val="aff3"/>
        <w:rPr>
          <w:bCs/>
          <w:sz w:val="24"/>
        </w:rPr>
      </w:pPr>
    </w:p>
    <w:p w14:paraId="61A7AB2B" w14:textId="77777777" w:rsidR="0035597D" w:rsidRPr="002A1725" w:rsidRDefault="0035597D" w:rsidP="00A9718B">
      <w:pPr>
        <w:pStyle w:val="aff3"/>
        <w:jc w:val="center"/>
        <w:rPr>
          <w:b/>
          <w:bCs/>
          <w:sz w:val="24"/>
        </w:rPr>
      </w:pPr>
      <w:r w:rsidRPr="002A1725">
        <w:rPr>
          <w:b/>
          <w:bCs/>
          <w:sz w:val="24"/>
        </w:rPr>
        <w:t>Картина седьмая</w:t>
      </w:r>
    </w:p>
    <w:p w14:paraId="785E78FE" w14:textId="77777777" w:rsidR="00AD0C44" w:rsidRPr="002A1725" w:rsidRDefault="00AD0C44" w:rsidP="00A9718B">
      <w:pPr>
        <w:pStyle w:val="aff3"/>
        <w:rPr>
          <w:bCs/>
          <w:sz w:val="24"/>
        </w:rPr>
      </w:pPr>
    </w:p>
    <w:p w14:paraId="5B54A973" w14:textId="77777777" w:rsidR="009D75A1" w:rsidRPr="002A1725" w:rsidRDefault="009D75A1" w:rsidP="00A9718B">
      <w:pPr>
        <w:pStyle w:val="aff3"/>
        <w:jc w:val="center"/>
        <w:rPr>
          <w:bCs/>
          <w:sz w:val="22"/>
        </w:rPr>
      </w:pPr>
      <w:r w:rsidRPr="002A1725">
        <w:rPr>
          <w:bCs/>
          <w:sz w:val="22"/>
        </w:rPr>
        <w:t xml:space="preserve">Темнота. Вспыхивает холодный </w:t>
      </w:r>
      <w:r w:rsidR="0035597D" w:rsidRPr="002A1725">
        <w:rPr>
          <w:bCs/>
          <w:sz w:val="22"/>
        </w:rPr>
        <w:t>голубой луч прожектора. Он бьёт слева. Работает камера</w:t>
      </w:r>
      <w:r w:rsidRPr="002A1725">
        <w:rPr>
          <w:bCs/>
          <w:sz w:val="22"/>
        </w:rPr>
        <w:t xml:space="preserve"> на столе</w:t>
      </w:r>
      <w:r w:rsidR="0035597D" w:rsidRPr="002A1725">
        <w:rPr>
          <w:bCs/>
          <w:sz w:val="22"/>
        </w:rPr>
        <w:t>.</w:t>
      </w:r>
    </w:p>
    <w:p w14:paraId="59F5804F" w14:textId="77777777" w:rsidR="0035597D" w:rsidRPr="002A1725" w:rsidRDefault="0035597D" w:rsidP="00A9718B">
      <w:pPr>
        <w:pStyle w:val="aff3"/>
        <w:jc w:val="center"/>
        <w:rPr>
          <w:bCs/>
          <w:sz w:val="22"/>
        </w:rPr>
      </w:pPr>
      <w:r w:rsidRPr="002A1725">
        <w:rPr>
          <w:bCs/>
          <w:sz w:val="22"/>
        </w:rPr>
        <w:t xml:space="preserve">В кресле сидит </w:t>
      </w:r>
      <w:r w:rsidRPr="002A1725">
        <w:rPr>
          <w:bCs/>
          <w:spacing w:val="40"/>
          <w:sz w:val="22"/>
        </w:rPr>
        <w:t>Кинара</w:t>
      </w:r>
      <w:r w:rsidR="009D75A1" w:rsidRPr="002A1725">
        <w:rPr>
          <w:bCs/>
          <w:sz w:val="22"/>
        </w:rPr>
        <w:t xml:space="preserve">. Зелёный костюм-тройка, </w:t>
      </w:r>
      <w:r w:rsidRPr="002A1725">
        <w:rPr>
          <w:bCs/>
          <w:sz w:val="22"/>
        </w:rPr>
        <w:t>шляпа-</w:t>
      </w:r>
      <w:proofErr w:type="spellStart"/>
      <w:r w:rsidRPr="002A1725">
        <w:rPr>
          <w:bCs/>
          <w:sz w:val="22"/>
        </w:rPr>
        <w:t>хомбург</w:t>
      </w:r>
      <w:proofErr w:type="spellEnd"/>
      <w:r w:rsidRPr="002A1725">
        <w:rPr>
          <w:bCs/>
          <w:sz w:val="22"/>
        </w:rPr>
        <w:t xml:space="preserve"> </w:t>
      </w:r>
      <w:r w:rsidR="009D75A1" w:rsidRPr="002A1725">
        <w:rPr>
          <w:bCs/>
          <w:sz w:val="22"/>
        </w:rPr>
        <w:t xml:space="preserve">того же цвета </w:t>
      </w:r>
      <w:r w:rsidRPr="002A1725">
        <w:rPr>
          <w:bCs/>
          <w:sz w:val="22"/>
        </w:rPr>
        <w:t>надвинута на самые брови. Спина прямая, как стальной рельс. Она смотрит поверх голов зрителей.</w:t>
      </w:r>
    </w:p>
    <w:p w14:paraId="3A48473E" w14:textId="77777777" w:rsidR="009D75A1" w:rsidRPr="002A1725" w:rsidRDefault="009D75A1" w:rsidP="00A9718B">
      <w:pPr>
        <w:pStyle w:val="aff3"/>
        <w:rPr>
          <w:bCs/>
          <w:sz w:val="24"/>
        </w:rPr>
      </w:pPr>
    </w:p>
    <w:p w14:paraId="01E1E89F" w14:textId="77777777" w:rsidR="009D75A1" w:rsidRPr="002A1725" w:rsidRDefault="00A722E4" w:rsidP="00A9718B">
      <w:pPr>
        <w:pStyle w:val="aff3"/>
        <w:rPr>
          <w:bCs/>
          <w:sz w:val="24"/>
        </w:rPr>
      </w:pPr>
      <w:r w:rsidRPr="002A1725">
        <w:rPr>
          <w:bCs/>
          <w:spacing w:val="40"/>
          <w:sz w:val="24"/>
        </w:rPr>
        <w:lastRenderedPageBreak/>
        <w:t>Кинара</w:t>
      </w:r>
      <w:r w:rsidR="0035597D" w:rsidRPr="002A1725">
        <w:rPr>
          <w:bCs/>
          <w:sz w:val="24"/>
        </w:rPr>
        <w:t> </w:t>
      </w:r>
      <w:r w:rsidR="0035597D" w:rsidRPr="002A1725">
        <w:rPr>
          <w:bCs/>
          <w:i/>
          <w:sz w:val="24"/>
        </w:rPr>
        <w:t>(глухо, без интонаций, чеканя каждое слово)</w:t>
      </w:r>
      <w:r w:rsidR="0035597D" w:rsidRPr="002A1725">
        <w:rPr>
          <w:bCs/>
          <w:sz w:val="24"/>
        </w:rPr>
        <w:t>. Вы спрашиваете, что такое практическая магия? </w:t>
      </w:r>
      <w:r w:rsidR="0035597D" w:rsidRPr="002A1725">
        <w:rPr>
          <w:bCs/>
          <w:i/>
          <w:sz w:val="24"/>
        </w:rPr>
        <w:t>(Пауза.)</w:t>
      </w:r>
      <w:r w:rsidR="0035597D" w:rsidRPr="002A1725">
        <w:rPr>
          <w:bCs/>
          <w:sz w:val="24"/>
        </w:rPr>
        <w:t> Это не фокусы для развлечения скучающих дам. Не чтение пыльных гримуаров за триста</w:t>
      </w:r>
      <w:r w:rsidR="009D75A1" w:rsidRPr="002A1725">
        <w:rPr>
          <w:bCs/>
          <w:sz w:val="24"/>
        </w:rPr>
        <w:t xml:space="preserve"> рублей на маркетплейсах. О нет!</w:t>
      </w:r>
      <w:r w:rsidR="0035597D" w:rsidRPr="002A1725">
        <w:rPr>
          <w:bCs/>
          <w:sz w:val="24"/>
        </w:rPr>
        <w:t xml:space="preserve"> Магия — это хирургия духа. Это полное подавление рефлексов. </w:t>
      </w:r>
      <w:r w:rsidR="009D75A1" w:rsidRPr="002A1725">
        <w:rPr>
          <w:bCs/>
          <w:sz w:val="24"/>
        </w:rPr>
        <w:t xml:space="preserve">Это изучение себя до тошноты. Собственными иллюзиями. Став себе хозяином через боль, вы становитесь магом. Цель — свобода. Но путь этот пахнет гарью. </w:t>
      </w:r>
    </w:p>
    <w:p w14:paraId="52A5E018" w14:textId="77777777" w:rsidR="009D75A1" w:rsidRPr="002A1725" w:rsidRDefault="009D75A1" w:rsidP="00A9718B">
      <w:pPr>
        <w:pStyle w:val="aff3"/>
        <w:rPr>
          <w:bCs/>
          <w:sz w:val="24"/>
        </w:rPr>
      </w:pPr>
    </w:p>
    <w:p w14:paraId="4092EBBC" w14:textId="77777777" w:rsidR="0035597D" w:rsidRPr="002A1725" w:rsidRDefault="009D75A1" w:rsidP="00A9718B">
      <w:pPr>
        <w:pStyle w:val="aff3"/>
        <w:jc w:val="center"/>
        <w:rPr>
          <w:bCs/>
          <w:sz w:val="22"/>
        </w:rPr>
      </w:pPr>
      <w:r w:rsidRPr="002A1725">
        <w:rPr>
          <w:bCs/>
          <w:sz w:val="22"/>
        </w:rPr>
        <w:t>Кинара встаёт, медленно снимает зелёный пиджак и</w:t>
      </w:r>
      <w:r w:rsidR="0035597D" w:rsidRPr="002A1725">
        <w:rPr>
          <w:bCs/>
          <w:sz w:val="22"/>
        </w:rPr>
        <w:t xml:space="preserve"> бросает его на стол. Звук падения ткани — как выстрел.</w:t>
      </w:r>
    </w:p>
    <w:p w14:paraId="5F6A752B" w14:textId="77777777" w:rsidR="009D75A1" w:rsidRPr="002A1725" w:rsidRDefault="009D75A1" w:rsidP="00A9718B">
      <w:pPr>
        <w:pStyle w:val="aff3"/>
        <w:rPr>
          <w:bCs/>
          <w:sz w:val="24"/>
        </w:rPr>
      </w:pPr>
    </w:p>
    <w:p w14:paraId="121DE5B7" w14:textId="77777777" w:rsidR="0035597D" w:rsidRPr="002A1725" w:rsidRDefault="0035597D" w:rsidP="00A9718B">
      <w:pPr>
        <w:pStyle w:val="aff3"/>
        <w:ind w:firstLine="0"/>
        <w:rPr>
          <w:bCs/>
          <w:sz w:val="24"/>
        </w:rPr>
      </w:pPr>
      <w:r w:rsidRPr="002A1725">
        <w:rPr>
          <w:bCs/>
          <w:sz w:val="24"/>
        </w:rPr>
        <w:t xml:space="preserve">Путь доступен каждому. Но там, за порогом вашего уютного быта, живут демоны лени и соблазн халтуры. Я лишь указатель на обочине. Табличка «Осторожно, злые </w:t>
      </w:r>
      <w:proofErr w:type="spellStart"/>
      <w:r w:rsidRPr="002A1725">
        <w:rPr>
          <w:bCs/>
          <w:sz w:val="24"/>
        </w:rPr>
        <w:t>инфоцыгане</w:t>
      </w:r>
      <w:proofErr w:type="spellEnd"/>
      <w:r w:rsidRPr="002A1725">
        <w:rPr>
          <w:bCs/>
          <w:sz w:val="24"/>
        </w:rPr>
        <w:t>». Дальше идите сами.</w:t>
      </w:r>
    </w:p>
    <w:p w14:paraId="200250F5" w14:textId="77777777" w:rsidR="004233F9" w:rsidRPr="002A1725" w:rsidRDefault="004233F9" w:rsidP="00A9718B">
      <w:pPr>
        <w:pStyle w:val="aff3"/>
        <w:rPr>
          <w:bCs/>
          <w:sz w:val="24"/>
        </w:rPr>
      </w:pPr>
    </w:p>
    <w:p w14:paraId="13E898AE" w14:textId="77777777" w:rsidR="004233F9" w:rsidRPr="002A1725" w:rsidRDefault="0035597D" w:rsidP="00A9718B">
      <w:pPr>
        <w:pStyle w:val="aff3"/>
        <w:jc w:val="center"/>
        <w:rPr>
          <w:bCs/>
          <w:sz w:val="22"/>
        </w:rPr>
      </w:pPr>
      <w:r w:rsidRPr="002A1725">
        <w:rPr>
          <w:bCs/>
          <w:sz w:val="22"/>
        </w:rPr>
        <w:t xml:space="preserve">Свет резко гаснет. Кромешная тьма. </w:t>
      </w:r>
      <w:r w:rsidR="004233F9" w:rsidRPr="002A1725">
        <w:rPr>
          <w:bCs/>
          <w:sz w:val="22"/>
        </w:rPr>
        <w:t>Раздаётся</w:t>
      </w:r>
      <w:r w:rsidRPr="002A1725">
        <w:rPr>
          <w:bCs/>
          <w:sz w:val="22"/>
        </w:rPr>
        <w:t xml:space="preserve"> звук сухого электрического разряда — щелчок рубильника. Вспыхивает одинокая красная лампа высоко над сценой, освещая центр площадки.</w:t>
      </w:r>
    </w:p>
    <w:p w14:paraId="5D35FE3C" w14:textId="77777777" w:rsidR="0035597D" w:rsidRPr="002A1725" w:rsidRDefault="0035597D" w:rsidP="00A9718B">
      <w:pPr>
        <w:pStyle w:val="aff3"/>
        <w:jc w:val="center"/>
        <w:rPr>
          <w:bCs/>
          <w:sz w:val="22"/>
        </w:rPr>
      </w:pPr>
      <w:r w:rsidRPr="002A1725">
        <w:rPr>
          <w:bCs/>
          <w:sz w:val="22"/>
        </w:rPr>
        <w:t xml:space="preserve">Стол исчез. Кинара стоит в центре. На ней длинное чёрное платье в пол, похожее на рясу. Шляпы нет. Волосы распущены. Свет снизу превращает её лицо в </w:t>
      </w:r>
      <w:r w:rsidR="004233F9" w:rsidRPr="002A1725">
        <w:rPr>
          <w:bCs/>
          <w:sz w:val="22"/>
        </w:rPr>
        <w:t>подобие черепа</w:t>
      </w:r>
      <w:r w:rsidRPr="002A1725">
        <w:rPr>
          <w:bCs/>
          <w:sz w:val="22"/>
        </w:rPr>
        <w:t>. Голос становится глубоким, вибрирующим, заполняя всё пространство.</w:t>
      </w:r>
    </w:p>
    <w:p w14:paraId="7B673862" w14:textId="77777777" w:rsidR="004233F9" w:rsidRPr="002A1725" w:rsidRDefault="004233F9" w:rsidP="00A9718B">
      <w:pPr>
        <w:pStyle w:val="aff3"/>
        <w:rPr>
          <w:bCs/>
          <w:sz w:val="24"/>
        </w:rPr>
      </w:pPr>
    </w:p>
    <w:p w14:paraId="41EAF9B8" w14:textId="77777777" w:rsidR="0035597D" w:rsidRPr="002A1725" w:rsidRDefault="0035597D" w:rsidP="00A9718B">
      <w:pPr>
        <w:pStyle w:val="aff3"/>
        <w:ind w:firstLine="0"/>
        <w:rPr>
          <w:bCs/>
          <w:sz w:val="24"/>
        </w:rPr>
      </w:pPr>
      <w:r w:rsidRPr="002A1725">
        <w:rPr>
          <w:bCs/>
          <w:sz w:val="24"/>
        </w:rPr>
        <w:t>Плоть состоит из пяти движений. Дерево гневается. Огонь радуется. Земля думает. Металл печалится. Вода боится. Всё гниение начинается там, где стихии перепутали свои места. Для исцеления запущенного нужен хаос. Сначала мы разрушаем больную ткань мёртвой водой… Да-да, той самой, из сказок. Мёртвая вода нужна, чтобы остановить некроз. Чтобы собрать разрубленное тело Ивана-царевича обратно. И только потом льём живую.</w:t>
      </w:r>
    </w:p>
    <w:p w14:paraId="6E7AD3E5" w14:textId="77777777" w:rsidR="004233F9" w:rsidRPr="002A1725" w:rsidRDefault="004233F9" w:rsidP="00A9718B">
      <w:pPr>
        <w:pStyle w:val="aff3"/>
        <w:rPr>
          <w:bCs/>
          <w:sz w:val="24"/>
        </w:rPr>
      </w:pPr>
    </w:p>
    <w:p w14:paraId="791FE00A" w14:textId="77777777" w:rsidR="0035597D" w:rsidRPr="002A1725" w:rsidRDefault="0035597D" w:rsidP="00A9718B">
      <w:pPr>
        <w:pStyle w:val="aff3"/>
        <w:jc w:val="center"/>
        <w:rPr>
          <w:bCs/>
          <w:sz w:val="22"/>
        </w:rPr>
      </w:pPr>
      <w:r w:rsidRPr="002A1725">
        <w:rPr>
          <w:bCs/>
          <w:sz w:val="22"/>
        </w:rPr>
        <w:t>Она начинает медленно водить руками перед собой, словно перебирая невидимые струны огромной арфы.</w:t>
      </w:r>
    </w:p>
    <w:p w14:paraId="56E2D68B" w14:textId="77777777" w:rsidR="004233F9" w:rsidRPr="002A1725" w:rsidRDefault="004233F9" w:rsidP="00A9718B">
      <w:pPr>
        <w:pStyle w:val="aff3"/>
        <w:rPr>
          <w:bCs/>
          <w:sz w:val="24"/>
        </w:rPr>
      </w:pPr>
    </w:p>
    <w:p w14:paraId="574D7686" w14:textId="77777777" w:rsidR="0035597D" w:rsidRPr="002A1725" w:rsidRDefault="004233F9" w:rsidP="00A9718B">
      <w:pPr>
        <w:pStyle w:val="aff3"/>
        <w:ind w:firstLine="0"/>
        <w:rPr>
          <w:bCs/>
          <w:sz w:val="24"/>
        </w:rPr>
      </w:pPr>
      <w:r w:rsidRPr="002A1725">
        <w:rPr>
          <w:bCs/>
          <w:sz w:val="24"/>
        </w:rPr>
        <w:t>Печень — это дерево: зелёный цвет. Лёгкие — металл: белый. Сердце — огонь: красный. Желудок — земля: ж</w:t>
      </w:r>
      <w:r w:rsidR="0035597D" w:rsidRPr="002A1725">
        <w:rPr>
          <w:bCs/>
          <w:sz w:val="24"/>
        </w:rPr>
        <w:t>ёлтый. Если у вас болит голова — значит, ваше дерево слишком сильно давит на землю. Нужно ослабить хватку. Визуализируйте синий поток.</w:t>
      </w:r>
    </w:p>
    <w:p w14:paraId="51C8DF53" w14:textId="77777777" w:rsidR="0016776A" w:rsidRPr="002A1725" w:rsidRDefault="0016776A" w:rsidP="00A9718B">
      <w:pPr>
        <w:pStyle w:val="aff3"/>
        <w:ind w:firstLine="0"/>
        <w:rPr>
          <w:bCs/>
          <w:sz w:val="24"/>
        </w:rPr>
      </w:pPr>
    </w:p>
    <w:p w14:paraId="222C5B88" w14:textId="77777777" w:rsidR="004233F9" w:rsidRPr="002A1725" w:rsidRDefault="0035597D" w:rsidP="00A9718B">
      <w:pPr>
        <w:pStyle w:val="aff3"/>
        <w:jc w:val="center"/>
        <w:rPr>
          <w:bCs/>
          <w:sz w:val="22"/>
        </w:rPr>
      </w:pPr>
      <w:r w:rsidRPr="002A1725">
        <w:rPr>
          <w:bCs/>
          <w:sz w:val="22"/>
        </w:rPr>
        <w:t>Красный свет внезапно гаснет. Тишина. Через две секунды вспыхивает обычный офисный свет. Кинара снова сидит за своим столом в розовом костюме. Перед ней — смартфон. Она одета так б</w:t>
      </w:r>
      <w:r w:rsidR="004233F9" w:rsidRPr="002A1725">
        <w:rPr>
          <w:bCs/>
          <w:sz w:val="22"/>
        </w:rPr>
        <w:t>уднично, будто ничего не было, т</w:t>
      </w:r>
      <w:r w:rsidRPr="002A1725">
        <w:rPr>
          <w:bCs/>
          <w:sz w:val="22"/>
        </w:rPr>
        <w:t>олько волосы слегка растрёпаны.</w:t>
      </w:r>
    </w:p>
    <w:p w14:paraId="1AC024DC" w14:textId="77777777" w:rsidR="0035597D" w:rsidRPr="002A1725" w:rsidRDefault="0035597D" w:rsidP="00A9718B">
      <w:pPr>
        <w:pStyle w:val="aff3"/>
        <w:jc w:val="center"/>
        <w:rPr>
          <w:bCs/>
          <w:sz w:val="22"/>
        </w:rPr>
      </w:pPr>
      <w:r w:rsidRPr="002A1725">
        <w:rPr>
          <w:bCs/>
          <w:sz w:val="22"/>
        </w:rPr>
        <w:lastRenderedPageBreak/>
        <w:t>Звук входящего сообщения.</w:t>
      </w:r>
    </w:p>
    <w:p w14:paraId="5852C517" w14:textId="77777777" w:rsidR="004233F9" w:rsidRPr="002A1725" w:rsidRDefault="004233F9" w:rsidP="00A9718B">
      <w:pPr>
        <w:pStyle w:val="aff3"/>
        <w:rPr>
          <w:bCs/>
          <w:sz w:val="24"/>
        </w:rPr>
      </w:pPr>
    </w:p>
    <w:p w14:paraId="7A5FF3E5" w14:textId="77777777" w:rsidR="0035597D" w:rsidRPr="002A1725" w:rsidRDefault="0016776A" w:rsidP="00A9718B">
      <w:pPr>
        <w:pStyle w:val="aff3"/>
        <w:ind w:firstLine="0"/>
        <w:rPr>
          <w:bCs/>
          <w:sz w:val="24"/>
        </w:rPr>
      </w:pPr>
      <w:r w:rsidRPr="002A1725">
        <w:rPr>
          <w:bCs/>
          <w:i/>
          <w:sz w:val="24"/>
        </w:rPr>
        <w:t xml:space="preserve">(Говорит монотонно, </w:t>
      </w:r>
      <w:r w:rsidR="0035597D" w:rsidRPr="002A1725">
        <w:rPr>
          <w:bCs/>
          <w:i/>
          <w:sz w:val="24"/>
        </w:rPr>
        <w:t>как диспетчер такси</w:t>
      </w:r>
      <w:r w:rsidRPr="002A1725">
        <w:rPr>
          <w:bCs/>
          <w:i/>
          <w:sz w:val="24"/>
        </w:rPr>
        <w:t>, не отрывая глаз от экрана.</w:t>
      </w:r>
      <w:r w:rsidR="0035597D" w:rsidRPr="002A1725">
        <w:rPr>
          <w:bCs/>
          <w:i/>
          <w:sz w:val="24"/>
        </w:rPr>
        <w:t>)</w:t>
      </w:r>
      <w:r w:rsidRPr="002A1725">
        <w:rPr>
          <w:bCs/>
          <w:sz w:val="24"/>
        </w:rPr>
        <w:t xml:space="preserve"> </w:t>
      </w:r>
      <w:r w:rsidR="0035597D" w:rsidRPr="002A1725">
        <w:rPr>
          <w:bCs/>
          <w:sz w:val="24"/>
        </w:rPr>
        <w:t>Так. Динара. Сорок два года. Жалоба на желудок. Повышенная кислотность после разговора со свекровью. Работаем.</w:t>
      </w:r>
    </w:p>
    <w:p w14:paraId="4E1C91A6" w14:textId="77777777" w:rsidR="004233F9" w:rsidRPr="002A1725" w:rsidRDefault="004233F9" w:rsidP="00A9718B">
      <w:pPr>
        <w:pStyle w:val="aff3"/>
        <w:rPr>
          <w:bCs/>
          <w:sz w:val="24"/>
        </w:rPr>
      </w:pPr>
    </w:p>
    <w:p w14:paraId="390C7814" w14:textId="77777777" w:rsidR="0035597D" w:rsidRPr="002A1725" w:rsidRDefault="0035597D" w:rsidP="00A9718B">
      <w:pPr>
        <w:pStyle w:val="aff3"/>
        <w:jc w:val="center"/>
        <w:rPr>
          <w:bCs/>
          <w:sz w:val="22"/>
        </w:rPr>
      </w:pPr>
      <w:r w:rsidRPr="002A1725">
        <w:rPr>
          <w:bCs/>
          <w:sz w:val="22"/>
        </w:rPr>
        <w:t>Она отставляет телефон. Протягивает обе руки вперёд, ладонями к залу. Расстояние между ними — сантиметров сорок. Держит их так, будто взвешивает на невидимых весах огромный арбуз.</w:t>
      </w:r>
    </w:p>
    <w:p w14:paraId="2E676AE3" w14:textId="77777777" w:rsidR="004233F9" w:rsidRPr="002A1725" w:rsidRDefault="004233F9" w:rsidP="00A9718B">
      <w:pPr>
        <w:pStyle w:val="aff3"/>
        <w:rPr>
          <w:bCs/>
          <w:sz w:val="24"/>
        </w:rPr>
      </w:pPr>
    </w:p>
    <w:p w14:paraId="507C5537" w14:textId="77777777" w:rsidR="0035597D" w:rsidRPr="002A1725" w:rsidRDefault="0035597D" w:rsidP="00A9718B">
      <w:pPr>
        <w:pStyle w:val="aff3"/>
        <w:ind w:firstLine="0"/>
        <w:rPr>
          <w:bCs/>
          <w:sz w:val="24"/>
        </w:rPr>
      </w:pPr>
      <w:r w:rsidRPr="002A1725">
        <w:rPr>
          <w:bCs/>
          <w:sz w:val="24"/>
        </w:rPr>
        <w:t>Представляем орган. Видим зону воспаления. Розовая такая… пульсирует. Неприя</w:t>
      </w:r>
      <w:r w:rsidR="004233F9" w:rsidRPr="002A1725">
        <w:rPr>
          <w:bCs/>
          <w:sz w:val="24"/>
        </w:rPr>
        <w:t>тно. Ликвидируем. Струя серебра!</w:t>
      </w:r>
      <w:r w:rsidRPr="002A1725">
        <w:rPr>
          <w:bCs/>
          <w:sz w:val="24"/>
        </w:rPr>
        <w:t xml:space="preserve"> Давление </w:t>
      </w:r>
      <w:r w:rsidR="004233F9" w:rsidRPr="002A1725">
        <w:rPr>
          <w:bCs/>
          <w:sz w:val="24"/>
        </w:rPr>
        <w:t xml:space="preserve">— </w:t>
      </w:r>
      <w:r w:rsidRPr="002A1725">
        <w:rPr>
          <w:bCs/>
          <w:sz w:val="24"/>
        </w:rPr>
        <w:t>три атмосферы.</w:t>
      </w:r>
    </w:p>
    <w:p w14:paraId="4CDDF526" w14:textId="77777777" w:rsidR="004233F9" w:rsidRPr="002A1725" w:rsidRDefault="004233F9" w:rsidP="00A9718B">
      <w:pPr>
        <w:pStyle w:val="aff3"/>
        <w:rPr>
          <w:bCs/>
          <w:sz w:val="24"/>
        </w:rPr>
      </w:pPr>
    </w:p>
    <w:p w14:paraId="7A12884B" w14:textId="77777777" w:rsidR="0035597D" w:rsidRPr="002A1725" w:rsidRDefault="0035597D" w:rsidP="00A9718B">
      <w:pPr>
        <w:pStyle w:val="aff3"/>
        <w:jc w:val="center"/>
        <w:rPr>
          <w:bCs/>
          <w:sz w:val="22"/>
        </w:rPr>
      </w:pPr>
      <w:r w:rsidRPr="002A1725">
        <w:rPr>
          <w:bCs/>
          <w:sz w:val="22"/>
        </w:rPr>
        <w:t>Её правая рука начинает совершать быстрые пилящие движения, заходя сверху в левую. Она буквально «срезает» верхушку воображаемого желудка.</w:t>
      </w:r>
    </w:p>
    <w:p w14:paraId="3403AF1D" w14:textId="77777777" w:rsidR="004233F9" w:rsidRPr="002A1725" w:rsidRDefault="004233F9" w:rsidP="00A9718B">
      <w:pPr>
        <w:pStyle w:val="aff3"/>
        <w:rPr>
          <w:bCs/>
          <w:sz w:val="24"/>
        </w:rPr>
      </w:pPr>
    </w:p>
    <w:p w14:paraId="0C61CDC5" w14:textId="77777777" w:rsidR="0035597D" w:rsidRPr="002A1725" w:rsidRDefault="0035597D" w:rsidP="00A9718B">
      <w:pPr>
        <w:pStyle w:val="aff3"/>
        <w:ind w:firstLine="0"/>
        <w:rPr>
          <w:bCs/>
          <w:sz w:val="24"/>
        </w:rPr>
      </w:pPr>
      <w:r w:rsidRPr="002A1725">
        <w:rPr>
          <w:bCs/>
          <w:sz w:val="24"/>
        </w:rPr>
        <w:t>Срезаем лишнее. Теперь реген</w:t>
      </w:r>
      <w:r w:rsidR="004233F9" w:rsidRPr="002A1725">
        <w:rPr>
          <w:bCs/>
          <w:sz w:val="24"/>
        </w:rPr>
        <w:t>ерация. Энергия земли. Жёлтая, ж</w:t>
      </w:r>
      <w:r w:rsidRPr="002A1725">
        <w:rPr>
          <w:bCs/>
          <w:sz w:val="24"/>
        </w:rPr>
        <w:t xml:space="preserve">ирная. Как сливочное масло. Замазываем рану. Хорошенько </w:t>
      </w:r>
      <w:r w:rsidR="00963DC9" w:rsidRPr="002A1725">
        <w:rPr>
          <w:bCs/>
          <w:sz w:val="24"/>
        </w:rPr>
        <w:t>прорабатываем</w:t>
      </w:r>
      <w:r w:rsidRPr="002A1725">
        <w:rPr>
          <w:bCs/>
          <w:sz w:val="24"/>
        </w:rPr>
        <w:t xml:space="preserve"> края, чтобы не кровоточило. Сов</w:t>
      </w:r>
      <w:r w:rsidR="00963DC9" w:rsidRPr="002A1725">
        <w:rPr>
          <w:bCs/>
          <w:sz w:val="24"/>
        </w:rPr>
        <w:t>мещаем фантом с физикой. Готово!</w:t>
      </w:r>
    </w:p>
    <w:p w14:paraId="1F1FB711" w14:textId="77777777" w:rsidR="00963DC9" w:rsidRPr="002A1725" w:rsidRDefault="00963DC9" w:rsidP="00A9718B">
      <w:pPr>
        <w:pStyle w:val="aff3"/>
        <w:rPr>
          <w:bCs/>
          <w:sz w:val="24"/>
        </w:rPr>
      </w:pPr>
    </w:p>
    <w:p w14:paraId="1EBEB901" w14:textId="77777777" w:rsidR="0035597D" w:rsidRPr="002A1725" w:rsidRDefault="0035597D" w:rsidP="00A9718B">
      <w:pPr>
        <w:pStyle w:val="aff3"/>
        <w:jc w:val="center"/>
        <w:rPr>
          <w:bCs/>
          <w:sz w:val="22"/>
        </w:rPr>
      </w:pPr>
      <w:r w:rsidRPr="002A1725">
        <w:rPr>
          <w:bCs/>
          <w:sz w:val="22"/>
        </w:rPr>
        <w:t>Звук сообщения.</w:t>
      </w:r>
    </w:p>
    <w:p w14:paraId="15CC2D30" w14:textId="77777777" w:rsidR="00963DC9" w:rsidRPr="002A1725" w:rsidRDefault="00963DC9" w:rsidP="00A9718B">
      <w:pPr>
        <w:pStyle w:val="aff3"/>
        <w:rPr>
          <w:bCs/>
          <w:sz w:val="24"/>
        </w:rPr>
      </w:pPr>
    </w:p>
    <w:p w14:paraId="54EE4B66" w14:textId="77777777" w:rsidR="0035597D" w:rsidRPr="002A1725" w:rsidRDefault="0035597D" w:rsidP="00A9718B">
      <w:pPr>
        <w:pStyle w:val="aff3"/>
        <w:ind w:firstLine="0"/>
        <w:rPr>
          <w:bCs/>
          <w:sz w:val="24"/>
        </w:rPr>
      </w:pPr>
      <w:r w:rsidRPr="002A1725">
        <w:rPr>
          <w:bCs/>
          <w:sz w:val="24"/>
        </w:rPr>
        <w:t>Пишет Динара. Говорит, отпустило. Изжоги нет. Свекровь больше не кажетс</w:t>
      </w:r>
      <w:r w:rsidR="00963DC9" w:rsidRPr="002A1725">
        <w:rPr>
          <w:bCs/>
          <w:sz w:val="24"/>
        </w:rPr>
        <w:t>я огнедышащим драконом. Отлично!</w:t>
      </w:r>
      <w:r w:rsidRPr="002A1725">
        <w:rPr>
          <w:bCs/>
          <w:sz w:val="24"/>
        </w:rPr>
        <w:t xml:space="preserve"> Следующий.</w:t>
      </w:r>
    </w:p>
    <w:p w14:paraId="54CF7466" w14:textId="77777777" w:rsidR="00963DC9" w:rsidRPr="002A1725" w:rsidRDefault="00963DC9" w:rsidP="00A9718B">
      <w:pPr>
        <w:pStyle w:val="aff3"/>
        <w:rPr>
          <w:bCs/>
          <w:sz w:val="24"/>
        </w:rPr>
      </w:pPr>
    </w:p>
    <w:p w14:paraId="35B15FEC" w14:textId="77777777" w:rsidR="0035597D" w:rsidRPr="002A1725" w:rsidRDefault="0035597D" w:rsidP="00A9718B">
      <w:pPr>
        <w:pStyle w:val="aff3"/>
        <w:jc w:val="center"/>
        <w:rPr>
          <w:bCs/>
          <w:sz w:val="22"/>
        </w:rPr>
      </w:pPr>
      <w:r w:rsidRPr="002A1725">
        <w:rPr>
          <w:bCs/>
          <w:sz w:val="22"/>
        </w:rPr>
        <w:t>Новый звук сообщения.</w:t>
      </w:r>
    </w:p>
    <w:p w14:paraId="70B9A5AA" w14:textId="77777777" w:rsidR="002714F0" w:rsidRPr="002A1725" w:rsidRDefault="002714F0" w:rsidP="00A9718B">
      <w:pPr>
        <w:pStyle w:val="aff3"/>
        <w:rPr>
          <w:bCs/>
          <w:sz w:val="24"/>
        </w:rPr>
      </w:pPr>
    </w:p>
    <w:p w14:paraId="1D156F29" w14:textId="77777777" w:rsidR="0035597D" w:rsidRPr="002A1725" w:rsidRDefault="0035597D" w:rsidP="00A9718B">
      <w:pPr>
        <w:pStyle w:val="aff3"/>
        <w:ind w:firstLine="0"/>
        <w:rPr>
          <w:bCs/>
          <w:sz w:val="24"/>
        </w:rPr>
      </w:pPr>
      <w:r w:rsidRPr="002A1725">
        <w:rPr>
          <w:bCs/>
          <w:sz w:val="24"/>
        </w:rPr>
        <w:t>Расул. Позвоночник. Классика. Отложения солей от гордыни. Накопил невыплаканных слёз.</w:t>
      </w:r>
    </w:p>
    <w:p w14:paraId="5A5629DF" w14:textId="77777777" w:rsidR="00963DC9" w:rsidRPr="002A1725" w:rsidRDefault="00963DC9" w:rsidP="00A9718B">
      <w:pPr>
        <w:pStyle w:val="aff3"/>
        <w:rPr>
          <w:bCs/>
          <w:sz w:val="24"/>
        </w:rPr>
      </w:pPr>
    </w:p>
    <w:p w14:paraId="36912FC5" w14:textId="77777777" w:rsidR="0035597D" w:rsidRPr="002A1725" w:rsidRDefault="0035597D" w:rsidP="00A9718B">
      <w:pPr>
        <w:pStyle w:val="aff3"/>
        <w:jc w:val="center"/>
        <w:rPr>
          <w:bCs/>
          <w:sz w:val="22"/>
        </w:rPr>
      </w:pPr>
      <w:r w:rsidRPr="002A1725">
        <w:rPr>
          <w:bCs/>
          <w:sz w:val="22"/>
        </w:rPr>
        <w:t>Она хватает воздух перед собой обеими руками, цепляясь за пустоту на уровне своей шеи. Резко дёргает вниз. Потом трясёт «предмет», держа его за макушку.</w:t>
      </w:r>
    </w:p>
    <w:p w14:paraId="7AE277A6" w14:textId="77777777" w:rsidR="00770A28" w:rsidRPr="002A1725" w:rsidRDefault="00770A28" w:rsidP="00A9718B">
      <w:pPr>
        <w:pStyle w:val="aff3"/>
        <w:rPr>
          <w:bCs/>
          <w:sz w:val="24"/>
        </w:rPr>
      </w:pPr>
    </w:p>
    <w:p w14:paraId="5D150866" w14:textId="77777777" w:rsidR="00770A28" w:rsidRPr="002A1725" w:rsidRDefault="00770A28" w:rsidP="00A9718B">
      <w:pPr>
        <w:pStyle w:val="aff3"/>
        <w:ind w:firstLine="0"/>
        <w:rPr>
          <w:bCs/>
          <w:sz w:val="24"/>
        </w:rPr>
      </w:pPr>
      <w:r w:rsidRPr="002A1725">
        <w:rPr>
          <w:bCs/>
          <w:sz w:val="24"/>
        </w:rPr>
        <w:t>Берём позвоночный столб. За верхний позвонок. Атлант. И хорошенько… Трясь-трясь-трясь. Стряхиваем песок обид. Песок амбиций. Песок несбывшихся надежд. Вот так! До звона.</w:t>
      </w:r>
    </w:p>
    <w:p w14:paraId="0AF01CE1" w14:textId="77777777" w:rsidR="00770A28" w:rsidRPr="002A1725" w:rsidRDefault="00770A28" w:rsidP="00A9718B">
      <w:pPr>
        <w:pStyle w:val="aff3"/>
        <w:rPr>
          <w:bCs/>
          <w:sz w:val="24"/>
        </w:rPr>
      </w:pPr>
    </w:p>
    <w:p w14:paraId="3890A5D3" w14:textId="77777777" w:rsidR="0035597D" w:rsidRPr="002A1725" w:rsidRDefault="0035597D" w:rsidP="00A9718B">
      <w:pPr>
        <w:pStyle w:val="aff3"/>
        <w:jc w:val="center"/>
        <w:rPr>
          <w:bCs/>
          <w:sz w:val="22"/>
        </w:rPr>
      </w:pPr>
      <w:r w:rsidRPr="002A1725">
        <w:rPr>
          <w:bCs/>
          <w:sz w:val="22"/>
        </w:rPr>
        <w:t>Отпускает воздух. Вытирает руки о штаны, как мясник.</w:t>
      </w:r>
    </w:p>
    <w:p w14:paraId="20367170" w14:textId="77777777" w:rsidR="00770A28" w:rsidRPr="002A1725" w:rsidRDefault="00770A28" w:rsidP="00A9718B">
      <w:pPr>
        <w:pStyle w:val="aff3"/>
        <w:rPr>
          <w:bCs/>
          <w:sz w:val="24"/>
        </w:rPr>
      </w:pPr>
    </w:p>
    <w:p w14:paraId="63AA8ABC" w14:textId="77777777" w:rsidR="0035597D" w:rsidRPr="002A1725" w:rsidRDefault="0035597D" w:rsidP="00A9718B">
      <w:pPr>
        <w:pStyle w:val="aff3"/>
        <w:ind w:firstLine="0"/>
        <w:rPr>
          <w:bCs/>
          <w:sz w:val="24"/>
        </w:rPr>
      </w:pPr>
      <w:r w:rsidRPr="002A1725">
        <w:rPr>
          <w:bCs/>
          <w:sz w:val="24"/>
        </w:rPr>
        <w:t xml:space="preserve">Расул пишет: </w:t>
      </w:r>
      <w:r w:rsidR="00770A28" w:rsidRPr="002A1725">
        <w:rPr>
          <w:bCs/>
          <w:sz w:val="24"/>
        </w:rPr>
        <w:t>хрустнуло. Боль ушла. Ну ещё бы!</w:t>
      </w:r>
    </w:p>
    <w:p w14:paraId="20993F37" w14:textId="77777777" w:rsidR="00770A28" w:rsidRPr="002A1725" w:rsidRDefault="00770A28" w:rsidP="00A9718B">
      <w:pPr>
        <w:pStyle w:val="aff3"/>
        <w:rPr>
          <w:bCs/>
          <w:sz w:val="24"/>
        </w:rPr>
      </w:pPr>
    </w:p>
    <w:p w14:paraId="321AF08E" w14:textId="77777777" w:rsidR="0035597D" w:rsidRPr="002A1725" w:rsidRDefault="0035597D" w:rsidP="00A9718B">
      <w:pPr>
        <w:pStyle w:val="aff3"/>
        <w:jc w:val="center"/>
        <w:rPr>
          <w:bCs/>
          <w:sz w:val="22"/>
        </w:rPr>
      </w:pPr>
      <w:r w:rsidRPr="002A1725">
        <w:rPr>
          <w:bCs/>
          <w:sz w:val="22"/>
        </w:rPr>
        <w:t>Гаснет свет. Звучит</w:t>
      </w:r>
      <w:r w:rsidR="00770A28" w:rsidRPr="002A1725">
        <w:rPr>
          <w:bCs/>
          <w:sz w:val="22"/>
        </w:rPr>
        <w:t xml:space="preserve"> специфическая</w:t>
      </w:r>
      <w:r w:rsidRPr="002A1725">
        <w:rPr>
          <w:bCs/>
          <w:sz w:val="22"/>
        </w:rPr>
        <w:t xml:space="preserve"> </w:t>
      </w:r>
      <w:r w:rsidR="00770A28" w:rsidRPr="002A1725">
        <w:rPr>
          <w:bCs/>
          <w:sz w:val="22"/>
        </w:rPr>
        <w:t>мелодия</w:t>
      </w:r>
      <w:r w:rsidRPr="002A1725">
        <w:rPr>
          <w:bCs/>
          <w:sz w:val="22"/>
        </w:rPr>
        <w:t xml:space="preserve"> — одна нота виолончели, которая тянется долго, пока не растворяется в полной тишине.</w:t>
      </w:r>
    </w:p>
    <w:p w14:paraId="4E8B4DAE" w14:textId="77777777" w:rsidR="006A0845" w:rsidRPr="002A1725" w:rsidRDefault="006A0845" w:rsidP="00A9718B">
      <w:pPr>
        <w:pStyle w:val="aff3"/>
        <w:rPr>
          <w:bCs/>
          <w:sz w:val="24"/>
        </w:rPr>
      </w:pPr>
    </w:p>
    <w:p w14:paraId="512FDABC" w14:textId="77777777" w:rsidR="00E65555" w:rsidRPr="002A1725" w:rsidRDefault="00E65555" w:rsidP="00A9718B">
      <w:pPr>
        <w:pStyle w:val="aff3"/>
        <w:jc w:val="center"/>
        <w:rPr>
          <w:b/>
          <w:bCs/>
          <w:sz w:val="24"/>
        </w:rPr>
      </w:pPr>
      <w:r w:rsidRPr="002A1725">
        <w:rPr>
          <w:b/>
          <w:bCs/>
          <w:sz w:val="24"/>
        </w:rPr>
        <w:t>Картина восьмая</w:t>
      </w:r>
    </w:p>
    <w:p w14:paraId="33E745EC" w14:textId="77777777" w:rsidR="00770A28" w:rsidRPr="002A1725" w:rsidRDefault="00770A28" w:rsidP="00A9718B">
      <w:pPr>
        <w:pStyle w:val="aff3"/>
        <w:rPr>
          <w:bCs/>
          <w:sz w:val="24"/>
        </w:rPr>
      </w:pPr>
    </w:p>
    <w:p w14:paraId="4A725097" w14:textId="77777777" w:rsidR="0082024D" w:rsidRPr="002A1725" w:rsidRDefault="00E65555" w:rsidP="00A9718B">
      <w:pPr>
        <w:pStyle w:val="aff3"/>
        <w:jc w:val="center"/>
        <w:rPr>
          <w:bCs/>
          <w:sz w:val="22"/>
        </w:rPr>
      </w:pPr>
      <w:r w:rsidRPr="002A1725">
        <w:rPr>
          <w:bCs/>
          <w:sz w:val="22"/>
        </w:rPr>
        <w:t>Свет яркий, почти стерильный. Звукозаписывающая студия. В центре — кресла-мешки и низкий стеклянный столик</w:t>
      </w:r>
      <w:r w:rsidR="0082024D" w:rsidRPr="002A1725">
        <w:rPr>
          <w:bCs/>
          <w:sz w:val="22"/>
        </w:rPr>
        <w:t>. На нём — бутылка и бокалы с розовым шампанским.</w:t>
      </w:r>
    </w:p>
    <w:p w14:paraId="1E8A933D" w14:textId="77777777" w:rsidR="00E65555" w:rsidRPr="002A1725" w:rsidRDefault="00E65555" w:rsidP="00A9718B">
      <w:pPr>
        <w:pStyle w:val="aff3"/>
        <w:jc w:val="center"/>
        <w:rPr>
          <w:bCs/>
          <w:sz w:val="22"/>
        </w:rPr>
      </w:pPr>
      <w:r w:rsidRPr="002A1725">
        <w:rPr>
          <w:bCs/>
          <w:spacing w:val="40"/>
          <w:sz w:val="22"/>
        </w:rPr>
        <w:t>Златан</w:t>
      </w:r>
      <w:r w:rsidRPr="002A1725">
        <w:rPr>
          <w:bCs/>
          <w:sz w:val="22"/>
        </w:rPr>
        <w:t xml:space="preserve"> лежит на кресле, закинув ноги на подлокотник. </w:t>
      </w:r>
      <w:r w:rsidRPr="002A1725">
        <w:rPr>
          <w:bCs/>
          <w:spacing w:val="40"/>
          <w:sz w:val="22"/>
        </w:rPr>
        <w:t>Веста</w:t>
      </w:r>
      <w:r w:rsidRPr="002A1725">
        <w:rPr>
          <w:bCs/>
          <w:sz w:val="22"/>
        </w:rPr>
        <w:t xml:space="preserve"> красит губы перед выключенным монитором камеры. </w:t>
      </w:r>
      <w:proofErr w:type="spellStart"/>
      <w:r w:rsidRPr="002A1725">
        <w:rPr>
          <w:bCs/>
          <w:spacing w:val="40"/>
          <w:sz w:val="22"/>
        </w:rPr>
        <w:t>Кинара</w:t>
      </w:r>
      <w:proofErr w:type="spellEnd"/>
      <w:r w:rsidRPr="002A1725">
        <w:rPr>
          <w:bCs/>
          <w:sz w:val="22"/>
        </w:rPr>
        <w:t xml:space="preserve"> делает селфи через </w:t>
      </w:r>
      <w:r w:rsidR="0082024D" w:rsidRPr="002A1725">
        <w:rPr>
          <w:bCs/>
          <w:sz w:val="22"/>
        </w:rPr>
        <w:t>фильтр</w:t>
      </w:r>
      <w:r w:rsidRPr="002A1725">
        <w:rPr>
          <w:bCs/>
          <w:sz w:val="22"/>
        </w:rPr>
        <w:t xml:space="preserve"> «ушки зайчика». </w:t>
      </w:r>
      <w:r w:rsidRPr="002A1725">
        <w:rPr>
          <w:bCs/>
          <w:spacing w:val="40"/>
          <w:sz w:val="22"/>
        </w:rPr>
        <w:t>Селлена</w:t>
      </w:r>
      <w:r w:rsidRPr="002A1725">
        <w:rPr>
          <w:bCs/>
          <w:sz w:val="22"/>
        </w:rPr>
        <w:t xml:space="preserve"> спит сидя, уронив голову на грудь. </w:t>
      </w:r>
      <w:r w:rsidRPr="002A1725">
        <w:rPr>
          <w:bCs/>
          <w:spacing w:val="40"/>
          <w:sz w:val="22"/>
        </w:rPr>
        <w:t>Гермиона</w:t>
      </w:r>
      <w:r w:rsidRPr="002A1725">
        <w:rPr>
          <w:bCs/>
          <w:sz w:val="22"/>
        </w:rPr>
        <w:t xml:space="preserve"> сидит в углу на краешке кресла, держа бокал двумя руками. На ней оранжевая шляпа-таблетка — выглядит как пятно сигнального огня среди розового болота.</w:t>
      </w:r>
    </w:p>
    <w:p w14:paraId="453F5198" w14:textId="77777777" w:rsidR="00CA340F" w:rsidRPr="002A1725" w:rsidRDefault="00CA340F" w:rsidP="00A9718B">
      <w:pPr>
        <w:pStyle w:val="aff3"/>
        <w:jc w:val="center"/>
        <w:rPr>
          <w:bCs/>
          <w:sz w:val="22"/>
        </w:rPr>
      </w:pPr>
    </w:p>
    <w:p w14:paraId="292A042B"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w:t>
      </w:r>
      <w:r w:rsidR="00E65555" w:rsidRPr="002A1725">
        <w:rPr>
          <w:bCs/>
          <w:i/>
          <w:sz w:val="24"/>
        </w:rPr>
        <w:t>(отрываясь от губ)</w:t>
      </w:r>
      <w:r w:rsidR="00E65555" w:rsidRPr="002A1725">
        <w:rPr>
          <w:bCs/>
          <w:sz w:val="24"/>
        </w:rPr>
        <w:t>. Селлена, дай взаймы до зарплаты. Мне зубы делать надо. А это сейчас дорого.</w:t>
      </w:r>
    </w:p>
    <w:p w14:paraId="4BEEB831" w14:textId="77777777" w:rsidR="00EC0B1F" w:rsidRPr="002A1725" w:rsidRDefault="00EC0B1F" w:rsidP="00A9718B">
      <w:pPr>
        <w:pStyle w:val="aff3"/>
        <w:rPr>
          <w:bCs/>
          <w:sz w:val="24"/>
        </w:rPr>
      </w:pPr>
    </w:p>
    <w:p w14:paraId="201D1016" w14:textId="77777777" w:rsidR="00E65555" w:rsidRPr="002A1725" w:rsidRDefault="00E65555" w:rsidP="00A9718B">
      <w:pPr>
        <w:pStyle w:val="aff3"/>
        <w:jc w:val="center"/>
        <w:rPr>
          <w:bCs/>
          <w:sz w:val="22"/>
        </w:rPr>
      </w:pPr>
      <w:r w:rsidRPr="002A1725">
        <w:rPr>
          <w:bCs/>
          <w:sz w:val="22"/>
        </w:rPr>
        <w:t>Селлена вздрагивает и просыпается.</w:t>
      </w:r>
    </w:p>
    <w:p w14:paraId="15FEDF21" w14:textId="77777777" w:rsidR="00E05048" w:rsidRPr="002A1725" w:rsidRDefault="00E05048" w:rsidP="00A9718B">
      <w:pPr>
        <w:pStyle w:val="aff3"/>
        <w:rPr>
          <w:bCs/>
          <w:sz w:val="24"/>
        </w:rPr>
      </w:pPr>
    </w:p>
    <w:p w14:paraId="6DC2C53C" w14:textId="77777777" w:rsidR="00E65555" w:rsidRPr="002A1725" w:rsidRDefault="00A722E4" w:rsidP="00A9718B">
      <w:pPr>
        <w:pStyle w:val="aff3"/>
        <w:rPr>
          <w:bCs/>
          <w:sz w:val="24"/>
        </w:rPr>
      </w:pPr>
      <w:r w:rsidRPr="002A1725">
        <w:rPr>
          <w:bCs/>
          <w:spacing w:val="40"/>
          <w:sz w:val="24"/>
        </w:rPr>
        <w:t>Селлена</w:t>
      </w:r>
      <w:r w:rsidR="00A95E53" w:rsidRPr="002A1725">
        <w:rPr>
          <w:bCs/>
          <w:sz w:val="24"/>
        </w:rPr>
        <w:t>. Ага, щас!</w:t>
      </w:r>
      <w:r w:rsidR="00E65555" w:rsidRPr="002A1725">
        <w:rPr>
          <w:bCs/>
          <w:sz w:val="24"/>
        </w:rPr>
        <w:t xml:space="preserve"> Обойдёшься. Потом за тобой месяц бегать надо. Проходили уже.</w:t>
      </w:r>
    </w:p>
    <w:p w14:paraId="64157D3D"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xml:space="preserve">. </w:t>
      </w:r>
      <w:r w:rsidR="006073C6" w:rsidRPr="002A1725">
        <w:rPr>
          <w:bCs/>
          <w:sz w:val="24"/>
        </w:rPr>
        <w:t>Ну ты токсичная</w:t>
      </w:r>
      <w:r w:rsidR="00820B70" w:rsidRPr="002A1725">
        <w:rPr>
          <w:bCs/>
          <w:sz w:val="24"/>
        </w:rPr>
        <w:t>!</w:t>
      </w:r>
      <w:r w:rsidR="00A95E53" w:rsidRPr="002A1725">
        <w:rPr>
          <w:bCs/>
          <w:sz w:val="24"/>
        </w:rPr>
        <w:t xml:space="preserve"> Я же тебе</w:t>
      </w:r>
      <w:r w:rsidR="00E65555" w:rsidRPr="002A1725">
        <w:rPr>
          <w:bCs/>
          <w:sz w:val="24"/>
        </w:rPr>
        <w:t xml:space="preserve"> порулить давала на своей маленькой крутой машинке.</w:t>
      </w:r>
      <w:r w:rsidR="003814A8" w:rsidRPr="002A1725">
        <w:rPr>
          <w:bCs/>
          <w:sz w:val="24"/>
        </w:rPr>
        <w:t xml:space="preserve"> Неблагодарная!</w:t>
      </w:r>
    </w:p>
    <w:p w14:paraId="27728379" w14:textId="77777777" w:rsidR="00E65555" w:rsidRPr="002A1725" w:rsidRDefault="00A722E4" w:rsidP="00A9718B">
      <w:pPr>
        <w:pStyle w:val="aff3"/>
        <w:rPr>
          <w:bCs/>
          <w:sz w:val="24"/>
        </w:rPr>
      </w:pPr>
      <w:r w:rsidRPr="002A1725">
        <w:rPr>
          <w:bCs/>
          <w:spacing w:val="40"/>
          <w:sz w:val="24"/>
        </w:rPr>
        <w:t>Селлена</w:t>
      </w:r>
      <w:r w:rsidR="00E65555" w:rsidRPr="002A1725">
        <w:rPr>
          <w:bCs/>
          <w:sz w:val="24"/>
        </w:rPr>
        <w:t xml:space="preserve">. Сама ты </w:t>
      </w:r>
      <w:r w:rsidR="006073C6" w:rsidRPr="002A1725">
        <w:rPr>
          <w:bCs/>
          <w:sz w:val="24"/>
        </w:rPr>
        <w:t>токсичная</w:t>
      </w:r>
      <w:r w:rsidR="00820B70" w:rsidRPr="002A1725">
        <w:rPr>
          <w:bCs/>
          <w:sz w:val="24"/>
        </w:rPr>
        <w:t>!</w:t>
      </w:r>
      <w:r w:rsidR="00E05048" w:rsidRPr="002A1725">
        <w:rPr>
          <w:bCs/>
          <w:sz w:val="24"/>
        </w:rPr>
        <w:t xml:space="preserve"> Нужна мне твоя машина! </w:t>
      </w:r>
      <w:r w:rsidR="00820B70" w:rsidRPr="002A1725">
        <w:rPr>
          <w:bCs/>
          <w:sz w:val="24"/>
        </w:rPr>
        <w:t xml:space="preserve">Знаешь, как </w:t>
      </w:r>
      <w:proofErr w:type="spellStart"/>
      <w:r w:rsidR="00820B70" w:rsidRPr="002A1725">
        <w:rPr>
          <w:bCs/>
          <w:sz w:val="24"/>
        </w:rPr>
        <w:t>крин</w:t>
      </w:r>
      <w:r w:rsidR="00882502" w:rsidRPr="002A1725">
        <w:rPr>
          <w:bCs/>
          <w:sz w:val="24"/>
        </w:rPr>
        <w:t>жо</w:t>
      </w:r>
      <w:r w:rsidR="00820B70" w:rsidRPr="002A1725">
        <w:rPr>
          <w:bCs/>
          <w:sz w:val="24"/>
        </w:rPr>
        <w:t>во</w:t>
      </w:r>
      <w:proofErr w:type="spellEnd"/>
      <w:r w:rsidR="00820B70" w:rsidRPr="002A1725">
        <w:rPr>
          <w:bCs/>
          <w:sz w:val="24"/>
        </w:rPr>
        <w:t xml:space="preserve"> было тебя пьяную домой везти?</w:t>
      </w:r>
    </w:p>
    <w:p w14:paraId="6F2A8B87" w14:textId="77777777" w:rsidR="00E65555" w:rsidRPr="002A1725" w:rsidRDefault="00A722E4" w:rsidP="00A9718B">
      <w:pPr>
        <w:pStyle w:val="aff3"/>
        <w:rPr>
          <w:bCs/>
          <w:sz w:val="24"/>
        </w:rPr>
      </w:pPr>
      <w:r w:rsidRPr="002A1725">
        <w:rPr>
          <w:bCs/>
          <w:spacing w:val="40"/>
          <w:sz w:val="24"/>
        </w:rPr>
        <w:t>Веста</w:t>
      </w:r>
      <w:r w:rsidR="00BB0610" w:rsidRPr="002A1725">
        <w:rPr>
          <w:bCs/>
          <w:sz w:val="24"/>
        </w:rPr>
        <w:t xml:space="preserve">. А не </w:t>
      </w:r>
      <w:proofErr w:type="spellStart"/>
      <w:r w:rsidR="00BB0610" w:rsidRPr="002A1725">
        <w:rPr>
          <w:bCs/>
          <w:sz w:val="24"/>
        </w:rPr>
        <w:t>кринжово</w:t>
      </w:r>
      <w:proofErr w:type="spellEnd"/>
      <w:r w:rsidR="00BB0610" w:rsidRPr="002A1725">
        <w:rPr>
          <w:bCs/>
          <w:sz w:val="24"/>
        </w:rPr>
        <w:t xml:space="preserve"> </w:t>
      </w:r>
      <w:proofErr w:type="spellStart"/>
      <w:r w:rsidR="00BB0610" w:rsidRPr="002A1725">
        <w:rPr>
          <w:bCs/>
          <w:sz w:val="24"/>
        </w:rPr>
        <w:t>скуфов</w:t>
      </w:r>
      <w:proofErr w:type="spellEnd"/>
      <w:r w:rsidR="00BB0610" w:rsidRPr="002A1725">
        <w:rPr>
          <w:bCs/>
          <w:sz w:val="24"/>
        </w:rPr>
        <w:t xml:space="preserve"> в клубах</w:t>
      </w:r>
      <w:r w:rsidR="00882502" w:rsidRPr="002A1725">
        <w:rPr>
          <w:bCs/>
          <w:sz w:val="24"/>
        </w:rPr>
        <w:t xml:space="preserve"> разводить?</w:t>
      </w:r>
    </w:p>
    <w:p w14:paraId="4E379A53" w14:textId="77777777" w:rsidR="00E65555" w:rsidRPr="002A1725" w:rsidRDefault="00A722E4" w:rsidP="00A9718B">
      <w:pPr>
        <w:pStyle w:val="aff3"/>
        <w:rPr>
          <w:bCs/>
          <w:sz w:val="24"/>
        </w:rPr>
      </w:pPr>
      <w:r w:rsidRPr="002A1725">
        <w:rPr>
          <w:bCs/>
          <w:spacing w:val="40"/>
          <w:sz w:val="24"/>
        </w:rPr>
        <w:t>Кинара</w:t>
      </w:r>
      <w:r w:rsidR="00E65555" w:rsidRPr="002A1725">
        <w:rPr>
          <w:bCs/>
          <w:sz w:val="24"/>
        </w:rPr>
        <w:t>. Девочки, не надо ссориться. Я тебе, Веста, денег взаймы дам.</w:t>
      </w:r>
    </w:p>
    <w:p w14:paraId="46284BBA"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xml:space="preserve">. Вот спасибо, </w:t>
      </w:r>
      <w:proofErr w:type="spellStart"/>
      <w:r w:rsidR="00E65555" w:rsidRPr="002A1725">
        <w:rPr>
          <w:bCs/>
          <w:sz w:val="24"/>
        </w:rPr>
        <w:t>Кинарочка</w:t>
      </w:r>
      <w:proofErr w:type="spellEnd"/>
      <w:r w:rsidR="00E65555" w:rsidRPr="002A1725">
        <w:rPr>
          <w:bCs/>
          <w:sz w:val="24"/>
        </w:rPr>
        <w:t>. До</w:t>
      </w:r>
      <w:r w:rsidR="00E05048" w:rsidRPr="002A1725">
        <w:rPr>
          <w:bCs/>
          <w:sz w:val="24"/>
        </w:rPr>
        <w:t xml:space="preserve">брый ты человек, не </w:t>
      </w:r>
      <w:proofErr w:type="gramStart"/>
      <w:r w:rsidR="00E05048" w:rsidRPr="002A1725">
        <w:rPr>
          <w:bCs/>
          <w:sz w:val="24"/>
        </w:rPr>
        <w:t>то</w:t>
      </w:r>
      <w:proofErr w:type="gramEnd"/>
      <w:r w:rsidR="00E05048" w:rsidRPr="002A1725">
        <w:rPr>
          <w:bCs/>
          <w:sz w:val="24"/>
        </w:rPr>
        <w:t xml:space="preserve"> что эта… </w:t>
      </w:r>
      <w:r w:rsidR="00E05048" w:rsidRPr="002A1725">
        <w:rPr>
          <w:bCs/>
          <w:i/>
          <w:sz w:val="24"/>
        </w:rPr>
        <w:t>(</w:t>
      </w:r>
      <w:r w:rsidR="00E65555" w:rsidRPr="002A1725">
        <w:rPr>
          <w:bCs/>
          <w:i/>
          <w:sz w:val="24"/>
        </w:rPr>
        <w:t xml:space="preserve">Зло </w:t>
      </w:r>
      <w:r w:rsidR="00E05048" w:rsidRPr="002A1725">
        <w:rPr>
          <w:bCs/>
          <w:i/>
          <w:sz w:val="24"/>
        </w:rPr>
        <w:t xml:space="preserve">смотрит </w:t>
      </w:r>
      <w:r w:rsidR="00E65555" w:rsidRPr="002A1725">
        <w:rPr>
          <w:bCs/>
          <w:i/>
          <w:sz w:val="24"/>
        </w:rPr>
        <w:t>на Селлену.</w:t>
      </w:r>
      <w:r w:rsidR="00E05048" w:rsidRPr="002A1725">
        <w:rPr>
          <w:bCs/>
          <w:i/>
          <w:sz w:val="24"/>
        </w:rPr>
        <w:t xml:space="preserve"> Потом</w:t>
      </w:r>
      <w:r w:rsidR="003814A8" w:rsidRPr="002A1725">
        <w:rPr>
          <w:bCs/>
          <w:i/>
          <w:sz w:val="24"/>
        </w:rPr>
        <w:t xml:space="preserve"> говорит</w:t>
      </w:r>
      <w:r w:rsidR="00E05048" w:rsidRPr="002A1725">
        <w:rPr>
          <w:bCs/>
          <w:i/>
          <w:sz w:val="24"/>
        </w:rPr>
        <w:t xml:space="preserve">, глядя </w:t>
      </w:r>
      <w:r w:rsidR="00E65555" w:rsidRPr="002A1725">
        <w:rPr>
          <w:bCs/>
          <w:i/>
          <w:sz w:val="24"/>
        </w:rPr>
        <w:t xml:space="preserve">в </w:t>
      </w:r>
      <w:r w:rsidR="00E05048" w:rsidRPr="002A1725">
        <w:rPr>
          <w:bCs/>
          <w:i/>
          <w:sz w:val="24"/>
        </w:rPr>
        <w:t xml:space="preserve">своё </w:t>
      </w:r>
      <w:r w:rsidR="00E65555" w:rsidRPr="002A1725">
        <w:rPr>
          <w:bCs/>
          <w:i/>
          <w:sz w:val="24"/>
        </w:rPr>
        <w:t>отражение на чёрном экране</w:t>
      </w:r>
      <w:r w:rsidR="00964223" w:rsidRPr="002A1725">
        <w:rPr>
          <w:bCs/>
          <w:i/>
          <w:sz w:val="24"/>
        </w:rPr>
        <w:t>.)</w:t>
      </w:r>
      <w:r w:rsidR="00E65555" w:rsidRPr="002A1725">
        <w:rPr>
          <w:bCs/>
          <w:i/>
          <w:sz w:val="24"/>
        </w:rPr>
        <w:t xml:space="preserve"> </w:t>
      </w:r>
      <w:r w:rsidR="00E65555" w:rsidRPr="002A1725">
        <w:rPr>
          <w:bCs/>
          <w:sz w:val="24"/>
        </w:rPr>
        <w:t>Нет</w:t>
      </w:r>
      <w:r w:rsidR="00E05048" w:rsidRPr="002A1725">
        <w:rPr>
          <w:bCs/>
          <w:sz w:val="24"/>
        </w:rPr>
        <w:t xml:space="preserve">, Златан, ну ты вчера </w:t>
      </w:r>
      <w:proofErr w:type="spellStart"/>
      <w:r w:rsidR="00882502" w:rsidRPr="002A1725">
        <w:rPr>
          <w:bCs/>
          <w:sz w:val="24"/>
        </w:rPr>
        <w:t>хайпанул</w:t>
      </w:r>
      <w:proofErr w:type="spellEnd"/>
      <w:r w:rsidR="00E05048" w:rsidRPr="002A1725">
        <w:rPr>
          <w:bCs/>
          <w:sz w:val="24"/>
        </w:rPr>
        <w:t>!</w:t>
      </w:r>
      <w:r w:rsidR="00E65555" w:rsidRPr="002A1725">
        <w:rPr>
          <w:bCs/>
          <w:sz w:val="24"/>
        </w:rPr>
        <w:t xml:space="preserve"> Я чуть латте не подавилась. </w:t>
      </w:r>
      <w:r w:rsidR="00E65555" w:rsidRPr="002A1725">
        <w:rPr>
          <w:bCs/>
          <w:i/>
          <w:sz w:val="24"/>
        </w:rPr>
        <w:t>(Начинает говорить писклявым, восторженным голосом.)</w:t>
      </w:r>
      <w:r w:rsidR="00E65555" w:rsidRPr="002A1725">
        <w:rPr>
          <w:bCs/>
          <w:sz w:val="24"/>
        </w:rPr>
        <w:t xml:space="preserve"> «Выберите купюру пять тысяч рублей. Выключите свет. Представьте, что их стало сто, тысяча». Боже! Я так и вижу эту картину: тысяча дурочек в Балашихе сидят впотьмах над своими пятёрками, ждут чуда, а там просто счётчик </w:t>
      </w:r>
      <w:r w:rsidR="00E05048" w:rsidRPr="002A1725">
        <w:rPr>
          <w:bCs/>
          <w:sz w:val="24"/>
        </w:rPr>
        <w:t>прыгает</w:t>
      </w:r>
      <w:r w:rsidR="00E65555" w:rsidRPr="002A1725">
        <w:rPr>
          <w:bCs/>
          <w:sz w:val="24"/>
        </w:rPr>
        <w:t>!</w:t>
      </w:r>
    </w:p>
    <w:p w14:paraId="12EDF5CA" w14:textId="77777777" w:rsidR="00E05048" w:rsidRPr="002A1725" w:rsidRDefault="00E05048" w:rsidP="00A9718B">
      <w:pPr>
        <w:pStyle w:val="aff3"/>
        <w:rPr>
          <w:bCs/>
          <w:sz w:val="24"/>
        </w:rPr>
      </w:pPr>
    </w:p>
    <w:p w14:paraId="4DFB0A58" w14:textId="77777777" w:rsidR="00E65555" w:rsidRPr="002A1725" w:rsidRDefault="00E65555" w:rsidP="00A9718B">
      <w:pPr>
        <w:pStyle w:val="aff3"/>
        <w:jc w:val="center"/>
        <w:rPr>
          <w:bCs/>
          <w:sz w:val="22"/>
        </w:rPr>
      </w:pPr>
      <w:r w:rsidRPr="002A1725">
        <w:rPr>
          <w:bCs/>
          <w:sz w:val="22"/>
        </w:rPr>
        <w:t>Все, кроме Гермионы, взрываются хохотом.</w:t>
      </w:r>
    </w:p>
    <w:p w14:paraId="32C8A225" w14:textId="77777777" w:rsidR="00E05048" w:rsidRPr="002A1725" w:rsidRDefault="00E05048" w:rsidP="00A9718B">
      <w:pPr>
        <w:pStyle w:val="aff3"/>
        <w:rPr>
          <w:bCs/>
          <w:sz w:val="24"/>
        </w:rPr>
      </w:pPr>
    </w:p>
    <w:p w14:paraId="5601268E" w14:textId="77777777" w:rsidR="00E65555" w:rsidRPr="002A1725" w:rsidRDefault="00A722E4" w:rsidP="00A9718B">
      <w:pPr>
        <w:pStyle w:val="aff3"/>
        <w:rPr>
          <w:bCs/>
          <w:sz w:val="24"/>
        </w:rPr>
      </w:pPr>
      <w:r w:rsidRPr="002A1725">
        <w:rPr>
          <w:bCs/>
          <w:spacing w:val="40"/>
          <w:sz w:val="24"/>
        </w:rPr>
        <w:t>Златан</w:t>
      </w:r>
      <w:r w:rsidR="00E65555" w:rsidRPr="002A1725">
        <w:rPr>
          <w:bCs/>
          <w:sz w:val="24"/>
        </w:rPr>
        <w:t> </w:t>
      </w:r>
      <w:r w:rsidR="00E65555" w:rsidRPr="002A1725">
        <w:rPr>
          <w:bCs/>
          <w:i/>
          <w:sz w:val="24"/>
        </w:rPr>
        <w:t>(с трудом садясь, потягивается)</w:t>
      </w:r>
      <w:r w:rsidR="00E65555" w:rsidRPr="002A1725">
        <w:rPr>
          <w:bCs/>
          <w:sz w:val="24"/>
        </w:rPr>
        <w:t>. А что делать? Надежда — самый дешёвый товар. Пусть думают о деньгах. Главное, чтобы думали не перестава</w:t>
      </w:r>
      <w:r w:rsidR="00882502" w:rsidRPr="002A1725">
        <w:rPr>
          <w:bCs/>
          <w:sz w:val="24"/>
        </w:rPr>
        <w:t>я. Мне вот больше Селлена зашла:</w:t>
      </w:r>
      <w:r w:rsidR="00E65555" w:rsidRPr="002A1725">
        <w:rPr>
          <w:bCs/>
          <w:sz w:val="24"/>
        </w:rPr>
        <w:t xml:space="preserve"> «Мы можем получить энергию из моей шляпы…» </w:t>
      </w:r>
      <w:r w:rsidR="00E65555" w:rsidRPr="002A1725">
        <w:rPr>
          <w:bCs/>
          <w:i/>
          <w:sz w:val="24"/>
        </w:rPr>
        <w:t>(Протягивает руку.)</w:t>
      </w:r>
      <w:r w:rsidR="00E65555" w:rsidRPr="002A1725">
        <w:rPr>
          <w:bCs/>
          <w:sz w:val="24"/>
        </w:rPr>
        <w:t> Дай сюда. Хочу проверить карму после эфира.</w:t>
      </w:r>
    </w:p>
    <w:p w14:paraId="0530E982" w14:textId="77777777" w:rsidR="00E05048" w:rsidRPr="002A1725" w:rsidRDefault="00E05048" w:rsidP="00A9718B">
      <w:pPr>
        <w:pStyle w:val="aff3"/>
        <w:rPr>
          <w:bCs/>
          <w:sz w:val="24"/>
        </w:rPr>
      </w:pPr>
    </w:p>
    <w:p w14:paraId="407AE47D" w14:textId="77777777" w:rsidR="00E65555" w:rsidRPr="002A1725" w:rsidRDefault="00E65555" w:rsidP="00A9718B">
      <w:pPr>
        <w:pStyle w:val="aff3"/>
        <w:jc w:val="center"/>
        <w:rPr>
          <w:bCs/>
          <w:sz w:val="22"/>
        </w:rPr>
      </w:pPr>
      <w:r w:rsidRPr="002A1725">
        <w:rPr>
          <w:bCs/>
          <w:sz w:val="22"/>
        </w:rPr>
        <w:t xml:space="preserve">Селлена лениво снимает красную </w:t>
      </w:r>
      <w:proofErr w:type="spellStart"/>
      <w:r w:rsidRPr="002A1725">
        <w:rPr>
          <w:bCs/>
          <w:sz w:val="22"/>
        </w:rPr>
        <w:t>федору</w:t>
      </w:r>
      <w:proofErr w:type="spellEnd"/>
      <w:r w:rsidRPr="002A1725">
        <w:rPr>
          <w:bCs/>
          <w:sz w:val="22"/>
        </w:rPr>
        <w:t xml:space="preserve"> и кидает ему. Златан прижимает</w:t>
      </w:r>
      <w:r w:rsidR="00882502" w:rsidRPr="002A1725">
        <w:rPr>
          <w:bCs/>
          <w:sz w:val="22"/>
        </w:rPr>
        <w:t xml:space="preserve"> её к лицу, делая глубокий вдох и</w:t>
      </w:r>
      <w:r w:rsidRPr="002A1725">
        <w:rPr>
          <w:bCs/>
          <w:sz w:val="22"/>
        </w:rPr>
        <w:t xml:space="preserve"> закрыв глаза от удовольствия.</w:t>
      </w:r>
    </w:p>
    <w:p w14:paraId="459C5518" w14:textId="77777777" w:rsidR="00E05048" w:rsidRPr="002A1725" w:rsidRDefault="00E05048" w:rsidP="00A9718B">
      <w:pPr>
        <w:pStyle w:val="aff3"/>
        <w:rPr>
          <w:bCs/>
          <w:sz w:val="24"/>
        </w:rPr>
      </w:pPr>
    </w:p>
    <w:p w14:paraId="197950B7" w14:textId="77777777" w:rsidR="00E65555" w:rsidRPr="002A1725" w:rsidRDefault="00E65555" w:rsidP="00A9718B">
      <w:pPr>
        <w:pStyle w:val="aff3"/>
        <w:ind w:firstLine="0"/>
        <w:rPr>
          <w:bCs/>
          <w:sz w:val="24"/>
        </w:rPr>
      </w:pPr>
      <w:r w:rsidRPr="002A1725">
        <w:rPr>
          <w:bCs/>
          <w:sz w:val="24"/>
        </w:rPr>
        <w:t>М-м-м… Пыль веков. И немного шашлычного соуса. Мощно. Одолжишь на субботу? Жена ремонт затеяла, буду заряжать обои на ровные углы.</w:t>
      </w:r>
    </w:p>
    <w:p w14:paraId="5E1A2B89" w14:textId="77777777" w:rsidR="00E65555" w:rsidRPr="002A1725" w:rsidRDefault="00A722E4" w:rsidP="00A9718B">
      <w:pPr>
        <w:pStyle w:val="aff3"/>
        <w:rPr>
          <w:bCs/>
          <w:sz w:val="24"/>
        </w:rPr>
      </w:pPr>
      <w:r w:rsidRPr="002A1725">
        <w:rPr>
          <w:bCs/>
          <w:spacing w:val="40"/>
          <w:sz w:val="24"/>
        </w:rPr>
        <w:t>Кинара</w:t>
      </w:r>
      <w:r w:rsidR="00E65555" w:rsidRPr="002A1725">
        <w:rPr>
          <w:bCs/>
          <w:sz w:val="24"/>
        </w:rPr>
        <w:t> </w:t>
      </w:r>
      <w:r w:rsidR="00E65555" w:rsidRPr="002A1725">
        <w:rPr>
          <w:bCs/>
          <w:i/>
          <w:sz w:val="24"/>
        </w:rPr>
        <w:t>(не отрываясь от телефона)</w:t>
      </w:r>
      <w:r w:rsidR="00E65555" w:rsidRPr="002A1725">
        <w:rPr>
          <w:bCs/>
          <w:sz w:val="24"/>
        </w:rPr>
        <w:t xml:space="preserve">. Это голограмма была, девочки. Платье. Магнус новую прошивку поставил. Говорит, чёрный силуэт лучше продаётся на фоне розовых стен. Эстетика Тима </w:t>
      </w:r>
      <w:proofErr w:type="spellStart"/>
      <w:r w:rsidR="00E65555" w:rsidRPr="002A1725">
        <w:rPr>
          <w:bCs/>
          <w:sz w:val="24"/>
        </w:rPr>
        <w:t>Бёртона</w:t>
      </w:r>
      <w:proofErr w:type="spellEnd"/>
      <w:r w:rsidR="00E65555" w:rsidRPr="002A1725">
        <w:rPr>
          <w:bCs/>
          <w:sz w:val="24"/>
        </w:rPr>
        <w:t>.</w:t>
      </w:r>
    </w:p>
    <w:p w14:paraId="2D05034F" w14:textId="77777777" w:rsidR="00E65555" w:rsidRPr="002A1725" w:rsidRDefault="004D5198" w:rsidP="00A9718B">
      <w:pPr>
        <w:pStyle w:val="aff3"/>
        <w:rPr>
          <w:bCs/>
          <w:sz w:val="24"/>
        </w:rPr>
      </w:pPr>
      <w:r w:rsidRPr="002A1725">
        <w:rPr>
          <w:bCs/>
          <w:spacing w:val="40"/>
          <w:sz w:val="24"/>
        </w:rPr>
        <w:t>Гермиона</w:t>
      </w:r>
      <w:r w:rsidR="00E65555" w:rsidRPr="002A1725">
        <w:rPr>
          <w:bCs/>
          <w:sz w:val="24"/>
        </w:rPr>
        <w:t> </w:t>
      </w:r>
      <w:r w:rsidR="00E65555" w:rsidRPr="002A1725">
        <w:rPr>
          <w:bCs/>
          <w:i/>
          <w:sz w:val="24"/>
        </w:rPr>
        <w:t>(тихим голосом)</w:t>
      </w:r>
      <w:r w:rsidR="00E65555" w:rsidRPr="002A1725">
        <w:rPr>
          <w:bCs/>
          <w:sz w:val="24"/>
        </w:rPr>
        <w:t>. А кто такой Магнус?</w:t>
      </w:r>
    </w:p>
    <w:p w14:paraId="345CADB0" w14:textId="77777777" w:rsidR="00CD51D4" w:rsidRPr="002A1725" w:rsidRDefault="00A722E4" w:rsidP="00A9718B">
      <w:pPr>
        <w:pStyle w:val="aff3"/>
        <w:rPr>
          <w:bCs/>
          <w:sz w:val="24"/>
        </w:rPr>
      </w:pPr>
      <w:r w:rsidRPr="002A1725">
        <w:rPr>
          <w:bCs/>
          <w:spacing w:val="40"/>
          <w:sz w:val="24"/>
        </w:rPr>
        <w:t>Кинара</w:t>
      </w:r>
      <w:r w:rsidR="00E65555" w:rsidRPr="002A1725">
        <w:rPr>
          <w:bCs/>
          <w:sz w:val="24"/>
        </w:rPr>
        <w:t> </w:t>
      </w:r>
      <w:r w:rsidR="00E65555" w:rsidRPr="002A1725">
        <w:rPr>
          <w:bCs/>
          <w:i/>
          <w:sz w:val="24"/>
        </w:rPr>
        <w:t>(возвышенно)</w:t>
      </w:r>
      <w:r w:rsidR="00E65555" w:rsidRPr="002A1725">
        <w:rPr>
          <w:bCs/>
          <w:sz w:val="24"/>
        </w:rPr>
        <w:t>. О, это злой и жестокий волшебник. </w:t>
      </w:r>
      <w:r w:rsidR="00E65555" w:rsidRPr="002A1725">
        <w:rPr>
          <w:bCs/>
          <w:i/>
          <w:sz w:val="24"/>
        </w:rPr>
        <w:t>(Пауза, далее говорит обычным голосом.)</w:t>
      </w:r>
      <w:r w:rsidR="00E65555" w:rsidRPr="002A1725">
        <w:rPr>
          <w:bCs/>
          <w:sz w:val="24"/>
        </w:rPr>
        <w:t xml:space="preserve"> А вообще никто не знает, кто он и откуда. </w:t>
      </w:r>
      <w:r w:rsidR="00B3537E" w:rsidRPr="002A1725">
        <w:rPr>
          <w:bCs/>
          <w:sz w:val="24"/>
        </w:rPr>
        <w:t>Че</w:t>
      </w:r>
      <w:r w:rsidR="00D60EEC" w:rsidRPr="002A1725">
        <w:rPr>
          <w:bCs/>
          <w:sz w:val="24"/>
        </w:rPr>
        <w:t>ловек-загадка.</w:t>
      </w:r>
      <w:r w:rsidR="00B3537E" w:rsidRPr="002A1725">
        <w:rPr>
          <w:bCs/>
          <w:sz w:val="24"/>
        </w:rPr>
        <w:t xml:space="preserve"> Гудвин, если тебе так понятнее.</w:t>
      </w:r>
    </w:p>
    <w:p w14:paraId="6280176C" w14:textId="77777777" w:rsidR="00E65555" w:rsidRPr="002A1725" w:rsidRDefault="00A722E4" w:rsidP="00A9718B">
      <w:pPr>
        <w:pStyle w:val="aff3"/>
        <w:rPr>
          <w:bCs/>
          <w:sz w:val="24"/>
        </w:rPr>
      </w:pPr>
      <w:r w:rsidRPr="002A1725">
        <w:rPr>
          <w:bCs/>
          <w:spacing w:val="40"/>
          <w:sz w:val="24"/>
        </w:rPr>
        <w:t>Селлена</w:t>
      </w:r>
      <w:r w:rsidR="00E65555" w:rsidRPr="002A1725">
        <w:rPr>
          <w:bCs/>
          <w:sz w:val="24"/>
        </w:rPr>
        <w:t>. Я слышала, раньше он работал театральным режиссёром.</w:t>
      </w:r>
      <w:r w:rsidR="00D60EEC" w:rsidRPr="002A1725">
        <w:rPr>
          <w:bCs/>
          <w:sz w:val="24"/>
        </w:rPr>
        <w:t xml:space="preserve"> </w:t>
      </w:r>
    </w:p>
    <w:p w14:paraId="670F65F2"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Но нрав у него крутой.</w:t>
      </w:r>
      <w:r w:rsidR="00D60EEC" w:rsidRPr="002A1725">
        <w:rPr>
          <w:bCs/>
          <w:sz w:val="24"/>
        </w:rPr>
        <w:t xml:space="preserve"> Такой себе сигма.</w:t>
      </w:r>
      <w:r w:rsidR="00E65555" w:rsidRPr="002A1725">
        <w:rPr>
          <w:bCs/>
          <w:sz w:val="24"/>
        </w:rPr>
        <w:t xml:space="preserve"> В прошлом году он нашего мага выгнал после двух выступлений. Сказал, что не верит.</w:t>
      </w:r>
      <w:r w:rsidR="00D60EEC" w:rsidRPr="002A1725">
        <w:rPr>
          <w:bCs/>
          <w:sz w:val="24"/>
        </w:rPr>
        <w:t xml:space="preserve"> </w:t>
      </w:r>
    </w:p>
    <w:p w14:paraId="54C6DB57" w14:textId="77777777" w:rsidR="00E65555" w:rsidRPr="002A1725" w:rsidRDefault="004D5198" w:rsidP="00A9718B">
      <w:pPr>
        <w:pStyle w:val="aff3"/>
        <w:rPr>
          <w:bCs/>
          <w:sz w:val="24"/>
        </w:rPr>
      </w:pPr>
      <w:r w:rsidRPr="002A1725">
        <w:rPr>
          <w:bCs/>
          <w:spacing w:val="40"/>
          <w:sz w:val="24"/>
        </w:rPr>
        <w:t>Гермиона</w:t>
      </w:r>
      <w:r w:rsidR="00E65555" w:rsidRPr="002A1725">
        <w:rPr>
          <w:bCs/>
          <w:sz w:val="24"/>
        </w:rPr>
        <w:t>. Как Станиславский?</w:t>
      </w:r>
    </w:p>
    <w:p w14:paraId="6BD97E0E" w14:textId="77777777" w:rsidR="00E65555" w:rsidRPr="002A1725" w:rsidRDefault="00A722E4" w:rsidP="00A9718B">
      <w:pPr>
        <w:pStyle w:val="aff3"/>
        <w:rPr>
          <w:bCs/>
          <w:sz w:val="24"/>
        </w:rPr>
      </w:pPr>
      <w:r w:rsidRPr="002A1725">
        <w:rPr>
          <w:bCs/>
          <w:spacing w:val="40"/>
          <w:sz w:val="24"/>
        </w:rPr>
        <w:t>Златан</w:t>
      </w:r>
      <w:r w:rsidR="00E65555" w:rsidRPr="002A1725">
        <w:rPr>
          <w:bCs/>
          <w:sz w:val="24"/>
        </w:rPr>
        <w:t>. Вот-вот. </w:t>
      </w:r>
      <w:r w:rsidR="00E65555" w:rsidRPr="002A1725">
        <w:rPr>
          <w:bCs/>
          <w:i/>
          <w:sz w:val="24"/>
        </w:rPr>
        <w:t>(Пауза.</w:t>
      </w:r>
      <w:r w:rsidR="00D60EEC" w:rsidRPr="002A1725">
        <w:rPr>
          <w:bCs/>
          <w:i/>
          <w:sz w:val="24"/>
        </w:rPr>
        <w:t xml:space="preserve"> Подходит </w:t>
      </w:r>
      <w:r w:rsidR="00E65555" w:rsidRPr="002A1725">
        <w:rPr>
          <w:bCs/>
          <w:i/>
          <w:sz w:val="24"/>
        </w:rPr>
        <w:t xml:space="preserve">к </w:t>
      </w:r>
      <w:proofErr w:type="spellStart"/>
      <w:r w:rsidR="00E65555" w:rsidRPr="002A1725">
        <w:rPr>
          <w:bCs/>
          <w:i/>
          <w:sz w:val="24"/>
        </w:rPr>
        <w:t>Кинаре</w:t>
      </w:r>
      <w:proofErr w:type="spellEnd"/>
      <w:r w:rsidR="00E65555" w:rsidRPr="002A1725">
        <w:rPr>
          <w:bCs/>
          <w:i/>
          <w:sz w:val="24"/>
        </w:rPr>
        <w:t>.</w:t>
      </w:r>
      <w:r w:rsidR="00D60EEC" w:rsidRPr="002A1725">
        <w:rPr>
          <w:bCs/>
          <w:i/>
          <w:sz w:val="24"/>
        </w:rPr>
        <w:t>)</w:t>
      </w:r>
      <w:r w:rsidR="00D60EEC" w:rsidRPr="002A1725">
        <w:rPr>
          <w:bCs/>
          <w:sz w:val="24"/>
        </w:rPr>
        <w:t xml:space="preserve"> </w:t>
      </w:r>
      <w:r w:rsidR="00E65555" w:rsidRPr="002A1725">
        <w:rPr>
          <w:bCs/>
          <w:sz w:val="24"/>
        </w:rPr>
        <w:t>Кинара, а мне печень вылечишь? Болеть стала.</w:t>
      </w:r>
    </w:p>
    <w:p w14:paraId="11C5DD0B" w14:textId="77777777" w:rsidR="00E65555" w:rsidRPr="002A1725" w:rsidRDefault="00A722E4" w:rsidP="00A9718B">
      <w:pPr>
        <w:pStyle w:val="aff3"/>
        <w:rPr>
          <w:bCs/>
          <w:sz w:val="24"/>
        </w:rPr>
      </w:pPr>
      <w:r w:rsidRPr="002A1725">
        <w:rPr>
          <w:bCs/>
          <w:spacing w:val="40"/>
          <w:sz w:val="24"/>
        </w:rPr>
        <w:t>Кинара</w:t>
      </w:r>
      <w:r w:rsidR="00E65555" w:rsidRPr="002A1725">
        <w:rPr>
          <w:bCs/>
          <w:sz w:val="24"/>
        </w:rPr>
        <w:t xml:space="preserve">. </w:t>
      </w:r>
      <w:r w:rsidR="00D60EEC" w:rsidRPr="002A1725">
        <w:rPr>
          <w:bCs/>
          <w:sz w:val="24"/>
        </w:rPr>
        <w:t>Ноль проблем.</w:t>
      </w:r>
    </w:p>
    <w:p w14:paraId="6EBDAF82" w14:textId="77777777" w:rsidR="00D60EEC" w:rsidRPr="002A1725" w:rsidRDefault="00D60EEC" w:rsidP="00A9718B">
      <w:pPr>
        <w:pStyle w:val="aff3"/>
        <w:rPr>
          <w:bCs/>
          <w:sz w:val="24"/>
        </w:rPr>
      </w:pPr>
    </w:p>
    <w:p w14:paraId="7E02F71F" w14:textId="77777777" w:rsidR="00E65555" w:rsidRPr="002A1725" w:rsidRDefault="00E65555" w:rsidP="00A9718B">
      <w:pPr>
        <w:pStyle w:val="aff3"/>
        <w:jc w:val="center"/>
        <w:rPr>
          <w:bCs/>
          <w:sz w:val="22"/>
        </w:rPr>
      </w:pPr>
      <w:proofErr w:type="spellStart"/>
      <w:r w:rsidRPr="002A1725">
        <w:rPr>
          <w:bCs/>
          <w:sz w:val="22"/>
        </w:rPr>
        <w:t>Кинара</w:t>
      </w:r>
      <w:proofErr w:type="spellEnd"/>
      <w:r w:rsidRPr="002A1725">
        <w:rPr>
          <w:bCs/>
          <w:sz w:val="22"/>
        </w:rPr>
        <w:t xml:space="preserve"> подходит к Златану, изображает руками, что вынимает его печень, и начина</w:t>
      </w:r>
      <w:r w:rsidR="00B3537E" w:rsidRPr="002A1725">
        <w:rPr>
          <w:bCs/>
          <w:sz w:val="22"/>
        </w:rPr>
        <w:t>ет сжимать воображаемый орган</w:t>
      </w:r>
      <w:r w:rsidRPr="002A1725">
        <w:rPr>
          <w:bCs/>
          <w:sz w:val="22"/>
        </w:rPr>
        <w:t xml:space="preserve"> двумя руками. Делает это пять-шесть раз.</w:t>
      </w:r>
    </w:p>
    <w:p w14:paraId="52CF6BDA" w14:textId="77777777" w:rsidR="00D60EEC" w:rsidRPr="002A1725" w:rsidRDefault="00D60EEC" w:rsidP="00A9718B">
      <w:pPr>
        <w:pStyle w:val="aff3"/>
        <w:rPr>
          <w:bCs/>
          <w:sz w:val="24"/>
        </w:rPr>
      </w:pPr>
    </w:p>
    <w:p w14:paraId="7A697351" w14:textId="77777777" w:rsidR="00E65555" w:rsidRPr="002A1725" w:rsidRDefault="00E65555" w:rsidP="00A9718B">
      <w:pPr>
        <w:pStyle w:val="aff3"/>
        <w:ind w:firstLine="0"/>
        <w:rPr>
          <w:bCs/>
          <w:sz w:val="24"/>
        </w:rPr>
      </w:pPr>
      <w:r w:rsidRPr="002A1725">
        <w:rPr>
          <w:bCs/>
          <w:sz w:val="24"/>
        </w:rPr>
        <w:t>Ну как, лучше?</w:t>
      </w:r>
    </w:p>
    <w:p w14:paraId="3A79E48F" w14:textId="77777777" w:rsidR="00D60EEC" w:rsidRPr="002A1725" w:rsidRDefault="00D60EEC" w:rsidP="00A9718B">
      <w:pPr>
        <w:pStyle w:val="aff3"/>
        <w:rPr>
          <w:bCs/>
          <w:sz w:val="24"/>
        </w:rPr>
      </w:pPr>
    </w:p>
    <w:p w14:paraId="71421EC8" w14:textId="77777777" w:rsidR="00E65555" w:rsidRPr="002A1725" w:rsidRDefault="00E65555" w:rsidP="00A9718B">
      <w:pPr>
        <w:pStyle w:val="aff3"/>
        <w:jc w:val="center"/>
        <w:rPr>
          <w:bCs/>
          <w:sz w:val="22"/>
        </w:rPr>
      </w:pPr>
      <w:r w:rsidRPr="002A1725">
        <w:rPr>
          <w:bCs/>
          <w:sz w:val="22"/>
        </w:rPr>
        <w:t>Все, кроме Гермионы, смеются.</w:t>
      </w:r>
      <w:r w:rsidR="00D60EEC" w:rsidRPr="002A1725">
        <w:rPr>
          <w:bCs/>
          <w:sz w:val="22"/>
        </w:rPr>
        <w:t xml:space="preserve"> Она</w:t>
      </w:r>
      <w:r w:rsidRPr="002A1725">
        <w:rPr>
          <w:bCs/>
          <w:sz w:val="22"/>
        </w:rPr>
        <w:t xml:space="preserve"> встаёт и выходит в центр зала.</w:t>
      </w:r>
    </w:p>
    <w:p w14:paraId="10A3E0E3" w14:textId="77777777" w:rsidR="00D60EEC" w:rsidRPr="002A1725" w:rsidRDefault="00D60EEC" w:rsidP="00A9718B">
      <w:pPr>
        <w:pStyle w:val="aff3"/>
        <w:rPr>
          <w:bCs/>
          <w:sz w:val="24"/>
        </w:rPr>
      </w:pPr>
    </w:p>
    <w:p w14:paraId="79F70C40" w14:textId="77777777" w:rsidR="00E65555" w:rsidRPr="002A1725" w:rsidRDefault="004D5198" w:rsidP="00A9718B">
      <w:pPr>
        <w:pStyle w:val="aff3"/>
        <w:rPr>
          <w:bCs/>
          <w:sz w:val="24"/>
        </w:rPr>
      </w:pPr>
      <w:r w:rsidRPr="002A1725">
        <w:rPr>
          <w:bCs/>
          <w:spacing w:val="40"/>
          <w:sz w:val="24"/>
        </w:rPr>
        <w:t>Гермиона</w:t>
      </w:r>
      <w:r w:rsidR="00E65555" w:rsidRPr="002A1725">
        <w:rPr>
          <w:bCs/>
          <w:sz w:val="24"/>
        </w:rPr>
        <w:t> </w:t>
      </w:r>
      <w:r w:rsidR="00E65555" w:rsidRPr="002A1725">
        <w:rPr>
          <w:bCs/>
          <w:i/>
          <w:sz w:val="24"/>
        </w:rPr>
        <w:t>(тихо, но твёрдо)</w:t>
      </w:r>
      <w:r w:rsidR="00E65555" w:rsidRPr="002A1725">
        <w:rPr>
          <w:bCs/>
          <w:sz w:val="24"/>
        </w:rPr>
        <w:t xml:space="preserve">. Вы </w:t>
      </w:r>
      <w:r w:rsidR="00D60EEC" w:rsidRPr="002A1725">
        <w:rPr>
          <w:bCs/>
          <w:sz w:val="24"/>
        </w:rPr>
        <w:t xml:space="preserve">хоть </w:t>
      </w:r>
      <w:r w:rsidR="00E65555" w:rsidRPr="002A1725">
        <w:rPr>
          <w:bCs/>
          <w:sz w:val="24"/>
        </w:rPr>
        <w:t>понимаете, что</w:t>
      </w:r>
      <w:r w:rsidR="00D60EEC" w:rsidRPr="002A1725">
        <w:rPr>
          <w:bCs/>
          <w:sz w:val="24"/>
        </w:rPr>
        <w:t xml:space="preserve"> </w:t>
      </w:r>
      <w:r w:rsidR="00E65555" w:rsidRPr="002A1725">
        <w:rPr>
          <w:bCs/>
          <w:sz w:val="24"/>
        </w:rPr>
        <w:t>делаете?</w:t>
      </w:r>
    </w:p>
    <w:p w14:paraId="159DDE66" w14:textId="77777777" w:rsidR="00D60EEC" w:rsidRPr="002A1725" w:rsidRDefault="00D60EEC" w:rsidP="00A9718B">
      <w:pPr>
        <w:pStyle w:val="aff3"/>
        <w:rPr>
          <w:bCs/>
          <w:sz w:val="24"/>
        </w:rPr>
      </w:pPr>
    </w:p>
    <w:p w14:paraId="6469BF4D" w14:textId="77777777" w:rsidR="00E65555" w:rsidRPr="002A1725" w:rsidRDefault="00E65555" w:rsidP="00A9718B">
      <w:pPr>
        <w:pStyle w:val="aff3"/>
        <w:jc w:val="center"/>
        <w:rPr>
          <w:bCs/>
          <w:sz w:val="22"/>
        </w:rPr>
      </w:pPr>
      <w:r w:rsidRPr="002A1725">
        <w:rPr>
          <w:bCs/>
          <w:sz w:val="22"/>
        </w:rPr>
        <w:lastRenderedPageBreak/>
        <w:t>Смех мгновенно обрывается. Все поворачиваются к ней. Напряжённая тишина.</w:t>
      </w:r>
    </w:p>
    <w:p w14:paraId="47DCDB6B" w14:textId="77777777" w:rsidR="00D60EEC" w:rsidRPr="002A1725" w:rsidRDefault="00D60EEC" w:rsidP="00A9718B">
      <w:pPr>
        <w:pStyle w:val="aff3"/>
        <w:rPr>
          <w:bCs/>
          <w:sz w:val="24"/>
        </w:rPr>
      </w:pPr>
    </w:p>
    <w:p w14:paraId="7EDA67AB" w14:textId="77777777" w:rsidR="00E65555" w:rsidRPr="002A1725" w:rsidRDefault="00D60EEC" w:rsidP="00A9718B">
      <w:pPr>
        <w:pStyle w:val="aff3"/>
        <w:ind w:firstLine="0"/>
        <w:rPr>
          <w:bCs/>
          <w:sz w:val="24"/>
        </w:rPr>
      </w:pPr>
      <w:r w:rsidRPr="002A1725">
        <w:rPr>
          <w:bCs/>
          <w:sz w:val="24"/>
        </w:rPr>
        <w:t>Вы обманываете людей!</w:t>
      </w:r>
      <w:r w:rsidR="00E65555" w:rsidRPr="002A1725">
        <w:rPr>
          <w:bCs/>
          <w:sz w:val="24"/>
        </w:rPr>
        <w:t xml:space="preserve"> Ваши выступления </w:t>
      </w:r>
      <w:r w:rsidRPr="002A1725">
        <w:rPr>
          <w:bCs/>
          <w:sz w:val="24"/>
        </w:rPr>
        <w:t>— мистификация</w:t>
      </w:r>
      <w:r w:rsidR="00E65555" w:rsidRPr="002A1725">
        <w:rPr>
          <w:bCs/>
          <w:sz w:val="24"/>
        </w:rPr>
        <w:t xml:space="preserve">. Вы продаёте пустоту. Ваши советы абстрактны. Вы </w:t>
      </w:r>
      <w:r w:rsidRPr="002A1725">
        <w:rPr>
          <w:bCs/>
          <w:sz w:val="24"/>
        </w:rPr>
        <w:t xml:space="preserve">имитируете экспертность, а сами… </w:t>
      </w:r>
      <w:r w:rsidRPr="002A1725">
        <w:rPr>
          <w:bCs/>
          <w:i/>
          <w:sz w:val="24"/>
        </w:rPr>
        <w:t>(Обводит всех презрительным взглядом.)</w:t>
      </w:r>
      <w:r w:rsidRPr="002A1725">
        <w:rPr>
          <w:bCs/>
          <w:sz w:val="24"/>
        </w:rPr>
        <w:t xml:space="preserve"> </w:t>
      </w:r>
      <w:r w:rsidR="00E65555" w:rsidRPr="002A1725">
        <w:rPr>
          <w:bCs/>
          <w:sz w:val="24"/>
        </w:rPr>
        <w:t xml:space="preserve">Вы продаёте фальшивые эмоции и суррогат </w:t>
      </w:r>
      <w:r w:rsidRPr="002A1725">
        <w:rPr>
          <w:bCs/>
          <w:sz w:val="24"/>
        </w:rPr>
        <w:t>успеха.</w:t>
      </w:r>
      <w:r w:rsidR="00E65555" w:rsidRPr="002A1725">
        <w:rPr>
          <w:bCs/>
          <w:sz w:val="24"/>
        </w:rPr>
        <w:t xml:space="preserve"> </w:t>
      </w:r>
      <w:r w:rsidRPr="002A1725">
        <w:rPr>
          <w:bCs/>
          <w:sz w:val="24"/>
        </w:rPr>
        <w:t>Вы мошенники!</w:t>
      </w:r>
    </w:p>
    <w:p w14:paraId="1BC7F61F"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w:t>
      </w:r>
      <w:r w:rsidR="00E65555" w:rsidRPr="002A1725">
        <w:rPr>
          <w:bCs/>
          <w:i/>
          <w:sz w:val="24"/>
        </w:rPr>
        <w:t>(грубо)</w:t>
      </w:r>
      <w:r w:rsidR="00E65555" w:rsidRPr="002A1725">
        <w:rPr>
          <w:bCs/>
          <w:sz w:val="24"/>
        </w:rPr>
        <w:t>. Что? </w:t>
      </w:r>
      <w:r w:rsidR="00E65555" w:rsidRPr="002A1725">
        <w:rPr>
          <w:bCs/>
          <w:i/>
          <w:sz w:val="24"/>
        </w:rPr>
        <w:t>(Смотрит по сторонам и разводит руками.)</w:t>
      </w:r>
      <w:r w:rsidR="00E65555" w:rsidRPr="002A1725">
        <w:rPr>
          <w:bCs/>
          <w:sz w:val="24"/>
        </w:rPr>
        <w:t> </w:t>
      </w:r>
      <w:r w:rsidR="002B5B06" w:rsidRPr="002A1725">
        <w:rPr>
          <w:bCs/>
          <w:sz w:val="24"/>
        </w:rPr>
        <w:t>Нет, я не поняла: э</w:t>
      </w:r>
      <w:r w:rsidR="00E65555" w:rsidRPr="002A1725">
        <w:rPr>
          <w:bCs/>
          <w:sz w:val="24"/>
        </w:rPr>
        <w:t>та</w:t>
      </w:r>
      <w:r w:rsidR="002B5B06" w:rsidRPr="002A1725">
        <w:rPr>
          <w:bCs/>
          <w:sz w:val="24"/>
        </w:rPr>
        <w:t xml:space="preserve"> матрёшка </w:t>
      </w:r>
      <w:r w:rsidR="00E65555" w:rsidRPr="002A1725">
        <w:rPr>
          <w:bCs/>
          <w:sz w:val="24"/>
        </w:rPr>
        <w:t>что-то сказала или мне послышалось?</w:t>
      </w:r>
    </w:p>
    <w:p w14:paraId="6139C56C" w14:textId="77777777" w:rsidR="00E65555" w:rsidRPr="002A1725" w:rsidRDefault="00A722E4" w:rsidP="00A9718B">
      <w:pPr>
        <w:pStyle w:val="aff3"/>
        <w:rPr>
          <w:bCs/>
          <w:sz w:val="24"/>
        </w:rPr>
      </w:pPr>
      <w:r w:rsidRPr="002A1725">
        <w:rPr>
          <w:bCs/>
          <w:spacing w:val="40"/>
          <w:sz w:val="24"/>
        </w:rPr>
        <w:t>Кинара</w:t>
      </w:r>
      <w:r w:rsidR="00E65555" w:rsidRPr="002A1725">
        <w:rPr>
          <w:bCs/>
          <w:sz w:val="24"/>
        </w:rPr>
        <w:t> </w:t>
      </w:r>
      <w:r w:rsidR="00E65555" w:rsidRPr="002A1725">
        <w:rPr>
          <w:bCs/>
          <w:i/>
          <w:sz w:val="24"/>
        </w:rPr>
        <w:t>(подходит близко к Гермионе)</w:t>
      </w:r>
      <w:r w:rsidR="00E65555" w:rsidRPr="002A1725">
        <w:rPr>
          <w:bCs/>
          <w:sz w:val="24"/>
        </w:rPr>
        <w:t>. Тебе тёмную в школе делали? </w:t>
      </w:r>
      <w:r w:rsidR="00E65555" w:rsidRPr="002A1725">
        <w:rPr>
          <w:bCs/>
          <w:i/>
          <w:sz w:val="24"/>
        </w:rPr>
        <w:t>(Встаёт, нависая над Гермионой.)</w:t>
      </w:r>
      <w:r w:rsidR="002B5B06" w:rsidRPr="002A1725">
        <w:rPr>
          <w:bCs/>
          <w:sz w:val="24"/>
        </w:rPr>
        <w:t> Или сразу лоботомию?</w:t>
      </w:r>
      <w:r w:rsidR="00E65555" w:rsidRPr="002A1725">
        <w:rPr>
          <w:bCs/>
          <w:sz w:val="24"/>
        </w:rPr>
        <w:t xml:space="preserve"> Сейчас я направлю на тебя поток земли жёлто</w:t>
      </w:r>
      <w:r w:rsidR="00B3537E" w:rsidRPr="002A1725">
        <w:rPr>
          <w:bCs/>
          <w:sz w:val="24"/>
        </w:rPr>
        <w:t>го цвета. Заболеешь дизентерией!</w:t>
      </w:r>
    </w:p>
    <w:p w14:paraId="0057A8FD" w14:textId="77777777" w:rsidR="002B5B06" w:rsidRPr="002A1725" w:rsidRDefault="002B5B06" w:rsidP="00A9718B">
      <w:pPr>
        <w:pStyle w:val="aff3"/>
        <w:rPr>
          <w:bCs/>
          <w:sz w:val="24"/>
        </w:rPr>
      </w:pPr>
    </w:p>
    <w:p w14:paraId="3DFAA2D7" w14:textId="77777777" w:rsidR="003F6839" w:rsidRPr="002A1725" w:rsidRDefault="00E65555" w:rsidP="00A9718B">
      <w:pPr>
        <w:pStyle w:val="aff3"/>
        <w:jc w:val="center"/>
        <w:rPr>
          <w:bCs/>
          <w:sz w:val="22"/>
        </w:rPr>
      </w:pPr>
      <w:r w:rsidRPr="002A1725">
        <w:rPr>
          <w:bCs/>
          <w:sz w:val="22"/>
        </w:rPr>
        <w:t xml:space="preserve">Входит </w:t>
      </w:r>
      <w:r w:rsidRPr="002A1725">
        <w:rPr>
          <w:bCs/>
          <w:spacing w:val="40"/>
          <w:sz w:val="22"/>
        </w:rPr>
        <w:t>Магнус</w:t>
      </w:r>
      <w:r w:rsidRPr="002A1725">
        <w:rPr>
          <w:bCs/>
          <w:sz w:val="22"/>
        </w:rPr>
        <w:t xml:space="preserve">. </w:t>
      </w:r>
    </w:p>
    <w:p w14:paraId="5345DD09" w14:textId="77777777" w:rsidR="00E65555" w:rsidRPr="002A1725" w:rsidRDefault="00E65555" w:rsidP="00A9718B">
      <w:pPr>
        <w:pStyle w:val="aff3"/>
        <w:jc w:val="center"/>
        <w:rPr>
          <w:bCs/>
          <w:sz w:val="22"/>
        </w:rPr>
      </w:pPr>
      <w:r w:rsidRPr="002A1725">
        <w:rPr>
          <w:bCs/>
          <w:sz w:val="22"/>
        </w:rPr>
        <w:t xml:space="preserve">Дверь он не открывает — просто появляется в проёме. Синяя шляпа заломлена набок. Вид у него очень недовольный. Все </w:t>
      </w:r>
      <w:r w:rsidR="002B5B06" w:rsidRPr="002A1725">
        <w:rPr>
          <w:bCs/>
          <w:sz w:val="22"/>
        </w:rPr>
        <w:t xml:space="preserve">сотрудники </w:t>
      </w:r>
      <w:r w:rsidRPr="002A1725">
        <w:rPr>
          <w:bCs/>
          <w:sz w:val="22"/>
        </w:rPr>
        <w:t>сразу вста</w:t>
      </w:r>
      <w:r w:rsidR="004E3CA8" w:rsidRPr="002A1725">
        <w:rPr>
          <w:bCs/>
          <w:sz w:val="22"/>
        </w:rPr>
        <w:t>ют</w:t>
      </w:r>
      <w:r w:rsidRPr="002A1725">
        <w:rPr>
          <w:bCs/>
          <w:sz w:val="22"/>
        </w:rPr>
        <w:t xml:space="preserve"> в ряд.</w:t>
      </w:r>
    </w:p>
    <w:p w14:paraId="3A3D7CB5" w14:textId="77777777" w:rsidR="002B5B06" w:rsidRPr="002A1725" w:rsidRDefault="002B5B06" w:rsidP="00A9718B">
      <w:pPr>
        <w:pStyle w:val="aff3"/>
        <w:rPr>
          <w:bCs/>
          <w:sz w:val="24"/>
        </w:rPr>
      </w:pPr>
    </w:p>
    <w:p w14:paraId="63E60ECF" w14:textId="77777777" w:rsidR="00E65555" w:rsidRPr="002A1725" w:rsidRDefault="00A722E4" w:rsidP="00A9718B">
      <w:pPr>
        <w:pStyle w:val="aff3"/>
        <w:rPr>
          <w:bCs/>
          <w:sz w:val="24"/>
        </w:rPr>
      </w:pPr>
      <w:r w:rsidRPr="002A1725">
        <w:rPr>
          <w:bCs/>
          <w:spacing w:val="40"/>
          <w:sz w:val="24"/>
        </w:rPr>
        <w:t>Магнус</w:t>
      </w:r>
      <w:r w:rsidR="002B5B06" w:rsidRPr="002A1725">
        <w:rPr>
          <w:bCs/>
          <w:sz w:val="24"/>
        </w:rPr>
        <w:t>. Так, артисты погорелого театра, всем замереть!</w:t>
      </w:r>
      <w:r w:rsidR="00E65555" w:rsidRPr="002A1725">
        <w:rPr>
          <w:bCs/>
          <w:sz w:val="24"/>
        </w:rPr>
        <w:t xml:space="preserve"> Руки опустить. Челюсть подобрать. </w:t>
      </w:r>
      <w:r w:rsidR="00E65555" w:rsidRPr="002A1725">
        <w:rPr>
          <w:bCs/>
          <w:i/>
          <w:sz w:val="24"/>
        </w:rPr>
        <w:t>(Обводит всех тяжёлым взглядом.)</w:t>
      </w:r>
      <w:r w:rsidR="00E65555" w:rsidRPr="002A1725">
        <w:rPr>
          <w:bCs/>
          <w:sz w:val="24"/>
        </w:rPr>
        <w:t> Весточка, солнышко, почему рейтинг нашего канала ниже, чем у канала про космических пришельцев? </w:t>
      </w:r>
      <w:r w:rsidR="00E65555" w:rsidRPr="002A1725">
        <w:rPr>
          <w:bCs/>
          <w:i/>
          <w:sz w:val="24"/>
        </w:rPr>
        <w:t>(Пауза</w:t>
      </w:r>
      <w:r w:rsidR="00B3537E" w:rsidRPr="002A1725">
        <w:rPr>
          <w:bCs/>
          <w:i/>
          <w:sz w:val="24"/>
        </w:rPr>
        <w:t>, всем</w:t>
      </w:r>
      <w:r w:rsidR="00E65555" w:rsidRPr="002A1725">
        <w:rPr>
          <w:bCs/>
          <w:i/>
          <w:sz w:val="24"/>
        </w:rPr>
        <w:t>.)</w:t>
      </w:r>
      <w:r w:rsidR="00E65555" w:rsidRPr="002A1725">
        <w:rPr>
          <w:bCs/>
          <w:sz w:val="24"/>
        </w:rPr>
        <w:t> Особенность нынешнего рынка — не быть, а казаться. Но даже казаться нужно уметь! Мы превращаемся в самодеятельность. Количество просмотров упало. Пятьдесят процентов успеха — картинка. Остальное — ваш бред. Канал должны смотреть миллион офисных рабынь. Повторяю базу для умственно отсталых: по</w:t>
      </w:r>
      <w:r w:rsidR="00B3537E" w:rsidRPr="002A1725">
        <w:rPr>
          <w:bCs/>
          <w:sz w:val="24"/>
        </w:rPr>
        <w:t>дготовка и ещё раз подготовка!</w:t>
      </w:r>
      <w:r w:rsidR="00E65555" w:rsidRPr="002A1725">
        <w:rPr>
          <w:bCs/>
          <w:sz w:val="24"/>
        </w:rPr>
        <w:t xml:space="preserve"> </w:t>
      </w:r>
      <w:r w:rsidR="00B3537E" w:rsidRPr="002A1725">
        <w:rPr>
          <w:bCs/>
          <w:sz w:val="24"/>
        </w:rPr>
        <w:t>Если текст написан на бумаге — в</w:t>
      </w:r>
      <w:r w:rsidR="00E65555" w:rsidRPr="002A1725">
        <w:rPr>
          <w:bCs/>
          <w:sz w:val="24"/>
        </w:rPr>
        <w:t xml:space="preserve">ы </w:t>
      </w:r>
      <w:r w:rsidR="00B3537E" w:rsidRPr="002A1725">
        <w:rPr>
          <w:bCs/>
          <w:sz w:val="24"/>
        </w:rPr>
        <w:t>трупы</w:t>
      </w:r>
      <w:r w:rsidR="00E65555" w:rsidRPr="002A1725">
        <w:rPr>
          <w:bCs/>
          <w:sz w:val="24"/>
        </w:rPr>
        <w:t xml:space="preserve">. Вы смотрите в лист, а зритель видит вашу ложь. </w:t>
      </w:r>
    </w:p>
    <w:p w14:paraId="0BD2F9FD" w14:textId="77777777" w:rsidR="002B5B06" w:rsidRPr="002A1725" w:rsidRDefault="002B5B06" w:rsidP="00A9718B">
      <w:pPr>
        <w:pStyle w:val="aff3"/>
        <w:rPr>
          <w:bCs/>
          <w:sz w:val="24"/>
        </w:rPr>
      </w:pPr>
    </w:p>
    <w:p w14:paraId="37CD09C5" w14:textId="77777777" w:rsidR="00E65555" w:rsidRPr="002A1725" w:rsidRDefault="00E65555" w:rsidP="00A9718B">
      <w:pPr>
        <w:pStyle w:val="aff3"/>
        <w:jc w:val="center"/>
        <w:rPr>
          <w:bCs/>
          <w:sz w:val="22"/>
        </w:rPr>
      </w:pPr>
      <w:r w:rsidRPr="002A1725">
        <w:rPr>
          <w:bCs/>
          <w:sz w:val="22"/>
        </w:rPr>
        <w:t xml:space="preserve">Он </w:t>
      </w:r>
      <w:r w:rsidR="002B5B06" w:rsidRPr="002A1725">
        <w:rPr>
          <w:bCs/>
          <w:sz w:val="22"/>
        </w:rPr>
        <w:t>принимается</w:t>
      </w:r>
      <w:r w:rsidRPr="002A1725">
        <w:rPr>
          <w:bCs/>
          <w:sz w:val="22"/>
        </w:rPr>
        <w:t xml:space="preserve"> нарезать круги вокруг них, как акула. Начинается сеанс публичного унижения.</w:t>
      </w:r>
    </w:p>
    <w:p w14:paraId="4FFCA082" w14:textId="77777777" w:rsidR="002B5B06" w:rsidRPr="002A1725" w:rsidRDefault="002B5B06" w:rsidP="00A9718B">
      <w:pPr>
        <w:pStyle w:val="aff3"/>
        <w:rPr>
          <w:bCs/>
          <w:sz w:val="24"/>
        </w:rPr>
      </w:pPr>
    </w:p>
    <w:p w14:paraId="29A6822E" w14:textId="77777777" w:rsidR="00E65555" w:rsidRPr="002A1725" w:rsidRDefault="002B5B06" w:rsidP="00A9718B">
      <w:pPr>
        <w:pStyle w:val="aff3"/>
        <w:ind w:firstLine="0"/>
        <w:rPr>
          <w:bCs/>
          <w:sz w:val="24"/>
        </w:rPr>
      </w:pPr>
      <w:r w:rsidRPr="002A1725">
        <w:rPr>
          <w:bCs/>
          <w:i/>
          <w:sz w:val="24"/>
        </w:rPr>
        <w:t>(О</w:t>
      </w:r>
      <w:r w:rsidR="00E65555" w:rsidRPr="002A1725">
        <w:rPr>
          <w:bCs/>
          <w:i/>
          <w:sz w:val="24"/>
        </w:rPr>
        <w:t>станавлива</w:t>
      </w:r>
      <w:r w:rsidR="00B3537E" w:rsidRPr="002A1725">
        <w:rPr>
          <w:bCs/>
          <w:i/>
          <w:sz w:val="24"/>
        </w:rPr>
        <w:t>ясь</w:t>
      </w:r>
      <w:r w:rsidR="00E65555" w:rsidRPr="002A1725">
        <w:rPr>
          <w:bCs/>
          <w:i/>
          <w:sz w:val="24"/>
        </w:rPr>
        <w:t xml:space="preserve"> перед Златаном</w:t>
      </w:r>
      <w:r w:rsidR="00984509" w:rsidRPr="002A1725">
        <w:rPr>
          <w:bCs/>
          <w:i/>
          <w:sz w:val="24"/>
        </w:rPr>
        <w:t>.</w:t>
      </w:r>
      <w:r w:rsidR="00E65555" w:rsidRPr="002A1725">
        <w:rPr>
          <w:bCs/>
          <w:i/>
          <w:sz w:val="24"/>
        </w:rPr>
        <w:t>)</w:t>
      </w:r>
      <w:r w:rsidRPr="002A1725">
        <w:rPr>
          <w:bCs/>
          <w:sz w:val="24"/>
        </w:rPr>
        <w:t xml:space="preserve"> Ты, золотой мозг!</w:t>
      </w:r>
      <w:r w:rsidR="00E65555" w:rsidRPr="002A1725">
        <w:rPr>
          <w:bCs/>
          <w:sz w:val="24"/>
        </w:rPr>
        <w:t xml:space="preserve"> Что делают твои руки? Ты дирижёр или продавец пылесосов? Исключить ритмичные жесты! Под мышкой теннисный мяч. Три уровня рук: физический — руки внизу; душевный — сердце показываем; духовный — просим милостыню у космоса. Лицо доброе. Речевой мост строим. Понял меня, коуч?</w:t>
      </w:r>
    </w:p>
    <w:p w14:paraId="73DCE836" w14:textId="77777777" w:rsidR="00E65555" w:rsidRPr="002A1725" w:rsidRDefault="00A722E4" w:rsidP="00A9718B">
      <w:pPr>
        <w:pStyle w:val="aff3"/>
        <w:rPr>
          <w:bCs/>
          <w:sz w:val="24"/>
        </w:rPr>
      </w:pPr>
      <w:r w:rsidRPr="002A1725">
        <w:rPr>
          <w:bCs/>
          <w:spacing w:val="40"/>
          <w:sz w:val="24"/>
        </w:rPr>
        <w:t>Златан</w:t>
      </w:r>
      <w:r w:rsidR="00E65555" w:rsidRPr="002A1725">
        <w:rPr>
          <w:bCs/>
          <w:sz w:val="24"/>
        </w:rPr>
        <w:t> </w:t>
      </w:r>
      <w:r w:rsidR="00E65555" w:rsidRPr="002A1725">
        <w:rPr>
          <w:bCs/>
          <w:i/>
          <w:sz w:val="24"/>
        </w:rPr>
        <w:t>(кивает, вытянувшись по струнке)</w:t>
      </w:r>
      <w:r w:rsidR="00E65555" w:rsidRPr="002A1725">
        <w:rPr>
          <w:bCs/>
          <w:sz w:val="24"/>
        </w:rPr>
        <w:t>. Понял, босс.</w:t>
      </w:r>
    </w:p>
    <w:p w14:paraId="7CC56716" w14:textId="77777777" w:rsidR="00153921" w:rsidRPr="002A1725" w:rsidRDefault="00A722E4" w:rsidP="00A9718B">
      <w:pPr>
        <w:pStyle w:val="aff3"/>
        <w:rPr>
          <w:bCs/>
          <w:sz w:val="24"/>
        </w:rPr>
      </w:pPr>
      <w:r w:rsidRPr="002A1725">
        <w:rPr>
          <w:bCs/>
          <w:spacing w:val="40"/>
          <w:sz w:val="24"/>
        </w:rPr>
        <w:t>Магнус</w:t>
      </w:r>
      <w:r w:rsidR="00E65555" w:rsidRPr="002A1725">
        <w:rPr>
          <w:bCs/>
          <w:sz w:val="24"/>
        </w:rPr>
        <w:t> </w:t>
      </w:r>
      <w:r w:rsidR="00E65555" w:rsidRPr="002A1725">
        <w:rPr>
          <w:bCs/>
          <w:i/>
          <w:sz w:val="24"/>
        </w:rPr>
        <w:t xml:space="preserve">(подходит к </w:t>
      </w:r>
      <w:proofErr w:type="spellStart"/>
      <w:r w:rsidR="00E65555" w:rsidRPr="002A1725">
        <w:rPr>
          <w:bCs/>
          <w:i/>
          <w:sz w:val="24"/>
        </w:rPr>
        <w:t>Селлене</w:t>
      </w:r>
      <w:proofErr w:type="spellEnd"/>
      <w:r w:rsidR="00E65555" w:rsidRPr="002A1725">
        <w:rPr>
          <w:bCs/>
          <w:i/>
          <w:sz w:val="24"/>
        </w:rPr>
        <w:t>)</w:t>
      </w:r>
      <w:r w:rsidR="00E65555" w:rsidRPr="002A1725">
        <w:rPr>
          <w:bCs/>
          <w:sz w:val="24"/>
        </w:rPr>
        <w:t xml:space="preserve">. Закон скрипача знаешь? Начало и конец — пауза </w:t>
      </w:r>
      <w:r w:rsidR="00C10E69" w:rsidRPr="002A1725">
        <w:rPr>
          <w:bCs/>
          <w:sz w:val="24"/>
        </w:rPr>
        <w:t xml:space="preserve">в </w:t>
      </w:r>
      <w:r w:rsidR="00E65555" w:rsidRPr="002A1725">
        <w:rPr>
          <w:bCs/>
          <w:sz w:val="24"/>
        </w:rPr>
        <w:t xml:space="preserve">три секунды. Взгляд в вечность. Зубы видны. Доброта сочится из пор. Ты говоришь сквозь сон, Селлена. Просыпайся! Нам нужны </w:t>
      </w:r>
      <w:r w:rsidR="002B5B06" w:rsidRPr="002A1725">
        <w:rPr>
          <w:bCs/>
          <w:sz w:val="24"/>
        </w:rPr>
        <w:t xml:space="preserve">живые мертвецы, а не настоящие! </w:t>
      </w:r>
      <w:r w:rsidR="00E65555" w:rsidRPr="002A1725">
        <w:rPr>
          <w:bCs/>
          <w:i/>
          <w:sz w:val="24"/>
        </w:rPr>
        <w:t>(</w:t>
      </w:r>
      <w:proofErr w:type="spellStart"/>
      <w:r w:rsidR="002B5B06" w:rsidRPr="002A1725">
        <w:rPr>
          <w:bCs/>
          <w:i/>
          <w:sz w:val="24"/>
        </w:rPr>
        <w:t>Кинаре</w:t>
      </w:r>
      <w:proofErr w:type="spellEnd"/>
      <w:r w:rsidR="00E65555" w:rsidRPr="002A1725">
        <w:rPr>
          <w:bCs/>
          <w:i/>
          <w:sz w:val="24"/>
        </w:rPr>
        <w:t>)</w:t>
      </w:r>
      <w:r w:rsidR="002B5B06" w:rsidRPr="002A1725">
        <w:rPr>
          <w:bCs/>
          <w:sz w:val="24"/>
        </w:rPr>
        <w:t>. А т</w:t>
      </w:r>
      <w:r w:rsidR="00E65555" w:rsidRPr="002A1725">
        <w:rPr>
          <w:bCs/>
          <w:sz w:val="24"/>
        </w:rPr>
        <w:t xml:space="preserve">ы, шаманка? Зачем </w:t>
      </w:r>
      <w:r w:rsidR="002B5B06" w:rsidRPr="002A1725">
        <w:rPr>
          <w:bCs/>
          <w:sz w:val="24"/>
        </w:rPr>
        <w:t>жуёшь</w:t>
      </w:r>
      <w:r w:rsidR="00E65555" w:rsidRPr="002A1725">
        <w:rPr>
          <w:bCs/>
          <w:sz w:val="24"/>
        </w:rPr>
        <w:t xml:space="preserve"> с</w:t>
      </w:r>
      <w:r w:rsidR="00153921" w:rsidRPr="002A1725">
        <w:rPr>
          <w:bCs/>
          <w:sz w:val="24"/>
        </w:rPr>
        <w:t xml:space="preserve">лова? «Так», «вообще», «как бы»… Выплёвывай этот мусор! Челюсть </w:t>
      </w:r>
      <w:r w:rsidR="00153921" w:rsidRPr="002A1725">
        <w:rPr>
          <w:bCs/>
          <w:sz w:val="24"/>
        </w:rPr>
        <w:lastRenderedPageBreak/>
        <w:t>разожми! Ты звучишь</w:t>
      </w:r>
      <w:r w:rsidR="00E65555" w:rsidRPr="002A1725">
        <w:rPr>
          <w:bCs/>
          <w:sz w:val="24"/>
        </w:rPr>
        <w:t xml:space="preserve"> как стиральная машина на от</w:t>
      </w:r>
      <w:r w:rsidR="00153921" w:rsidRPr="002A1725">
        <w:rPr>
          <w:bCs/>
          <w:sz w:val="24"/>
        </w:rPr>
        <w:t xml:space="preserve">жиме. Где голос? Где диафрагма? </w:t>
      </w:r>
      <w:r w:rsidR="00153921" w:rsidRPr="002A1725">
        <w:rPr>
          <w:bCs/>
          <w:i/>
          <w:sz w:val="24"/>
        </w:rPr>
        <w:t>(В</w:t>
      </w:r>
      <w:r w:rsidR="00E65555" w:rsidRPr="002A1725">
        <w:rPr>
          <w:bCs/>
          <w:i/>
          <w:sz w:val="24"/>
        </w:rPr>
        <w:t>стаёт вплотную к Весте. Заглядывает ей в глаза снизу вверх, интимно</w:t>
      </w:r>
      <w:r w:rsidR="00C96396" w:rsidRPr="002A1725">
        <w:rPr>
          <w:bCs/>
          <w:i/>
          <w:sz w:val="24"/>
        </w:rPr>
        <w:t>.</w:t>
      </w:r>
      <w:r w:rsidR="00E65555" w:rsidRPr="002A1725">
        <w:rPr>
          <w:bCs/>
          <w:i/>
          <w:sz w:val="24"/>
        </w:rPr>
        <w:t>)</w:t>
      </w:r>
      <w:r w:rsidR="00153921" w:rsidRPr="002A1725">
        <w:rPr>
          <w:bCs/>
          <w:sz w:val="24"/>
        </w:rPr>
        <w:t xml:space="preserve"> А т</w:t>
      </w:r>
      <w:r w:rsidR="00E65555" w:rsidRPr="002A1725">
        <w:rPr>
          <w:bCs/>
          <w:sz w:val="24"/>
        </w:rPr>
        <w:t xml:space="preserve">ы… Богиня. Бриллиант. </w:t>
      </w:r>
      <w:r w:rsidR="00153921" w:rsidRPr="002A1725">
        <w:rPr>
          <w:bCs/>
          <w:sz w:val="24"/>
        </w:rPr>
        <w:t>«</w:t>
      </w:r>
      <w:r w:rsidR="00E65555" w:rsidRPr="002A1725">
        <w:rPr>
          <w:bCs/>
          <w:sz w:val="24"/>
        </w:rPr>
        <w:t>Как сводить мужчин с ума</w:t>
      </w:r>
      <w:r w:rsidR="00153921" w:rsidRPr="002A1725">
        <w:rPr>
          <w:bCs/>
          <w:sz w:val="24"/>
        </w:rPr>
        <w:t xml:space="preserve">»… </w:t>
      </w:r>
      <w:r w:rsidR="00153921" w:rsidRPr="002A1725">
        <w:rPr>
          <w:bCs/>
          <w:i/>
          <w:sz w:val="24"/>
        </w:rPr>
        <w:t>(Кричит.)</w:t>
      </w:r>
      <w:r w:rsidR="00153921" w:rsidRPr="002A1725">
        <w:rPr>
          <w:bCs/>
          <w:sz w:val="24"/>
        </w:rPr>
        <w:t xml:space="preserve"> </w:t>
      </w:r>
      <w:r w:rsidR="00E65555" w:rsidRPr="002A1725">
        <w:rPr>
          <w:bCs/>
          <w:sz w:val="24"/>
        </w:rPr>
        <w:t xml:space="preserve">Да </w:t>
      </w:r>
      <w:r w:rsidR="00153921" w:rsidRPr="002A1725">
        <w:rPr>
          <w:bCs/>
          <w:sz w:val="24"/>
        </w:rPr>
        <w:t>ты должна</w:t>
      </w:r>
      <w:r w:rsidR="00E65555" w:rsidRPr="002A1725">
        <w:rPr>
          <w:bCs/>
          <w:sz w:val="24"/>
        </w:rPr>
        <w:t xml:space="preserve"> плавиться, как свечка! Излучать тепло ядерного реактора! Светиться изнутри, как </w:t>
      </w:r>
      <w:r w:rsidR="00153921" w:rsidRPr="002A1725">
        <w:rPr>
          <w:bCs/>
          <w:sz w:val="24"/>
        </w:rPr>
        <w:t>церковная хористка!</w:t>
      </w:r>
      <w:r w:rsidR="00E65555" w:rsidRPr="002A1725">
        <w:rPr>
          <w:bCs/>
          <w:sz w:val="24"/>
        </w:rPr>
        <w:t xml:space="preserve"> А у </w:t>
      </w:r>
      <w:r w:rsidR="00153921" w:rsidRPr="002A1725">
        <w:rPr>
          <w:bCs/>
          <w:sz w:val="24"/>
        </w:rPr>
        <w:t>тебя</w:t>
      </w:r>
      <w:r w:rsidR="00E65555" w:rsidRPr="002A1725">
        <w:rPr>
          <w:bCs/>
          <w:sz w:val="24"/>
        </w:rPr>
        <w:t xml:space="preserve"> лицо там</w:t>
      </w:r>
      <w:r w:rsidR="00153921" w:rsidRPr="002A1725">
        <w:rPr>
          <w:bCs/>
          <w:sz w:val="24"/>
        </w:rPr>
        <w:t>оженника на границе: в</w:t>
      </w:r>
      <w:r w:rsidR="00E65555" w:rsidRPr="002A1725">
        <w:rPr>
          <w:bCs/>
          <w:sz w:val="24"/>
        </w:rPr>
        <w:t>олевое, напряжённое — хочется дать взятку, лишь бы проп</w:t>
      </w:r>
      <w:r w:rsidR="00153921" w:rsidRPr="002A1725">
        <w:rPr>
          <w:bCs/>
          <w:sz w:val="24"/>
        </w:rPr>
        <w:t xml:space="preserve">устила. </w:t>
      </w:r>
    </w:p>
    <w:p w14:paraId="3C10A06B" w14:textId="77777777" w:rsidR="00153921" w:rsidRPr="002A1725" w:rsidRDefault="00153921" w:rsidP="00A9718B">
      <w:pPr>
        <w:pStyle w:val="aff3"/>
        <w:rPr>
          <w:bCs/>
          <w:sz w:val="24"/>
        </w:rPr>
      </w:pPr>
    </w:p>
    <w:p w14:paraId="64E6F239" w14:textId="77777777" w:rsidR="00153921" w:rsidRPr="002A1725" w:rsidRDefault="00153921" w:rsidP="00A9718B">
      <w:pPr>
        <w:pStyle w:val="aff3"/>
        <w:jc w:val="center"/>
        <w:rPr>
          <w:bCs/>
          <w:sz w:val="22"/>
        </w:rPr>
      </w:pPr>
      <w:r w:rsidRPr="002A1725">
        <w:rPr>
          <w:bCs/>
          <w:sz w:val="22"/>
        </w:rPr>
        <w:t>Магнус в</w:t>
      </w:r>
      <w:r w:rsidR="00E65555" w:rsidRPr="002A1725">
        <w:rPr>
          <w:bCs/>
          <w:sz w:val="22"/>
        </w:rPr>
        <w:t xml:space="preserve">озвращается в центр, </w:t>
      </w:r>
      <w:r w:rsidRPr="002A1725">
        <w:rPr>
          <w:bCs/>
          <w:sz w:val="22"/>
        </w:rPr>
        <w:t xml:space="preserve">останавливается и </w:t>
      </w:r>
      <w:r w:rsidR="00E65555" w:rsidRPr="002A1725">
        <w:rPr>
          <w:bCs/>
          <w:sz w:val="22"/>
        </w:rPr>
        <w:t>хлопает в ладоши.</w:t>
      </w:r>
    </w:p>
    <w:p w14:paraId="0AE76E3F" w14:textId="77777777" w:rsidR="00153921" w:rsidRPr="002A1725" w:rsidRDefault="00153921" w:rsidP="00A9718B">
      <w:pPr>
        <w:pStyle w:val="aff3"/>
        <w:rPr>
          <w:bCs/>
          <w:sz w:val="24"/>
        </w:rPr>
      </w:pPr>
    </w:p>
    <w:p w14:paraId="6B7D0BD3" w14:textId="77777777" w:rsidR="00E65555" w:rsidRPr="002A1725" w:rsidRDefault="00E65555" w:rsidP="00A9718B">
      <w:pPr>
        <w:pStyle w:val="aff3"/>
        <w:ind w:firstLine="0"/>
        <w:rPr>
          <w:bCs/>
          <w:sz w:val="24"/>
        </w:rPr>
      </w:pPr>
      <w:r w:rsidRPr="002A1725">
        <w:rPr>
          <w:bCs/>
          <w:sz w:val="24"/>
        </w:rPr>
        <w:t>Всё! Хватит нюхать шляпы! Златан, ты же на гитаре хорошо играешь, даже в рок-группе выступал. А ты, Кинара, в оперной студии занималась. Я обожаю ловить новые идеи и жду их от вас. Делайте что х</w:t>
      </w:r>
      <w:r w:rsidR="00153921" w:rsidRPr="002A1725">
        <w:rPr>
          <w:bCs/>
          <w:sz w:val="24"/>
        </w:rPr>
        <w:t>отите — но творите!</w:t>
      </w:r>
      <w:r w:rsidRPr="002A1725">
        <w:rPr>
          <w:bCs/>
          <w:sz w:val="24"/>
        </w:rPr>
        <w:t xml:space="preserve"> Пойте. Пляшите. Ходите на голове. Показывайте фокусы. Но чтобы я был доволен, а наши подписчик</w:t>
      </w:r>
      <w:r w:rsidR="007D0A3A" w:rsidRPr="002A1725">
        <w:rPr>
          <w:bCs/>
          <w:sz w:val="24"/>
        </w:rPr>
        <w:t>и не могли оторваться от канала!</w:t>
      </w:r>
      <w:r w:rsidRPr="002A1725">
        <w:rPr>
          <w:bCs/>
          <w:sz w:val="24"/>
        </w:rPr>
        <w:t xml:space="preserve"> Никаких бумажек. Текст знать наизусть. </w:t>
      </w:r>
      <w:r w:rsidR="007D0A3A" w:rsidRPr="002A1725">
        <w:rPr>
          <w:bCs/>
          <w:i/>
          <w:sz w:val="24"/>
        </w:rPr>
        <w:t>(Пауза. С</w:t>
      </w:r>
      <w:r w:rsidRPr="002A1725">
        <w:rPr>
          <w:bCs/>
          <w:i/>
          <w:sz w:val="24"/>
        </w:rPr>
        <w:t>мотрит на Весту.)</w:t>
      </w:r>
      <w:r w:rsidRPr="002A1725">
        <w:rPr>
          <w:bCs/>
          <w:sz w:val="24"/>
        </w:rPr>
        <w:t> Сегодня твой эфир ведёт Гермиона.</w:t>
      </w:r>
    </w:p>
    <w:p w14:paraId="373B8C8C" w14:textId="77777777" w:rsidR="00E65555" w:rsidRPr="002A1725" w:rsidRDefault="00A722E4" w:rsidP="00A9718B">
      <w:pPr>
        <w:pStyle w:val="aff3"/>
        <w:rPr>
          <w:bCs/>
          <w:sz w:val="24"/>
        </w:rPr>
      </w:pPr>
      <w:r w:rsidRPr="002A1725">
        <w:rPr>
          <w:bCs/>
          <w:spacing w:val="40"/>
          <w:sz w:val="24"/>
        </w:rPr>
        <w:t>Веста</w:t>
      </w:r>
      <w:r w:rsidR="00E65555" w:rsidRPr="002A1725">
        <w:rPr>
          <w:bCs/>
          <w:sz w:val="24"/>
        </w:rPr>
        <w:t> </w:t>
      </w:r>
      <w:r w:rsidR="00E65555" w:rsidRPr="002A1725">
        <w:rPr>
          <w:bCs/>
          <w:i/>
          <w:sz w:val="24"/>
        </w:rPr>
        <w:t>(визжит)</w:t>
      </w:r>
      <w:r w:rsidR="00E65555" w:rsidRPr="002A1725">
        <w:rPr>
          <w:bCs/>
          <w:sz w:val="24"/>
        </w:rPr>
        <w:t xml:space="preserve">. Эта?! Мои материалы? Моего курса «Я — богиня»? </w:t>
      </w:r>
      <w:r w:rsidR="007D0A3A" w:rsidRPr="002A1725">
        <w:rPr>
          <w:bCs/>
          <w:sz w:val="24"/>
        </w:rPr>
        <w:t xml:space="preserve">Этой </w:t>
      </w:r>
      <w:proofErr w:type="spellStart"/>
      <w:r w:rsidR="007D0A3A" w:rsidRPr="002A1725">
        <w:rPr>
          <w:bCs/>
          <w:sz w:val="24"/>
        </w:rPr>
        <w:t>кринжовой</w:t>
      </w:r>
      <w:proofErr w:type="spellEnd"/>
      <w:r w:rsidR="007D0A3A" w:rsidRPr="002A1725">
        <w:rPr>
          <w:bCs/>
          <w:sz w:val="24"/>
        </w:rPr>
        <w:t xml:space="preserve"> матрёшке</w:t>
      </w:r>
      <w:r w:rsidR="00E65555" w:rsidRPr="002A1725">
        <w:rPr>
          <w:bCs/>
          <w:sz w:val="24"/>
        </w:rPr>
        <w:t>?!</w:t>
      </w:r>
    </w:p>
    <w:p w14:paraId="028BAA1C" w14:textId="77777777" w:rsidR="00E65555" w:rsidRPr="002A1725" w:rsidRDefault="00A722E4" w:rsidP="00A9718B">
      <w:pPr>
        <w:pStyle w:val="aff3"/>
        <w:rPr>
          <w:bCs/>
          <w:sz w:val="24"/>
        </w:rPr>
      </w:pPr>
      <w:r w:rsidRPr="002A1725">
        <w:rPr>
          <w:bCs/>
          <w:spacing w:val="40"/>
          <w:sz w:val="24"/>
        </w:rPr>
        <w:t>Магнус</w:t>
      </w:r>
      <w:r w:rsidR="00E65555" w:rsidRPr="002A1725">
        <w:rPr>
          <w:bCs/>
          <w:sz w:val="24"/>
        </w:rPr>
        <w:t> </w:t>
      </w:r>
      <w:r w:rsidR="00E65555" w:rsidRPr="002A1725">
        <w:rPr>
          <w:bCs/>
          <w:i/>
          <w:sz w:val="24"/>
        </w:rPr>
        <w:t>(делает шаг к ней, тихо)</w:t>
      </w:r>
      <w:r w:rsidR="00E65555" w:rsidRPr="002A1725">
        <w:rPr>
          <w:bCs/>
          <w:sz w:val="24"/>
        </w:rPr>
        <w:t xml:space="preserve">. Я дважды не повторяю. Вопрос закрыт. Следующий урок по женскому магнетизму проводит новенькая. </w:t>
      </w:r>
      <w:r w:rsidR="007D0A3A" w:rsidRPr="002A1725">
        <w:rPr>
          <w:bCs/>
          <w:sz w:val="24"/>
        </w:rPr>
        <w:t xml:space="preserve">И если ты ещё раз при мне будешь сыпать этими мусорными словечками, вылетишь как пробка! Поняла? </w:t>
      </w:r>
      <w:r w:rsidR="00E65555" w:rsidRPr="002A1725">
        <w:rPr>
          <w:bCs/>
          <w:sz w:val="24"/>
        </w:rPr>
        <w:t>Свободна.</w:t>
      </w:r>
    </w:p>
    <w:p w14:paraId="4309A014" w14:textId="77777777" w:rsidR="007D0A3A" w:rsidRPr="002A1725" w:rsidRDefault="007D0A3A" w:rsidP="00A9718B">
      <w:pPr>
        <w:pStyle w:val="aff3"/>
        <w:rPr>
          <w:bCs/>
          <w:sz w:val="24"/>
        </w:rPr>
      </w:pPr>
    </w:p>
    <w:p w14:paraId="634F0A0A" w14:textId="77777777" w:rsidR="00E65555" w:rsidRPr="002A1725" w:rsidRDefault="00E65555" w:rsidP="00A9718B">
      <w:pPr>
        <w:pStyle w:val="aff3"/>
        <w:jc w:val="center"/>
        <w:rPr>
          <w:bCs/>
          <w:sz w:val="22"/>
        </w:rPr>
      </w:pPr>
      <w:r w:rsidRPr="002A1725">
        <w:rPr>
          <w:bCs/>
          <w:sz w:val="22"/>
        </w:rPr>
        <w:t>Магнус разворачивается к выходу. Проходит два шага. Резко останавливается. Оборачивается. На лице — безумная улыбка.</w:t>
      </w:r>
    </w:p>
    <w:p w14:paraId="6A410C41" w14:textId="77777777" w:rsidR="007D0A3A" w:rsidRPr="002A1725" w:rsidRDefault="007D0A3A" w:rsidP="00A9718B">
      <w:pPr>
        <w:pStyle w:val="aff3"/>
        <w:rPr>
          <w:bCs/>
          <w:sz w:val="24"/>
        </w:rPr>
      </w:pPr>
    </w:p>
    <w:p w14:paraId="5C8005A9" w14:textId="77777777" w:rsidR="00E65555" w:rsidRPr="002A1725" w:rsidRDefault="007D0A3A" w:rsidP="00A9718B">
      <w:pPr>
        <w:pStyle w:val="aff3"/>
        <w:ind w:firstLine="0"/>
        <w:rPr>
          <w:bCs/>
          <w:sz w:val="24"/>
        </w:rPr>
      </w:pPr>
      <w:r w:rsidRPr="002A1725">
        <w:rPr>
          <w:bCs/>
          <w:sz w:val="24"/>
        </w:rPr>
        <w:t>Хотя нет!</w:t>
      </w:r>
      <w:r w:rsidR="00E65555" w:rsidRPr="002A1725">
        <w:rPr>
          <w:bCs/>
          <w:sz w:val="24"/>
        </w:rPr>
        <w:t xml:space="preserve"> Стоять. Разминка. Упражнение «Назойливый комар». Комар сел на переносицу. Гоните его ушами! Начали!</w:t>
      </w:r>
    </w:p>
    <w:p w14:paraId="3665FB63" w14:textId="77777777" w:rsidR="007D0A3A" w:rsidRPr="002A1725" w:rsidRDefault="007D0A3A" w:rsidP="00A9718B">
      <w:pPr>
        <w:pStyle w:val="aff3"/>
        <w:rPr>
          <w:bCs/>
          <w:sz w:val="24"/>
        </w:rPr>
      </w:pPr>
    </w:p>
    <w:p w14:paraId="0169DA63" w14:textId="77777777" w:rsidR="00E65555" w:rsidRPr="002A1725" w:rsidRDefault="00E65555" w:rsidP="00A9718B">
      <w:pPr>
        <w:pStyle w:val="aff3"/>
        <w:ind w:firstLine="0"/>
        <w:jc w:val="center"/>
        <w:rPr>
          <w:bCs/>
          <w:sz w:val="22"/>
        </w:rPr>
      </w:pPr>
      <w:r w:rsidRPr="002A1725">
        <w:rPr>
          <w:bCs/>
          <w:sz w:val="22"/>
        </w:rPr>
        <w:t xml:space="preserve">Включается «Полёт шмеля» в ускоренном темпе. Группа выстраивается в линию. Во время построения Веста задевает плечом Гермиону. </w:t>
      </w:r>
      <w:r w:rsidR="007D0A3A" w:rsidRPr="002A1725">
        <w:rPr>
          <w:bCs/>
          <w:sz w:val="22"/>
        </w:rPr>
        <w:t xml:space="preserve">Та </w:t>
      </w:r>
      <w:r w:rsidRPr="002A1725">
        <w:rPr>
          <w:bCs/>
          <w:sz w:val="22"/>
        </w:rPr>
        <w:t xml:space="preserve">отталкивает Весту рукой. Начинаются чудовищные гримасы: все трясут бровями, шевелят носами, вращают челюстями. Гермиона </w:t>
      </w:r>
      <w:r w:rsidR="007D0A3A" w:rsidRPr="002A1725">
        <w:rPr>
          <w:bCs/>
          <w:sz w:val="22"/>
        </w:rPr>
        <w:t>секунду стоит с каменным лицом</w:t>
      </w:r>
      <w:r w:rsidRPr="002A1725">
        <w:rPr>
          <w:bCs/>
          <w:sz w:val="22"/>
        </w:rPr>
        <w:t xml:space="preserve">, потом тяжело вздыхает и тоже начинает отчаянно дёргать </w:t>
      </w:r>
      <w:r w:rsidR="007D0A3A" w:rsidRPr="002A1725">
        <w:rPr>
          <w:bCs/>
          <w:sz w:val="22"/>
        </w:rPr>
        <w:t xml:space="preserve">головой, пытаясь трясти </w:t>
      </w:r>
      <w:r w:rsidRPr="002A1725">
        <w:rPr>
          <w:bCs/>
          <w:sz w:val="22"/>
        </w:rPr>
        <w:t>левым ухом.</w:t>
      </w:r>
    </w:p>
    <w:p w14:paraId="54EBBE23" w14:textId="77777777" w:rsidR="007D0A3A" w:rsidRPr="002A1725" w:rsidRDefault="007D0A3A" w:rsidP="00A9718B">
      <w:pPr>
        <w:pStyle w:val="aff3"/>
        <w:rPr>
          <w:bCs/>
          <w:sz w:val="24"/>
        </w:rPr>
      </w:pPr>
    </w:p>
    <w:p w14:paraId="72EA2B11" w14:textId="77777777" w:rsidR="00E65555" w:rsidRPr="002A1725" w:rsidRDefault="00A722E4" w:rsidP="00A9718B">
      <w:pPr>
        <w:pStyle w:val="aff3"/>
        <w:rPr>
          <w:bCs/>
          <w:sz w:val="24"/>
        </w:rPr>
      </w:pPr>
      <w:r w:rsidRPr="002A1725">
        <w:rPr>
          <w:bCs/>
          <w:spacing w:val="40"/>
          <w:sz w:val="24"/>
        </w:rPr>
        <w:t>Магнус</w:t>
      </w:r>
      <w:r w:rsidR="00E65555" w:rsidRPr="002A1725">
        <w:rPr>
          <w:bCs/>
          <w:sz w:val="24"/>
        </w:rPr>
        <w:t> </w:t>
      </w:r>
      <w:r w:rsidR="00E65555" w:rsidRPr="002A1725">
        <w:rPr>
          <w:bCs/>
          <w:i/>
          <w:sz w:val="24"/>
        </w:rPr>
        <w:t>(</w:t>
      </w:r>
      <w:r w:rsidR="007D0A3A" w:rsidRPr="002A1725">
        <w:rPr>
          <w:bCs/>
          <w:i/>
          <w:sz w:val="24"/>
        </w:rPr>
        <w:t>перекрикивая музыку</w:t>
      </w:r>
      <w:r w:rsidR="00E65555" w:rsidRPr="002A1725">
        <w:rPr>
          <w:bCs/>
          <w:i/>
          <w:sz w:val="24"/>
        </w:rPr>
        <w:t>)</w:t>
      </w:r>
      <w:r w:rsidR="00E65555" w:rsidRPr="002A1725">
        <w:rPr>
          <w:bCs/>
          <w:sz w:val="24"/>
        </w:rPr>
        <w:t>. Стоп! «Мы самые лучшие»! Ноги шире! Руки плугом! Лица радостных идиотов! Поехали!</w:t>
      </w:r>
    </w:p>
    <w:p w14:paraId="1C831520" w14:textId="77777777" w:rsidR="007D0A3A" w:rsidRPr="002A1725" w:rsidRDefault="007D0A3A" w:rsidP="00A9718B">
      <w:pPr>
        <w:pStyle w:val="aff3"/>
        <w:rPr>
          <w:bCs/>
          <w:sz w:val="24"/>
        </w:rPr>
      </w:pPr>
    </w:p>
    <w:p w14:paraId="6BCE4078" w14:textId="77777777" w:rsidR="00E65555" w:rsidRPr="002A1725" w:rsidRDefault="007D0A3A" w:rsidP="00A9718B">
      <w:pPr>
        <w:pStyle w:val="aff3"/>
        <w:jc w:val="center"/>
        <w:rPr>
          <w:bCs/>
          <w:sz w:val="22"/>
        </w:rPr>
      </w:pPr>
      <w:r w:rsidRPr="002A1725">
        <w:rPr>
          <w:bCs/>
          <w:sz w:val="22"/>
        </w:rPr>
        <w:lastRenderedPageBreak/>
        <w:t>Все</w:t>
      </w:r>
      <w:r w:rsidR="00E65555" w:rsidRPr="002A1725">
        <w:rPr>
          <w:bCs/>
          <w:sz w:val="22"/>
        </w:rPr>
        <w:t xml:space="preserve"> начинают синхронно махать руками, приседая. «Мы самые лучшие, мы всех победим!» — скандируют хором. Голоса срываются. Гермиона орёт громче всех, выплёскивая накопившийся ужас. Звучит агрессивный марш. Свет мигает в такт музыке.</w:t>
      </w:r>
    </w:p>
    <w:p w14:paraId="628C1F3F" w14:textId="77777777" w:rsidR="007D0A3A" w:rsidRPr="002A1725" w:rsidRDefault="007D0A3A" w:rsidP="00A9718B">
      <w:pPr>
        <w:pStyle w:val="aff3"/>
        <w:rPr>
          <w:bCs/>
          <w:sz w:val="24"/>
        </w:rPr>
      </w:pPr>
    </w:p>
    <w:p w14:paraId="3497A435" w14:textId="77777777" w:rsidR="00E65555" w:rsidRPr="002A1725" w:rsidRDefault="007D0A3A" w:rsidP="00A9718B">
      <w:pPr>
        <w:pStyle w:val="aff3"/>
        <w:ind w:firstLine="0"/>
        <w:rPr>
          <w:bCs/>
          <w:sz w:val="24"/>
        </w:rPr>
      </w:pPr>
      <w:r w:rsidRPr="002A1725">
        <w:rPr>
          <w:bCs/>
          <w:i/>
          <w:sz w:val="24"/>
        </w:rPr>
        <w:t>(Д</w:t>
      </w:r>
      <w:r w:rsidR="00E65555" w:rsidRPr="002A1725">
        <w:rPr>
          <w:bCs/>
          <w:i/>
          <w:sz w:val="24"/>
        </w:rPr>
        <w:t>овольно кивает, перекрикивая шум</w:t>
      </w:r>
      <w:r w:rsidR="005F1A33" w:rsidRPr="002A1725">
        <w:rPr>
          <w:bCs/>
          <w:i/>
          <w:sz w:val="24"/>
        </w:rPr>
        <w:t>.</w:t>
      </w:r>
      <w:r w:rsidR="00E65555" w:rsidRPr="002A1725">
        <w:rPr>
          <w:bCs/>
          <w:i/>
          <w:sz w:val="24"/>
        </w:rPr>
        <w:t>)</w:t>
      </w:r>
      <w:r w:rsidR="00E65555" w:rsidRPr="002A1725">
        <w:rPr>
          <w:bCs/>
          <w:sz w:val="24"/>
        </w:rPr>
        <w:t xml:space="preserve"> Вот! Вот теперь верю! Станиславский аплодирует стоя! Работать!</w:t>
      </w:r>
    </w:p>
    <w:p w14:paraId="38834372" w14:textId="77777777" w:rsidR="00B62269" w:rsidRPr="002A1725" w:rsidRDefault="00B62269" w:rsidP="00A9718B">
      <w:pPr>
        <w:pStyle w:val="aff3"/>
        <w:rPr>
          <w:bCs/>
          <w:sz w:val="24"/>
        </w:rPr>
      </w:pPr>
    </w:p>
    <w:p w14:paraId="1EBF3D1D" w14:textId="77777777" w:rsidR="00E65555" w:rsidRPr="002A1725" w:rsidRDefault="00B62269" w:rsidP="00A9718B">
      <w:pPr>
        <w:pStyle w:val="aff3"/>
        <w:jc w:val="center"/>
        <w:rPr>
          <w:bCs/>
          <w:sz w:val="22"/>
        </w:rPr>
      </w:pPr>
      <w:r w:rsidRPr="002A1725">
        <w:rPr>
          <w:bCs/>
          <w:sz w:val="22"/>
        </w:rPr>
        <w:t xml:space="preserve">Музыка резко обрывается. </w:t>
      </w:r>
      <w:r w:rsidR="00E65555" w:rsidRPr="002A1725">
        <w:rPr>
          <w:bCs/>
          <w:sz w:val="22"/>
        </w:rPr>
        <w:t>Свет гаснет.</w:t>
      </w:r>
    </w:p>
    <w:p w14:paraId="29984D11" w14:textId="77777777" w:rsidR="006A0845" w:rsidRPr="002A1725" w:rsidRDefault="006A0845" w:rsidP="00A9718B">
      <w:pPr>
        <w:pStyle w:val="aff3"/>
        <w:rPr>
          <w:bCs/>
          <w:sz w:val="24"/>
        </w:rPr>
      </w:pPr>
    </w:p>
    <w:p w14:paraId="52D13C3F" w14:textId="77777777" w:rsidR="00D509E3" w:rsidRPr="002A1725" w:rsidRDefault="00D509E3" w:rsidP="00A9718B">
      <w:pPr>
        <w:pStyle w:val="aff3"/>
        <w:jc w:val="center"/>
        <w:rPr>
          <w:b/>
          <w:bCs/>
          <w:sz w:val="24"/>
        </w:rPr>
      </w:pPr>
      <w:r w:rsidRPr="002A1725">
        <w:rPr>
          <w:b/>
          <w:bCs/>
          <w:sz w:val="24"/>
        </w:rPr>
        <w:t>Картина девятая</w:t>
      </w:r>
    </w:p>
    <w:p w14:paraId="40012A22" w14:textId="77777777" w:rsidR="002F0D08" w:rsidRPr="002A1725" w:rsidRDefault="002F0D08" w:rsidP="00A9718B">
      <w:pPr>
        <w:pStyle w:val="aff3"/>
        <w:rPr>
          <w:bCs/>
          <w:sz w:val="24"/>
        </w:rPr>
      </w:pPr>
    </w:p>
    <w:p w14:paraId="07BA2DC0" w14:textId="77777777" w:rsidR="00B62269" w:rsidRPr="002A1725" w:rsidRDefault="00D509E3" w:rsidP="00A9718B">
      <w:pPr>
        <w:pStyle w:val="aff3"/>
        <w:jc w:val="center"/>
        <w:rPr>
          <w:bCs/>
          <w:sz w:val="22"/>
        </w:rPr>
      </w:pPr>
      <w:r w:rsidRPr="002A1725">
        <w:rPr>
          <w:bCs/>
          <w:sz w:val="22"/>
        </w:rPr>
        <w:t>Темнота. Звук щелчка рубильника. Вспыхивает одинокая тусклая лампа под потолком гримёрки — тесной подсобки при студии. Бетонная коробка со старым кулером в углу. Никакого розового — только серый кафель и протёртый линолеум.</w:t>
      </w:r>
    </w:p>
    <w:p w14:paraId="0C79D899" w14:textId="77777777" w:rsidR="00B62269" w:rsidRPr="002A1725" w:rsidRDefault="00D509E3" w:rsidP="00A9718B">
      <w:pPr>
        <w:pStyle w:val="aff3"/>
        <w:jc w:val="center"/>
        <w:rPr>
          <w:bCs/>
          <w:sz w:val="22"/>
        </w:rPr>
      </w:pPr>
      <w:r w:rsidRPr="002A1725">
        <w:rPr>
          <w:bCs/>
          <w:sz w:val="22"/>
        </w:rPr>
        <w:t xml:space="preserve">На перевёрнутой картонной коробке сидит </w:t>
      </w:r>
      <w:r w:rsidRPr="002A1725">
        <w:rPr>
          <w:bCs/>
          <w:spacing w:val="40"/>
          <w:sz w:val="22"/>
        </w:rPr>
        <w:t>Златан</w:t>
      </w:r>
      <w:r w:rsidRPr="002A1725">
        <w:rPr>
          <w:bCs/>
          <w:sz w:val="22"/>
        </w:rPr>
        <w:t>. Он с</w:t>
      </w:r>
      <w:r w:rsidR="00B62269" w:rsidRPr="002A1725">
        <w:rPr>
          <w:bCs/>
          <w:sz w:val="22"/>
        </w:rPr>
        <w:t>тягивает с головы белый котелок и</w:t>
      </w:r>
      <w:r w:rsidRPr="002A1725">
        <w:rPr>
          <w:bCs/>
          <w:sz w:val="22"/>
        </w:rPr>
        <w:t xml:space="preserve"> вытирает им потное лицо. Рядом на ящике — бумажный пакет с надписью «Вкусно</w:t>
      </w:r>
      <w:r w:rsidR="00B62269" w:rsidRPr="002A1725">
        <w:rPr>
          <w:bCs/>
          <w:sz w:val="22"/>
        </w:rPr>
        <w:t xml:space="preserve"> —</w:t>
      </w:r>
      <w:r w:rsidRPr="002A1725">
        <w:rPr>
          <w:bCs/>
          <w:sz w:val="22"/>
        </w:rPr>
        <w:t xml:space="preserve"> и точка».</w:t>
      </w:r>
    </w:p>
    <w:p w14:paraId="397721C0" w14:textId="77777777" w:rsidR="00D509E3" w:rsidRPr="002A1725" w:rsidRDefault="00B62269" w:rsidP="00A9718B">
      <w:pPr>
        <w:pStyle w:val="aff3"/>
        <w:jc w:val="center"/>
        <w:rPr>
          <w:bCs/>
          <w:sz w:val="22"/>
        </w:rPr>
      </w:pPr>
      <w:r w:rsidRPr="002A1725">
        <w:rPr>
          <w:bCs/>
          <w:sz w:val="22"/>
        </w:rPr>
        <w:t xml:space="preserve">Другая лампа освещает </w:t>
      </w:r>
      <w:r w:rsidRPr="002A1725">
        <w:rPr>
          <w:bCs/>
          <w:spacing w:val="40"/>
          <w:sz w:val="22"/>
        </w:rPr>
        <w:t>Весту</w:t>
      </w:r>
      <w:r w:rsidRPr="002A1725">
        <w:rPr>
          <w:bCs/>
          <w:sz w:val="22"/>
        </w:rPr>
        <w:t xml:space="preserve">, которая </w:t>
      </w:r>
      <w:r w:rsidR="00D509E3" w:rsidRPr="002A1725">
        <w:rPr>
          <w:bCs/>
          <w:sz w:val="22"/>
        </w:rPr>
        <w:t>застёгивает молнию на обычной спортивной сумке. Она без макияжа, волосы собраны в небрежный пучок. Вид уставший.</w:t>
      </w:r>
    </w:p>
    <w:p w14:paraId="2A56971F" w14:textId="77777777" w:rsidR="00B62269" w:rsidRPr="002A1725" w:rsidRDefault="00B62269" w:rsidP="00A9718B">
      <w:pPr>
        <w:pStyle w:val="aff3"/>
        <w:rPr>
          <w:bCs/>
          <w:sz w:val="24"/>
        </w:rPr>
      </w:pPr>
    </w:p>
    <w:p w14:paraId="56F047F8"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w:t>
      </w:r>
      <w:r w:rsidR="00D509E3" w:rsidRPr="002A1725">
        <w:rPr>
          <w:bCs/>
          <w:i/>
          <w:sz w:val="24"/>
        </w:rPr>
        <w:t>(потирает руку)</w:t>
      </w:r>
      <w:r w:rsidR="00D509E3" w:rsidRPr="002A1725">
        <w:rPr>
          <w:bCs/>
          <w:sz w:val="24"/>
        </w:rPr>
        <w:t>. Левую руку сводит. Третий эфир за ден</w:t>
      </w:r>
      <w:r w:rsidR="00B62269" w:rsidRPr="002A1725">
        <w:rPr>
          <w:bCs/>
          <w:sz w:val="24"/>
        </w:rPr>
        <w:t>ь. Завтра к остеопату не успею:</w:t>
      </w:r>
      <w:r w:rsidR="00D509E3" w:rsidRPr="002A1725">
        <w:rPr>
          <w:bCs/>
          <w:sz w:val="24"/>
        </w:rPr>
        <w:t xml:space="preserve"> у меня вебинар по инвестициям в крипту для пенсионеров из Сызрани.</w:t>
      </w:r>
    </w:p>
    <w:p w14:paraId="5B05C86A" w14:textId="77777777" w:rsidR="00D509E3" w:rsidRPr="002A1725" w:rsidRDefault="00A722E4" w:rsidP="00A9718B">
      <w:pPr>
        <w:pStyle w:val="aff3"/>
        <w:rPr>
          <w:bCs/>
          <w:sz w:val="24"/>
        </w:rPr>
      </w:pPr>
      <w:r w:rsidRPr="002A1725">
        <w:rPr>
          <w:bCs/>
          <w:spacing w:val="40"/>
          <w:sz w:val="24"/>
        </w:rPr>
        <w:t>Веста</w:t>
      </w:r>
      <w:r w:rsidR="00D509E3" w:rsidRPr="002A1725">
        <w:rPr>
          <w:bCs/>
          <w:sz w:val="24"/>
        </w:rPr>
        <w:t>. Скажи спасибо, что не ногами машешь. У меня от этих трясок бёдрами варикоз раньше срока вылезает. Колготки компрессионные надеваю под лосины, девочки в комментах пишут: «Веста</w:t>
      </w:r>
      <w:r w:rsidR="002F0D08" w:rsidRPr="002A1725">
        <w:rPr>
          <w:bCs/>
          <w:sz w:val="24"/>
        </w:rPr>
        <w:t xml:space="preserve">, почему у вас ноги блестят?» </w:t>
      </w:r>
      <w:r w:rsidR="00B62269" w:rsidRPr="002A1725">
        <w:rPr>
          <w:bCs/>
          <w:sz w:val="24"/>
        </w:rPr>
        <w:t>Говорю, что м</w:t>
      </w:r>
      <w:r w:rsidR="00D509E3" w:rsidRPr="002A1725">
        <w:rPr>
          <w:bCs/>
          <w:sz w:val="24"/>
        </w:rPr>
        <w:t xml:space="preserve">ажу их </w:t>
      </w:r>
      <w:r w:rsidR="002F0D08" w:rsidRPr="002A1725">
        <w:rPr>
          <w:bCs/>
          <w:sz w:val="24"/>
        </w:rPr>
        <w:t>вазелином</w:t>
      </w:r>
      <w:r w:rsidR="00B62269" w:rsidRPr="002A1725">
        <w:rPr>
          <w:bCs/>
          <w:sz w:val="24"/>
        </w:rPr>
        <w:t>. Типа для увлажнения кожи.</w:t>
      </w:r>
    </w:p>
    <w:p w14:paraId="07E663C0"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w:t>
      </w:r>
      <w:r w:rsidR="00D509E3" w:rsidRPr="002A1725">
        <w:rPr>
          <w:bCs/>
          <w:i/>
          <w:sz w:val="24"/>
        </w:rPr>
        <w:t>(передразнивает писклявым голосом)</w:t>
      </w:r>
      <w:r w:rsidR="00D509E3" w:rsidRPr="002A1725">
        <w:rPr>
          <w:bCs/>
          <w:sz w:val="24"/>
        </w:rPr>
        <w:t>. «Я богиня, я купаюсь в луче безусловного обожания». Я сегодня чуть не захлебнулся собственной слюной, пока кричал про чёрную дыру в кошельке. Дай воды.</w:t>
      </w:r>
    </w:p>
    <w:p w14:paraId="2C8D7D0A" w14:textId="77777777" w:rsidR="00D509E3" w:rsidRPr="002A1725" w:rsidRDefault="00A722E4" w:rsidP="00A9718B">
      <w:pPr>
        <w:pStyle w:val="aff3"/>
        <w:rPr>
          <w:bCs/>
          <w:sz w:val="24"/>
        </w:rPr>
      </w:pPr>
      <w:r w:rsidRPr="002A1725">
        <w:rPr>
          <w:bCs/>
          <w:spacing w:val="40"/>
          <w:sz w:val="24"/>
        </w:rPr>
        <w:t>Веста</w:t>
      </w:r>
      <w:r w:rsidR="00D509E3" w:rsidRPr="002A1725">
        <w:rPr>
          <w:bCs/>
          <w:sz w:val="24"/>
        </w:rPr>
        <w:t> </w:t>
      </w:r>
      <w:r w:rsidR="00D509E3" w:rsidRPr="002A1725">
        <w:rPr>
          <w:bCs/>
          <w:i/>
          <w:sz w:val="24"/>
        </w:rPr>
        <w:t>(протягивает ему свою бутылку)</w:t>
      </w:r>
      <w:r w:rsidR="00D509E3" w:rsidRPr="002A1725">
        <w:rPr>
          <w:bCs/>
          <w:sz w:val="24"/>
        </w:rPr>
        <w:t>. Последняя.</w:t>
      </w:r>
      <w:r w:rsidR="00B62269" w:rsidRPr="002A1725">
        <w:rPr>
          <w:bCs/>
          <w:sz w:val="24"/>
        </w:rPr>
        <w:t xml:space="preserve"> Кулер опять сломался. Сказали:</w:t>
      </w:r>
      <w:r w:rsidR="00D509E3" w:rsidRPr="002A1725">
        <w:rPr>
          <w:bCs/>
          <w:sz w:val="24"/>
        </w:rPr>
        <w:t xml:space="preserve"> </w:t>
      </w:r>
      <w:r w:rsidR="00B62269" w:rsidRPr="002A1725">
        <w:rPr>
          <w:bCs/>
          <w:sz w:val="24"/>
        </w:rPr>
        <w:t>«З</w:t>
      </w:r>
      <w:r w:rsidR="00D509E3" w:rsidRPr="002A1725">
        <w:rPr>
          <w:bCs/>
          <w:sz w:val="24"/>
        </w:rPr>
        <w:t>авхоз заявку принял, ждите сантехника</w:t>
      </w:r>
      <w:r w:rsidR="00B62269" w:rsidRPr="002A1725">
        <w:rPr>
          <w:bCs/>
          <w:sz w:val="24"/>
        </w:rPr>
        <w:t>»</w:t>
      </w:r>
      <w:r w:rsidR="00D509E3" w:rsidRPr="002A1725">
        <w:rPr>
          <w:bCs/>
          <w:sz w:val="24"/>
        </w:rPr>
        <w:t xml:space="preserve">. Ждём второй месяц. Знаешь, сколько мне </w:t>
      </w:r>
      <w:r w:rsidR="00D0145A" w:rsidRPr="002A1725">
        <w:rPr>
          <w:bCs/>
          <w:sz w:val="24"/>
        </w:rPr>
        <w:t>химчистка этого</w:t>
      </w:r>
      <w:r w:rsidR="00D509E3" w:rsidRPr="002A1725">
        <w:rPr>
          <w:bCs/>
          <w:sz w:val="24"/>
        </w:rPr>
        <w:t xml:space="preserve"> костюм</w:t>
      </w:r>
      <w:r w:rsidR="00096D29" w:rsidRPr="002A1725">
        <w:rPr>
          <w:bCs/>
          <w:sz w:val="24"/>
        </w:rPr>
        <w:t>а</w:t>
      </w:r>
      <w:r w:rsidR="00D509E3" w:rsidRPr="002A1725">
        <w:rPr>
          <w:bCs/>
          <w:sz w:val="24"/>
        </w:rPr>
        <w:t xml:space="preserve"> стоила? Три тысячи. Шёлк искусственный, а воняет так, будто я в нём три смены в горячем цеху отпахала. И пятно от капучино не выводится.</w:t>
      </w:r>
    </w:p>
    <w:p w14:paraId="4B02BCA1"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w:t>
      </w:r>
      <w:r w:rsidR="00D509E3" w:rsidRPr="002A1725">
        <w:rPr>
          <w:bCs/>
          <w:i/>
          <w:sz w:val="24"/>
        </w:rPr>
        <w:t>(делает глоток, возвращает бутылку)</w:t>
      </w:r>
      <w:r w:rsidR="00D509E3" w:rsidRPr="002A1725">
        <w:rPr>
          <w:bCs/>
          <w:sz w:val="24"/>
        </w:rPr>
        <w:t>. А мой реквизит? Заказывал на маркетплейсе череп хрустальный для ритуала богатства. Прислали пластиковый. Я его фольгой обматываю, чтобы бликовал. Босс сказал: «Златан, где сакральная геометрия?</w:t>
      </w:r>
      <w:r w:rsidR="00D0145A" w:rsidRPr="002A1725">
        <w:rPr>
          <w:bCs/>
          <w:sz w:val="24"/>
        </w:rPr>
        <w:t xml:space="preserve"> Где вибрация кварца?»</w:t>
      </w:r>
    </w:p>
    <w:p w14:paraId="430B37B7" w14:textId="77777777" w:rsidR="00D509E3" w:rsidRPr="002A1725" w:rsidRDefault="00A722E4" w:rsidP="00A9718B">
      <w:pPr>
        <w:pStyle w:val="aff3"/>
        <w:rPr>
          <w:bCs/>
          <w:sz w:val="24"/>
        </w:rPr>
      </w:pPr>
      <w:r w:rsidRPr="002A1725">
        <w:rPr>
          <w:bCs/>
          <w:spacing w:val="40"/>
          <w:sz w:val="24"/>
        </w:rPr>
        <w:lastRenderedPageBreak/>
        <w:t>Веста</w:t>
      </w:r>
      <w:r w:rsidR="00D509E3" w:rsidRPr="002A1725">
        <w:rPr>
          <w:bCs/>
          <w:sz w:val="24"/>
        </w:rPr>
        <w:t xml:space="preserve">. Ему легко говорить. Ты видел, на чём </w:t>
      </w:r>
      <w:r w:rsidR="00D0145A" w:rsidRPr="002A1725">
        <w:rPr>
          <w:bCs/>
          <w:sz w:val="24"/>
        </w:rPr>
        <w:t>он ездит? Чёрный тонированный «</w:t>
      </w:r>
      <w:proofErr w:type="spellStart"/>
      <w:r w:rsidR="00D0145A" w:rsidRPr="002A1725">
        <w:rPr>
          <w:bCs/>
          <w:sz w:val="24"/>
        </w:rPr>
        <w:t>г</w:t>
      </w:r>
      <w:r w:rsidR="00D509E3" w:rsidRPr="002A1725">
        <w:rPr>
          <w:bCs/>
          <w:sz w:val="24"/>
        </w:rPr>
        <w:t>елик</w:t>
      </w:r>
      <w:proofErr w:type="spellEnd"/>
      <w:r w:rsidR="00D509E3" w:rsidRPr="002A1725">
        <w:rPr>
          <w:bCs/>
          <w:sz w:val="24"/>
        </w:rPr>
        <w:t>». Номера блатные. Все деньги себе гребёт, гад. А нам парковаться негде — машину за два квартала бросаю, бегу каблуками по лужам. И налоговая… Мне вчера письмо пришло. Требуют декларацию за прошлый год объяснить. Там пени капают.</w:t>
      </w:r>
    </w:p>
    <w:p w14:paraId="20654F69"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Не напоминай. У меня ипотека в Красногорске. Двушка-распашонка. Платёж двадцать пятог</w:t>
      </w:r>
      <w:r w:rsidR="00D0145A" w:rsidRPr="002A1725">
        <w:rPr>
          <w:bCs/>
          <w:sz w:val="24"/>
        </w:rPr>
        <w:t>о числа. А аванс Магнус срезал:</w:t>
      </w:r>
      <w:r w:rsidR="00D509E3" w:rsidRPr="002A1725">
        <w:rPr>
          <w:bCs/>
          <w:sz w:val="24"/>
        </w:rPr>
        <w:t xml:space="preserve"> говорит, коллективная карма офиса просела из-за ретроградного Меркурия. Какой Меркурий, если арендодатель помещения ставку поднял?</w:t>
      </w:r>
    </w:p>
    <w:p w14:paraId="69A42025" w14:textId="77777777" w:rsidR="00D509E3" w:rsidRPr="002A1725" w:rsidRDefault="00A722E4" w:rsidP="00A9718B">
      <w:pPr>
        <w:pStyle w:val="aff3"/>
        <w:rPr>
          <w:bCs/>
          <w:sz w:val="24"/>
        </w:rPr>
      </w:pPr>
      <w:r w:rsidRPr="002A1725">
        <w:rPr>
          <w:bCs/>
          <w:spacing w:val="40"/>
          <w:sz w:val="24"/>
        </w:rPr>
        <w:t>Веста</w:t>
      </w:r>
      <w:r w:rsidR="00D0145A" w:rsidRPr="002A1725">
        <w:rPr>
          <w:bCs/>
          <w:sz w:val="24"/>
        </w:rPr>
        <w:t xml:space="preserve">. </w:t>
      </w:r>
      <w:r w:rsidR="00D509E3" w:rsidRPr="002A1725">
        <w:rPr>
          <w:bCs/>
          <w:sz w:val="24"/>
        </w:rPr>
        <w:t>Магнус мои материалы по курсу приказал этой матрёшке Гермионе отдать. Представляешь?</w:t>
      </w:r>
      <w:r w:rsidR="00D0145A" w:rsidRPr="002A1725">
        <w:rPr>
          <w:bCs/>
          <w:sz w:val="24"/>
        </w:rPr>
        <w:t xml:space="preserve"> Это же лютый </w:t>
      </w:r>
      <w:proofErr w:type="spellStart"/>
      <w:r w:rsidR="00D0145A" w:rsidRPr="002A1725">
        <w:rPr>
          <w:bCs/>
          <w:sz w:val="24"/>
        </w:rPr>
        <w:t>кринж</w:t>
      </w:r>
      <w:proofErr w:type="spellEnd"/>
      <w:r w:rsidR="00D0145A" w:rsidRPr="002A1725">
        <w:rPr>
          <w:bCs/>
          <w:sz w:val="24"/>
        </w:rPr>
        <w:t>!</w:t>
      </w:r>
      <w:r w:rsidR="00D509E3" w:rsidRPr="002A1725">
        <w:rPr>
          <w:bCs/>
          <w:sz w:val="24"/>
        </w:rPr>
        <w:t xml:space="preserve"> Видите ли, ему мой последний эфир не понравился. Ну ничего, я попрошу нашего режиссё</w:t>
      </w:r>
      <w:r w:rsidR="00D0145A" w:rsidRPr="002A1725">
        <w:rPr>
          <w:bCs/>
          <w:sz w:val="24"/>
        </w:rPr>
        <w:t>ра трансляции ей эфир испортить!</w:t>
      </w:r>
      <w:r w:rsidR="00D509E3" w:rsidRPr="002A1725">
        <w:rPr>
          <w:bCs/>
          <w:sz w:val="24"/>
        </w:rPr>
        <w:t xml:space="preserve"> Будет знать своё место.</w:t>
      </w:r>
    </w:p>
    <w:p w14:paraId="587223B3"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w:t>
      </w:r>
      <w:r w:rsidR="00D509E3" w:rsidRPr="002A1725">
        <w:rPr>
          <w:bCs/>
          <w:i/>
          <w:sz w:val="24"/>
        </w:rPr>
        <w:t>(смотрит в свой пакет с гамбургерами)</w:t>
      </w:r>
      <w:r w:rsidR="00D509E3" w:rsidRPr="002A1725">
        <w:rPr>
          <w:bCs/>
          <w:sz w:val="24"/>
        </w:rPr>
        <w:t>. Надоело гамбургеры есть в перерыве. </w:t>
      </w:r>
      <w:r w:rsidR="00D509E3" w:rsidRPr="002A1725">
        <w:rPr>
          <w:bCs/>
          <w:i/>
          <w:sz w:val="24"/>
        </w:rPr>
        <w:t>(Пауза.)</w:t>
      </w:r>
      <w:r w:rsidR="00D509E3" w:rsidRPr="002A1725">
        <w:rPr>
          <w:bCs/>
          <w:sz w:val="24"/>
        </w:rPr>
        <w:t xml:space="preserve"> Слушай, давай завтра ко мне? </w:t>
      </w:r>
      <w:r w:rsidR="00D0145A" w:rsidRPr="002A1725">
        <w:rPr>
          <w:bCs/>
          <w:sz w:val="24"/>
        </w:rPr>
        <w:t xml:space="preserve">Жена к тёще укатила. </w:t>
      </w:r>
      <w:r w:rsidR="00D509E3" w:rsidRPr="002A1725">
        <w:rPr>
          <w:bCs/>
          <w:sz w:val="24"/>
        </w:rPr>
        <w:t>На ночь останешься. Закажем нормальную пиццу. Только не эту гавайскую — ананасы я теперь видеть не могу, меня от них тошнит после тренинга «Очищение через тропические вибрации».</w:t>
      </w:r>
    </w:p>
    <w:p w14:paraId="2DD07853" w14:textId="77777777" w:rsidR="00D509E3" w:rsidRPr="002A1725" w:rsidRDefault="00A722E4" w:rsidP="00A9718B">
      <w:pPr>
        <w:pStyle w:val="aff3"/>
        <w:rPr>
          <w:bCs/>
          <w:sz w:val="24"/>
        </w:rPr>
      </w:pPr>
      <w:r w:rsidRPr="002A1725">
        <w:rPr>
          <w:bCs/>
          <w:spacing w:val="40"/>
          <w:sz w:val="24"/>
        </w:rPr>
        <w:t>Веста</w:t>
      </w:r>
      <w:r w:rsidR="00D509E3" w:rsidRPr="002A1725">
        <w:rPr>
          <w:bCs/>
          <w:sz w:val="24"/>
        </w:rPr>
        <w:t> </w:t>
      </w:r>
      <w:r w:rsidR="00D509E3" w:rsidRPr="002A1725">
        <w:rPr>
          <w:bCs/>
          <w:i/>
          <w:sz w:val="24"/>
        </w:rPr>
        <w:t>(впервые улыбается искренне, устало)</w:t>
      </w:r>
      <w:r w:rsidR="00D509E3" w:rsidRPr="002A1725">
        <w:rPr>
          <w:bCs/>
          <w:sz w:val="24"/>
        </w:rPr>
        <w:t>. Только если пепперони двойной. И вино возьми дорогое.</w:t>
      </w:r>
    </w:p>
    <w:p w14:paraId="31A4CA04"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Договорились. Только Магнусу не говори. Заставит нас делать упражнение «Комар» на свежем воздухе. Чтобы чакры проветривались.</w:t>
      </w:r>
    </w:p>
    <w:p w14:paraId="19E6C855" w14:textId="77777777" w:rsidR="00D509E3" w:rsidRPr="002A1725" w:rsidRDefault="00A722E4" w:rsidP="00A9718B">
      <w:pPr>
        <w:pStyle w:val="aff3"/>
        <w:rPr>
          <w:bCs/>
          <w:sz w:val="24"/>
        </w:rPr>
      </w:pPr>
      <w:r w:rsidRPr="002A1725">
        <w:rPr>
          <w:bCs/>
          <w:spacing w:val="40"/>
          <w:sz w:val="24"/>
        </w:rPr>
        <w:t>Веста</w:t>
      </w:r>
      <w:r w:rsidR="00D0145A" w:rsidRPr="002A1725">
        <w:rPr>
          <w:bCs/>
          <w:sz w:val="24"/>
        </w:rPr>
        <w:t>. Скорее, о</w:t>
      </w:r>
      <w:r w:rsidR="00D509E3" w:rsidRPr="002A1725">
        <w:rPr>
          <w:bCs/>
          <w:sz w:val="24"/>
        </w:rPr>
        <w:t>н заставит нас дышать копчиком прямо на МКАДе. </w:t>
      </w:r>
      <w:r w:rsidR="00D509E3" w:rsidRPr="002A1725">
        <w:rPr>
          <w:bCs/>
          <w:i/>
          <w:sz w:val="24"/>
        </w:rPr>
        <w:t>(Берёт сумку.)</w:t>
      </w:r>
      <w:r w:rsidR="00D509E3" w:rsidRPr="002A1725">
        <w:rPr>
          <w:bCs/>
          <w:sz w:val="24"/>
        </w:rPr>
        <w:t> Ладно, я погнала. У меня ещё запись рекламного ролика для шампуня от порчи. Нужно сказать фразу «Ваши локоны сияют ярче звезды Альдебаран». До завтра.</w:t>
      </w:r>
    </w:p>
    <w:p w14:paraId="45A0264B" w14:textId="77777777" w:rsidR="00D509E3" w:rsidRPr="002A1725" w:rsidRDefault="00A722E4" w:rsidP="00A9718B">
      <w:pPr>
        <w:pStyle w:val="aff3"/>
        <w:rPr>
          <w:bCs/>
          <w:sz w:val="24"/>
        </w:rPr>
      </w:pPr>
      <w:r w:rsidRPr="002A1725">
        <w:rPr>
          <w:bCs/>
          <w:spacing w:val="40"/>
          <w:sz w:val="24"/>
        </w:rPr>
        <w:t>Златан</w:t>
      </w:r>
      <w:r w:rsidR="00D509E3" w:rsidRPr="002A1725">
        <w:rPr>
          <w:bCs/>
          <w:sz w:val="24"/>
        </w:rPr>
        <w:t>. До завтра. </w:t>
      </w:r>
      <w:r w:rsidR="00D509E3" w:rsidRPr="002A1725">
        <w:rPr>
          <w:bCs/>
          <w:i/>
          <w:sz w:val="24"/>
        </w:rPr>
        <w:t>(Кричит ей вслед.)</w:t>
      </w:r>
      <w:r w:rsidR="00D509E3" w:rsidRPr="002A1725">
        <w:rPr>
          <w:bCs/>
          <w:sz w:val="24"/>
        </w:rPr>
        <w:t> Сумку поправь! У тебя бирка из масс-маркета сзади торчит!</w:t>
      </w:r>
    </w:p>
    <w:p w14:paraId="2BE9D4AD" w14:textId="77777777" w:rsidR="00D509E3" w:rsidRPr="002A1725" w:rsidRDefault="00A722E4" w:rsidP="00A9718B">
      <w:pPr>
        <w:pStyle w:val="aff3"/>
        <w:rPr>
          <w:bCs/>
          <w:sz w:val="24"/>
        </w:rPr>
      </w:pPr>
      <w:r w:rsidRPr="002A1725">
        <w:rPr>
          <w:bCs/>
          <w:spacing w:val="40"/>
          <w:sz w:val="24"/>
        </w:rPr>
        <w:t>Веста</w:t>
      </w:r>
      <w:r w:rsidR="00D509E3" w:rsidRPr="002A1725">
        <w:rPr>
          <w:bCs/>
          <w:sz w:val="24"/>
        </w:rPr>
        <w:t> </w:t>
      </w:r>
      <w:r w:rsidR="00D509E3" w:rsidRPr="002A1725">
        <w:rPr>
          <w:bCs/>
          <w:i/>
          <w:sz w:val="24"/>
        </w:rPr>
        <w:t>(не оборачиваясь)</w:t>
      </w:r>
      <w:r w:rsidR="00D509E3" w:rsidRPr="002A1725">
        <w:rPr>
          <w:bCs/>
          <w:sz w:val="24"/>
        </w:rPr>
        <w:t>. Отвали!</w:t>
      </w:r>
    </w:p>
    <w:p w14:paraId="4490CAFD" w14:textId="77777777" w:rsidR="00D0145A" w:rsidRPr="002A1725" w:rsidRDefault="00D0145A" w:rsidP="00A9718B">
      <w:pPr>
        <w:pStyle w:val="aff3"/>
        <w:rPr>
          <w:bCs/>
          <w:sz w:val="24"/>
        </w:rPr>
      </w:pPr>
    </w:p>
    <w:p w14:paraId="01C81319" w14:textId="77777777" w:rsidR="00D509E3" w:rsidRPr="002A1725" w:rsidRDefault="00D509E3" w:rsidP="00A9718B">
      <w:pPr>
        <w:pStyle w:val="aff3"/>
        <w:jc w:val="center"/>
        <w:rPr>
          <w:bCs/>
          <w:sz w:val="22"/>
        </w:rPr>
      </w:pPr>
      <w:r w:rsidRPr="002A1725">
        <w:rPr>
          <w:bCs/>
          <w:sz w:val="22"/>
        </w:rPr>
        <w:t>Златан берёт со стола пару влажных салфеток и начинает судорожно тереть пятно от кофе на рукаве. Потом тоже уходит.</w:t>
      </w:r>
    </w:p>
    <w:p w14:paraId="7391489F" w14:textId="77777777" w:rsidR="006A0845" w:rsidRPr="002A1725" w:rsidRDefault="006A0845" w:rsidP="00A9718B">
      <w:pPr>
        <w:pStyle w:val="aff3"/>
        <w:rPr>
          <w:sz w:val="24"/>
        </w:rPr>
      </w:pPr>
    </w:p>
    <w:p w14:paraId="279BF1DA" w14:textId="77777777" w:rsidR="00045890" w:rsidRPr="002A1725" w:rsidRDefault="00045890" w:rsidP="00A9718B">
      <w:pPr>
        <w:pStyle w:val="aff3"/>
        <w:jc w:val="center"/>
        <w:rPr>
          <w:b/>
          <w:bCs/>
          <w:sz w:val="24"/>
        </w:rPr>
      </w:pPr>
      <w:r w:rsidRPr="002A1725">
        <w:rPr>
          <w:b/>
          <w:bCs/>
          <w:sz w:val="24"/>
        </w:rPr>
        <w:t>Картина десятая</w:t>
      </w:r>
    </w:p>
    <w:p w14:paraId="249A0CF1" w14:textId="77777777" w:rsidR="00D0145A" w:rsidRPr="002A1725" w:rsidRDefault="00D0145A" w:rsidP="00A9718B">
      <w:pPr>
        <w:pStyle w:val="aff3"/>
        <w:rPr>
          <w:sz w:val="24"/>
        </w:rPr>
      </w:pPr>
    </w:p>
    <w:p w14:paraId="44EF3DBC" w14:textId="77777777" w:rsidR="005040BB" w:rsidRPr="002A1725" w:rsidRDefault="00045890" w:rsidP="00A9718B">
      <w:pPr>
        <w:pStyle w:val="aff3"/>
        <w:jc w:val="center"/>
        <w:rPr>
          <w:sz w:val="22"/>
        </w:rPr>
      </w:pPr>
      <w:r w:rsidRPr="002A1725">
        <w:rPr>
          <w:sz w:val="22"/>
        </w:rPr>
        <w:t>Та же подсобка при студии.</w:t>
      </w:r>
    </w:p>
    <w:p w14:paraId="29203A60" w14:textId="77777777" w:rsidR="005040BB" w:rsidRPr="002A1725" w:rsidRDefault="00045890" w:rsidP="00A9718B">
      <w:pPr>
        <w:pStyle w:val="aff3"/>
        <w:jc w:val="center"/>
        <w:rPr>
          <w:sz w:val="22"/>
        </w:rPr>
      </w:pPr>
      <w:r w:rsidRPr="002A1725">
        <w:rPr>
          <w:sz w:val="22"/>
        </w:rPr>
        <w:t>Слышен звук спускаемой воды</w:t>
      </w:r>
      <w:r w:rsidR="005040BB" w:rsidRPr="002A1725">
        <w:rPr>
          <w:sz w:val="22"/>
        </w:rPr>
        <w:t xml:space="preserve"> в туалете. Открывается дверь, в</w:t>
      </w:r>
      <w:r w:rsidRPr="002A1725">
        <w:rPr>
          <w:sz w:val="22"/>
        </w:rPr>
        <w:t xml:space="preserve">ходит </w:t>
      </w:r>
      <w:r w:rsidRPr="002A1725">
        <w:rPr>
          <w:spacing w:val="40"/>
          <w:sz w:val="22"/>
        </w:rPr>
        <w:t>Кинара</w:t>
      </w:r>
      <w:r w:rsidRPr="002A1725">
        <w:rPr>
          <w:sz w:val="22"/>
        </w:rPr>
        <w:t>. Поверх зелёного костюма — обычный медицинский халат. В руках — бумажный стаканчик с кофе. Она выглядит злой.</w:t>
      </w:r>
    </w:p>
    <w:p w14:paraId="546C4FFD" w14:textId="77777777" w:rsidR="00045890" w:rsidRPr="002A1725" w:rsidRDefault="00045890" w:rsidP="00A9718B">
      <w:pPr>
        <w:pStyle w:val="aff3"/>
        <w:jc w:val="center"/>
        <w:rPr>
          <w:sz w:val="22"/>
        </w:rPr>
      </w:pPr>
      <w:r w:rsidRPr="002A1725">
        <w:rPr>
          <w:sz w:val="22"/>
        </w:rPr>
        <w:lastRenderedPageBreak/>
        <w:t xml:space="preserve">Из темноты угла медленно материализуется </w:t>
      </w:r>
      <w:r w:rsidRPr="002A1725">
        <w:rPr>
          <w:spacing w:val="40"/>
          <w:sz w:val="22"/>
        </w:rPr>
        <w:t>Селлена</w:t>
      </w:r>
      <w:r w:rsidRPr="002A1725">
        <w:rPr>
          <w:sz w:val="22"/>
        </w:rPr>
        <w:t>. Она сидит на стопке старых поролоновых матов, обняв колени. На ней нет шляпы, волосы спутаны.</w:t>
      </w:r>
    </w:p>
    <w:p w14:paraId="5A4571F4" w14:textId="77777777" w:rsidR="001906A5" w:rsidRPr="002A1725" w:rsidRDefault="001906A5" w:rsidP="00A9718B">
      <w:pPr>
        <w:pStyle w:val="aff3"/>
        <w:rPr>
          <w:sz w:val="24"/>
        </w:rPr>
      </w:pPr>
    </w:p>
    <w:p w14:paraId="35317DB3" w14:textId="77777777" w:rsidR="00045890" w:rsidRPr="002A1725" w:rsidRDefault="00A722E4" w:rsidP="00A9718B">
      <w:pPr>
        <w:pStyle w:val="aff3"/>
        <w:rPr>
          <w:sz w:val="24"/>
        </w:rPr>
      </w:pPr>
      <w:r w:rsidRPr="002A1725">
        <w:rPr>
          <w:spacing w:val="40"/>
          <w:sz w:val="24"/>
        </w:rPr>
        <w:t>Кинара</w:t>
      </w:r>
      <w:r w:rsidR="00045890" w:rsidRPr="002A1725">
        <w:rPr>
          <w:sz w:val="24"/>
        </w:rPr>
        <w:t> </w:t>
      </w:r>
      <w:r w:rsidR="00045890" w:rsidRPr="002A1725">
        <w:rPr>
          <w:i/>
          <w:sz w:val="24"/>
        </w:rPr>
        <w:t>(брезгливо глядя на стаканчик)</w:t>
      </w:r>
      <w:r w:rsidR="00045890" w:rsidRPr="002A1725">
        <w:rPr>
          <w:sz w:val="24"/>
        </w:rPr>
        <w:t>. Наполнитель точно из пальмового масла. Имитация карамели. Химический ожог пищевода за двести рублей.</w:t>
      </w:r>
    </w:p>
    <w:p w14:paraId="46B0109F"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(не открывая глаз)</w:t>
      </w:r>
      <w:r w:rsidR="00045890" w:rsidRPr="002A1725">
        <w:rPr>
          <w:sz w:val="24"/>
        </w:rPr>
        <w:t>. У тебя от этого кофе аура стала цвета болотной тины. Сгусток желчи в районе четвёртого ребра. Хочешь, продиагностирую?</w:t>
      </w:r>
    </w:p>
    <w:p w14:paraId="6B7A805F" w14:textId="77777777" w:rsidR="00045890" w:rsidRPr="002A1725" w:rsidRDefault="00A722E4" w:rsidP="00A9718B">
      <w:pPr>
        <w:pStyle w:val="aff3"/>
        <w:rPr>
          <w:sz w:val="24"/>
        </w:rPr>
      </w:pPr>
      <w:r w:rsidRPr="002A1725">
        <w:rPr>
          <w:spacing w:val="40"/>
          <w:sz w:val="24"/>
        </w:rPr>
        <w:t>Кинара</w:t>
      </w:r>
      <w:r w:rsidR="00045890" w:rsidRPr="002A1725">
        <w:rPr>
          <w:sz w:val="24"/>
        </w:rPr>
        <w:t>. Себя продиагно</w:t>
      </w:r>
      <w:r w:rsidR="005040BB" w:rsidRPr="002A1725">
        <w:rPr>
          <w:sz w:val="24"/>
        </w:rPr>
        <w:t>стируй!</w:t>
      </w:r>
      <w:r w:rsidR="00045890" w:rsidRPr="002A1725">
        <w:rPr>
          <w:sz w:val="24"/>
        </w:rPr>
        <w:t xml:space="preserve"> Ты спала в позе эмбриона прямо на коврике у входа. От тебя пахнет валерьянкой и дешёвым ладаном.</w:t>
      </w:r>
    </w:p>
    <w:p w14:paraId="559BA9D5"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(медленно открывает один глаз)</w:t>
      </w:r>
      <w:r w:rsidR="001B3D20" w:rsidRPr="002A1725">
        <w:rPr>
          <w:sz w:val="24"/>
        </w:rPr>
        <w:t>. Я</w:t>
      </w:r>
      <w:r w:rsidR="00045890" w:rsidRPr="002A1725">
        <w:rPr>
          <w:sz w:val="24"/>
        </w:rPr>
        <w:t xml:space="preserve"> </w:t>
      </w:r>
      <w:r w:rsidR="001B3D20" w:rsidRPr="002A1725">
        <w:rPr>
          <w:sz w:val="24"/>
        </w:rPr>
        <w:t xml:space="preserve">в астрале </w:t>
      </w:r>
      <w:r w:rsidR="00045890" w:rsidRPr="002A1725">
        <w:rPr>
          <w:sz w:val="24"/>
        </w:rPr>
        <w:t>путешествовала. Была в Атлантиде. Там очень дорогое электричество, представляешь? Пришлось вернуться пораньше. А ты опять трупы резала?</w:t>
      </w:r>
    </w:p>
    <w:p w14:paraId="4FCF2AD1" w14:textId="77777777" w:rsidR="00045890" w:rsidRPr="002A1725" w:rsidRDefault="00A722E4" w:rsidP="00A9718B">
      <w:pPr>
        <w:pStyle w:val="aff3"/>
        <w:rPr>
          <w:sz w:val="24"/>
        </w:rPr>
      </w:pPr>
      <w:r w:rsidRPr="002A1725">
        <w:rPr>
          <w:spacing w:val="40"/>
          <w:sz w:val="24"/>
        </w:rPr>
        <w:t>Кинара</w:t>
      </w:r>
      <w:r w:rsidR="00045890" w:rsidRPr="002A1725">
        <w:rPr>
          <w:sz w:val="24"/>
        </w:rPr>
        <w:t>. Я восстанавливала девушке проходимость фаллопиевых труб по фотографии. Она из Нижневартовска прислала. Говорит, хочет замуж за айтишника, но половые гормоны заблокированы обидой на отца. Мне пришлось визуализировать её яичники. Три часа держать в голове чужой жёлчный пузырь со всеми протоками. У меня зрительная кора сейчас выгорит.</w:t>
      </w:r>
    </w:p>
    <w:p w14:paraId="59AA76FB"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(садится ровнее, морщится)</w:t>
      </w:r>
      <w:r w:rsidR="00045890" w:rsidRPr="002A1725">
        <w:rPr>
          <w:sz w:val="24"/>
        </w:rPr>
        <w:t>. Опять она со своими трубами… Кинара, ну это же</w:t>
      </w:r>
      <w:r w:rsidR="005040BB" w:rsidRPr="002A1725">
        <w:rPr>
          <w:sz w:val="24"/>
        </w:rPr>
        <w:t xml:space="preserve"> скучно. Грязь, слизь, эпителий…</w:t>
      </w:r>
      <w:r w:rsidR="00045890" w:rsidRPr="002A1725">
        <w:rPr>
          <w:sz w:val="24"/>
        </w:rPr>
        <w:t xml:space="preserve"> Никакой поэзии. Вот я вчера вела прямой эфир про родовые проклятия. Положила руки на веб-камеру. Женщина из Твери написала, что у неё проблема с мужем. Я просто отправила ей импульс фиолетового света через экран. Она мне перевела пять тысяч. И всё! Никаких </w:t>
      </w:r>
      <w:r w:rsidR="005040BB" w:rsidRPr="002A1725">
        <w:rPr>
          <w:sz w:val="24"/>
        </w:rPr>
        <w:t>тебе кишок. Чистое искусство!</w:t>
      </w:r>
    </w:p>
    <w:p w14:paraId="7BA359F7" w14:textId="77777777" w:rsidR="00045890" w:rsidRPr="002A1725" w:rsidRDefault="00A722E4" w:rsidP="00A9718B">
      <w:pPr>
        <w:pStyle w:val="aff3"/>
        <w:rPr>
          <w:sz w:val="24"/>
        </w:rPr>
      </w:pPr>
      <w:r w:rsidRPr="002A1725">
        <w:rPr>
          <w:spacing w:val="40"/>
          <w:sz w:val="24"/>
        </w:rPr>
        <w:t>Кинара</w:t>
      </w:r>
      <w:r w:rsidR="00045890" w:rsidRPr="002A1725">
        <w:rPr>
          <w:sz w:val="24"/>
        </w:rPr>
        <w:t xml:space="preserve">. Твоё </w:t>
      </w:r>
      <w:r w:rsidR="005040BB" w:rsidRPr="002A1725">
        <w:rPr>
          <w:sz w:val="24"/>
        </w:rPr>
        <w:t>«</w:t>
      </w:r>
      <w:r w:rsidR="00045890" w:rsidRPr="002A1725">
        <w:rPr>
          <w:sz w:val="24"/>
        </w:rPr>
        <w:t>чистое искусство</w:t>
      </w:r>
      <w:r w:rsidR="005040BB" w:rsidRPr="002A1725">
        <w:rPr>
          <w:sz w:val="24"/>
        </w:rPr>
        <w:t>»</w:t>
      </w:r>
      <w:r w:rsidR="00045890" w:rsidRPr="002A1725">
        <w:rPr>
          <w:sz w:val="24"/>
        </w:rPr>
        <w:t xml:space="preserve"> забивает людям чакру восприятия реальности. Фиолетовый свет… Ты хоть раз пробовала лечить настоящую мигрень?</w:t>
      </w:r>
    </w:p>
    <w:p w14:paraId="44BF5051"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(берёт со стола забытый кем-то розовый блеск для губ, мажет им губы)</w:t>
      </w:r>
      <w:r w:rsidR="00045890" w:rsidRPr="002A1725">
        <w:rPr>
          <w:sz w:val="24"/>
        </w:rPr>
        <w:t>. Ты поэтому такая дёрганая? Потому что пропускаешь через себя всю эту человеческую гниль? Жёлчный пузырь береги. Он у тебя уже размером с грецкий орех. Давай я тебе поле выровняю? </w:t>
      </w:r>
      <w:r w:rsidR="00045890" w:rsidRPr="002A1725">
        <w:rPr>
          <w:i/>
          <w:sz w:val="24"/>
        </w:rPr>
        <w:t>(Протягивает руку.)</w:t>
      </w:r>
    </w:p>
    <w:p w14:paraId="7A79095E" w14:textId="77777777" w:rsidR="00045890" w:rsidRPr="002A1725" w:rsidRDefault="00A722E4" w:rsidP="00A9718B">
      <w:pPr>
        <w:pStyle w:val="aff3"/>
        <w:rPr>
          <w:sz w:val="24"/>
        </w:rPr>
      </w:pPr>
      <w:r w:rsidRPr="002A1725">
        <w:rPr>
          <w:spacing w:val="40"/>
          <w:sz w:val="24"/>
        </w:rPr>
        <w:t>Кинара</w:t>
      </w:r>
      <w:r w:rsidR="00045890" w:rsidRPr="002A1725">
        <w:rPr>
          <w:sz w:val="24"/>
        </w:rPr>
        <w:t> </w:t>
      </w:r>
      <w:r w:rsidR="00045890" w:rsidRPr="002A1725">
        <w:rPr>
          <w:i/>
          <w:sz w:val="24"/>
        </w:rPr>
        <w:t>(отшатывается)</w:t>
      </w:r>
      <w:r w:rsidR="00045890" w:rsidRPr="002A1725">
        <w:rPr>
          <w:sz w:val="24"/>
        </w:rPr>
        <w:t xml:space="preserve">. Не трогай меня своей </w:t>
      </w:r>
      <w:r w:rsidR="008B3D92" w:rsidRPr="002A1725">
        <w:rPr>
          <w:sz w:val="24"/>
        </w:rPr>
        <w:t>лапой!</w:t>
      </w:r>
      <w:r w:rsidR="00045890" w:rsidRPr="002A1725">
        <w:rPr>
          <w:sz w:val="24"/>
        </w:rPr>
        <w:t xml:space="preserve"> У тебя под ногтями пыль веков и крошки от печенья. Твоя энергия вязкая, как кисель. Вы все тут играете в волшебство. Златан машет руками, Веста трясёт грудью, ты нюхаешь свою дурацкую шляпу…</w:t>
      </w:r>
    </w:p>
    <w:p w14:paraId="1069421A"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(обиженно)</w:t>
      </w:r>
      <w:r w:rsidR="00045890" w:rsidRPr="002A1725">
        <w:rPr>
          <w:sz w:val="24"/>
        </w:rPr>
        <w:t>. Шляпа хранит историю моих воплощений. Между прочим, прошлый владелец был алхимиком, его сожгли на площади в Лионе. Запах дыма до сих пор остался. Очень благородный парфюм.</w:t>
      </w:r>
    </w:p>
    <w:p w14:paraId="3119A91A" w14:textId="77777777" w:rsidR="00045890" w:rsidRPr="002A1725" w:rsidRDefault="00A722E4" w:rsidP="00A9718B">
      <w:pPr>
        <w:pStyle w:val="aff3"/>
        <w:rPr>
          <w:sz w:val="24"/>
        </w:rPr>
      </w:pPr>
      <w:r w:rsidRPr="002A1725">
        <w:rPr>
          <w:spacing w:val="40"/>
          <w:sz w:val="24"/>
        </w:rPr>
        <w:t>Кинара</w:t>
      </w:r>
      <w:r w:rsidR="00045890" w:rsidRPr="002A1725">
        <w:rPr>
          <w:sz w:val="24"/>
        </w:rPr>
        <w:t xml:space="preserve">. Это запах плесени и твоего собственного недосыпа. Мы живём в бетонном мешке, дышим пылью от их дешёвых искусственных цветов, жрём химическую лапшу и </w:t>
      </w:r>
      <w:r w:rsidR="00045890" w:rsidRPr="002A1725">
        <w:rPr>
          <w:sz w:val="24"/>
        </w:rPr>
        <w:lastRenderedPageBreak/>
        <w:t>обманываем людей. Но ты хотя бы делаешь это изящно. А я чувствую каждую их язву буквально на в</w:t>
      </w:r>
      <w:r w:rsidR="008B3D92" w:rsidRPr="002A1725">
        <w:rPr>
          <w:sz w:val="24"/>
        </w:rPr>
        <w:t>кус. Меня тошнит от чужой желчи!</w:t>
      </w:r>
    </w:p>
    <w:p w14:paraId="40791320"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 xml:space="preserve">(встаёт, подходит к </w:t>
      </w:r>
      <w:proofErr w:type="spellStart"/>
      <w:r w:rsidR="00045890" w:rsidRPr="002A1725">
        <w:rPr>
          <w:i/>
          <w:sz w:val="24"/>
        </w:rPr>
        <w:t>Кинаре</w:t>
      </w:r>
      <w:proofErr w:type="spellEnd"/>
      <w:r w:rsidR="00045890" w:rsidRPr="002A1725">
        <w:rPr>
          <w:i/>
          <w:sz w:val="24"/>
        </w:rPr>
        <w:t xml:space="preserve"> вплотную, неожиданно серьёзно)</w:t>
      </w:r>
      <w:r w:rsidR="00045890" w:rsidRPr="002A1725">
        <w:rPr>
          <w:sz w:val="24"/>
        </w:rPr>
        <w:t>. Поэтому ты и пьёшь этот кофейный яд. Чтобы заглушить собственный страх. Ты боишься, что</w:t>
      </w:r>
      <w:r w:rsidR="008B3D92" w:rsidRPr="002A1725">
        <w:rPr>
          <w:sz w:val="24"/>
        </w:rPr>
        <w:t>,</w:t>
      </w:r>
      <w:r w:rsidR="00045890" w:rsidRPr="002A1725">
        <w:rPr>
          <w:sz w:val="24"/>
        </w:rPr>
        <w:t xml:space="preserve"> если однажды действите</w:t>
      </w:r>
      <w:r w:rsidR="008B3D92" w:rsidRPr="002A1725">
        <w:rPr>
          <w:sz w:val="24"/>
        </w:rPr>
        <w:t>льно кого-то вылечишь насовсем,</w:t>
      </w:r>
      <w:r w:rsidR="00045890" w:rsidRPr="002A1725">
        <w:rPr>
          <w:sz w:val="24"/>
        </w:rPr>
        <w:t xml:space="preserve"> магия закончится. Тебе </w:t>
      </w:r>
      <w:r w:rsidR="008B3D92" w:rsidRPr="002A1725">
        <w:rPr>
          <w:sz w:val="24"/>
        </w:rPr>
        <w:t>будет</w:t>
      </w:r>
      <w:r w:rsidR="00045890" w:rsidRPr="002A1725">
        <w:rPr>
          <w:sz w:val="24"/>
        </w:rPr>
        <w:t xml:space="preserve"> нечего делать. Останется только пустота. Как в твоей собственной грудной клетке.</w:t>
      </w:r>
    </w:p>
    <w:p w14:paraId="7FDF93CE" w14:textId="77777777" w:rsidR="008B3D92" w:rsidRPr="002A1725" w:rsidRDefault="008B3D92" w:rsidP="00A9718B">
      <w:pPr>
        <w:pStyle w:val="aff3"/>
        <w:jc w:val="center"/>
        <w:rPr>
          <w:sz w:val="22"/>
        </w:rPr>
      </w:pPr>
    </w:p>
    <w:p w14:paraId="3F36363B" w14:textId="77777777" w:rsidR="00045890" w:rsidRPr="002A1725" w:rsidRDefault="00045890" w:rsidP="00A9718B">
      <w:pPr>
        <w:pStyle w:val="aff3"/>
        <w:jc w:val="center"/>
        <w:rPr>
          <w:sz w:val="22"/>
        </w:rPr>
      </w:pPr>
      <w:r w:rsidRPr="002A1725">
        <w:rPr>
          <w:sz w:val="22"/>
        </w:rPr>
        <w:t>Повисает тишина. Слышно только тихое гудение люминесцентной лампы. Кинара медленно опускает бумажный стаканчик. Её лицо впервые теряет маску брезгливой уверенн</w:t>
      </w:r>
      <w:r w:rsidR="008B3D92" w:rsidRPr="002A1725">
        <w:rPr>
          <w:sz w:val="22"/>
        </w:rPr>
        <w:t>ости. Она смотрит на свои руки, на</w:t>
      </w:r>
      <w:r w:rsidRPr="002A1725">
        <w:rPr>
          <w:sz w:val="22"/>
        </w:rPr>
        <w:t xml:space="preserve"> тонкие, нервные пальцы.</w:t>
      </w:r>
    </w:p>
    <w:p w14:paraId="1DCB3A98" w14:textId="77777777" w:rsidR="008B3D92" w:rsidRPr="002A1725" w:rsidRDefault="008B3D92" w:rsidP="00A9718B">
      <w:pPr>
        <w:pStyle w:val="aff3"/>
        <w:rPr>
          <w:sz w:val="24"/>
        </w:rPr>
      </w:pPr>
    </w:p>
    <w:p w14:paraId="1893A5CC" w14:textId="77777777" w:rsidR="00045890" w:rsidRPr="002A1725" w:rsidRDefault="00A722E4" w:rsidP="00A9718B">
      <w:pPr>
        <w:pStyle w:val="aff3"/>
        <w:rPr>
          <w:sz w:val="24"/>
        </w:rPr>
      </w:pPr>
      <w:r w:rsidRPr="002A1725">
        <w:rPr>
          <w:spacing w:val="40"/>
          <w:sz w:val="24"/>
        </w:rPr>
        <w:t>Кинара</w:t>
      </w:r>
      <w:r w:rsidR="00045890" w:rsidRPr="002A1725">
        <w:rPr>
          <w:sz w:val="24"/>
        </w:rPr>
        <w:t> </w:t>
      </w:r>
      <w:r w:rsidR="00045890" w:rsidRPr="002A1725">
        <w:rPr>
          <w:i/>
          <w:sz w:val="24"/>
        </w:rPr>
        <w:t>(тихо)</w:t>
      </w:r>
      <w:r w:rsidR="00045890" w:rsidRPr="002A1725">
        <w:rPr>
          <w:sz w:val="24"/>
        </w:rPr>
        <w:t>. Диафрагму опусти. Ты дышишь горлом. Вся вибрация уходит в носовой резонатор, заземления ноль.</w:t>
      </w:r>
    </w:p>
    <w:p w14:paraId="734C4F02" w14:textId="77777777" w:rsidR="00045890" w:rsidRPr="002A1725" w:rsidRDefault="00A722E4" w:rsidP="00A9718B">
      <w:pPr>
        <w:pStyle w:val="aff3"/>
        <w:rPr>
          <w:sz w:val="24"/>
        </w:rPr>
      </w:pPr>
      <w:r w:rsidRPr="002A1725">
        <w:rPr>
          <w:spacing w:val="40"/>
          <w:sz w:val="24"/>
        </w:rPr>
        <w:t>Селлена</w:t>
      </w:r>
      <w:r w:rsidR="00045890" w:rsidRPr="002A1725">
        <w:rPr>
          <w:sz w:val="24"/>
        </w:rPr>
        <w:t> </w:t>
      </w:r>
      <w:r w:rsidR="00045890" w:rsidRPr="002A1725">
        <w:rPr>
          <w:i/>
          <w:sz w:val="24"/>
        </w:rPr>
        <w:t>(фыркает, возвращаясь к привычному томному тону)</w:t>
      </w:r>
      <w:r w:rsidR="00045890" w:rsidRPr="002A1725">
        <w:rPr>
          <w:sz w:val="24"/>
        </w:rPr>
        <w:t>. Ой, началось. Сейчас лекцию про сколиоз прочитает. Ладно, пойду нанесу на лицо маску из плаценты. Должна же я чем-то питаться, раз уж мы тут застряли между мирами.</w:t>
      </w:r>
    </w:p>
    <w:p w14:paraId="51800001" w14:textId="77777777" w:rsidR="008B3D92" w:rsidRPr="002A1725" w:rsidRDefault="008B3D92" w:rsidP="00A9718B">
      <w:pPr>
        <w:pStyle w:val="aff3"/>
        <w:rPr>
          <w:sz w:val="24"/>
        </w:rPr>
      </w:pPr>
    </w:p>
    <w:p w14:paraId="368CFF01" w14:textId="77777777" w:rsidR="00045890" w:rsidRPr="002A1725" w:rsidRDefault="00045890" w:rsidP="00A9718B">
      <w:pPr>
        <w:pStyle w:val="aff3"/>
        <w:jc w:val="center"/>
        <w:rPr>
          <w:sz w:val="22"/>
        </w:rPr>
      </w:pPr>
      <w:r w:rsidRPr="002A1725">
        <w:rPr>
          <w:sz w:val="22"/>
        </w:rPr>
        <w:t>Селлена плавно, перетекая всем телом, уходит в сторону гримёрки. Кинара остаётся одна. Она достаёт из кармана халата маленький пузырёк с тёмными таблетками, высыпает две штуки на ладонь и закидывает в рот без воды. Медленно растирает переносицу.</w:t>
      </w:r>
    </w:p>
    <w:p w14:paraId="5A1F9EA1" w14:textId="77777777" w:rsidR="008B3D92" w:rsidRPr="002A1725" w:rsidRDefault="008B3D92" w:rsidP="00A9718B">
      <w:pPr>
        <w:pStyle w:val="aff3"/>
        <w:rPr>
          <w:sz w:val="24"/>
        </w:rPr>
      </w:pPr>
    </w:p>
    <w:p w14:paraId="0A157B74" w14:textId="77777777" w:rsidR="00045890" w:rsidRPr="002A1725" w:rsidRDefault="00A722E4" w:rsidP="00A9718B">
      <w:pPr>
        <w:pStyle w:val="aff3"/>
        <w:rPr>
          <w:sz w:val="24"/>
        </w:rPr>
      </w:pPr>
      <w:r w:rsidRPr="002A1725">
        <w:rPr>
          <w:spacing w:val="40"/>
          <w:sz w:val="24"/>
        </w:rPr>
        <w:t>Кинара</w:t>
      </w:r>
      <w:r w:rsidR="00045890" w:rsidRPr="002A1725">
        <w:rPr>
          <w:sz w:val="24"/>
        </w:rPr>
        <w:t> </w:t>
      </w:r>
      <w:r w:rsidR="00045890" w:rsidRPr="002A1725">
        <w:rPr>
          <w:i/>
          <w:sz w:val="24"/>
        </w:rPr>
        <w:t>(себе под нос)</w:t>
      </w:r>
      <w:r w:rsidR="00045890" w:rsidRPr="002A1725">
        <w:rPr>
          <w:sz w:val="24"/>
        </w:rPr>
        <w:t>. Спазмированная мышца. Продавить до кости…</w:t>
      </w:r>
    </w:p>
    <w:p w14:paraId="752DD95E" w14:textId="77777777" w:rsidR="008B3D92" w:rsidRPr="002A1725" w:rsidRDefault="008B3D92" w:rsidP="00A9718B">
      <w:pPr>
        <w:pStyle w:val="aff3"/>
        <w:rPr>
          <w:sz w:val="24"/>
        </w:rPr>
      </w:pPr>
    </w:p>
    <w:p w14:paraId="7AF8EF3E" w14:textId="77777777" w:rsidR="00045890" w:rsidRPr="002A1725" w:rsidRDefault="008B3D92" w:rsidP="00A9718B">
      <w:pPr>
        <w:pStyle w:val="aff3"/>
        <w:jc w:val="center"/>
        <w:rPr>
          <w:sz w:val="22"/>
        </w:rPr>
      </w:pPr>
      <w:r w:rsidRPr="002A1725">
        <w:rPr>
          <w:sz w:val="22"/>
        </w:rPr>
        <w:t>Свет медленно гаснет. Раздаётся з</w:t>
      </w:r>
      <w:r w:rsidR="00045890" w:rsidRPr="002A1725">
        <w:rPr>
          <w:sz w:val="22"/>
        </w:rPr>
        <w:t>вук открывающейся двери студии и бодрый голос Магнус</w:t>
      </w:r>
      <w:r w:rsidRPr="002A1725">
        <w:rPr>
          <w:sz w:val="22"/>
        </w:rPr>
        <w:t>а: «Энергетический фон ровный!»</w:t>
      </w:r>
    </w:p>
    <w:p w14:paraId="3AFF26B8" w14:textId="77777777" w:rsidR="00045890" w:rsidRPr="002A1725" w:rsidRDefault="00045890" w:rsidP="00A9718B">
      <w:pPr>
        <w:pStyle w:val="aff3"/>
        <w:rPr>
          <w:sz w:val="24"/>
        </w:rPr>
      </w:pPr>
    </w:p>
    <w:p w14:paraId="697D2ACC" w14:textId="77777777" w:rsidR="00045890" w:rsidRDefault="00045890" w:rsidP="00A9718B">
      <w:pPr>
        <w:pStyle w:val="aff3"/>
        <w:jc w:val="center"/>
        <w:rPr>
          <w:b/>
          <w:bCs/>
          <w:sz w:val="24"/>
        </w:rPr>
      </w:pPr>
      <w:r w:rsidRPr="002A1725">
        <w:rPr>
          <w:b/>
          <w:bCs/>
          <w:sz w:val="24"/>
        </w:rPr>
        <w:t>Конец первого действия</w:t>
      </w:r>
    </w:p>
    <w:p w14:paraId="10339C06" w14:textId="77777777" w:rsidR="004307FA" w:rsidRPr="002A1725" w:rsidRDefault="004307FA" w:rsidP="00A9718B">
      <w:pPr>
        <w:pStyle w:val="aff3"/>
        <w:jc w:val="center"/>
        <w:rPr>
          <w:b/>
          <w:bCs/>
          <w:sz w:val="24"/>
        </w:rPr>
      </w:pPr>
    </w:p>
    <w:p w14:paraId="01DFB8AB" w14:textId="77777777" w:rsidR="00392FD2" w:rsidRPr="00AF0E56" w:rsidRDefault="00392FD2" w:rsidP="00A9718B">
      <w:pPr>
        <w:pStyle w:val="23"/>
        <w:spacing w:line="360" w:lineRule="auto"/>
      </w:pPr>
    </w:p>
    <w:p w14:paraId="7EBC2274" w14:textId="77777777" w:rsidR="00392FD2" w:rsidRPr="002A1725" w:rsidRDefault="00392FD2" w:rsidP="00A9718B">
      <w:pPr>
        <w:pStyle w:val="aff3"/>
        <w:jc w:val="center"/>
        <w:rPr>
          <w:b/>
          <w:sz w:val="24"/>
        </w:rPr>
      </w:pPr>
      <w:r w:rsidRPr="002A1725">
        <w:rPr>
          <w:b/>
          <w:sz w:val="24"/>
        </w:rPr>
        <w:t>ДЕЙСТВИЕ ВТОРОЕ</w:t>
      </w:r>
    </w:p>
    <w:p w14:paraId="1282AE09" w14:textId="77777777" w:rsidR="00D756D0" w:rsidRPr="002A1725" w:rsidRDefault="00D756D0" w:rsidP="00A9718B">
      <w:pPr>
        <w:pStyle w:val="aff3"/>
        <w:jc w:val="center"/>
        <w:rPr>
          <w:b/>
          <w:sz w:val="24"/>
        </w:rPr>
      </w:pPr>
    </w:p>
    <w:p w14:paraId="3A5B5D6C" w14:textId="77777777" w:rsidR="00392FD2" w:rsidRPr="002A1725" w:rsidRDefault="00392FD2" w:rsidP="00A9718B">
      <w:pPr>
        <w:pStyle w:val="aff3"/>
        <w:jc w:val="center"/>
        <w:rPr>
          <w:b/>
          <w:sz w:val="24"/>
        </w:rPr>
      </w:pPr>
      <w:r w:rsidRPr="002A1725">
        <w:rPr>
          <w:b/>
          <w:sz w:val="24"/>
        </w:rPr>
        <w:t>Картина первая</w:t>
      </w:r>
    </w:p>
    <w:p w14:paraId="5E1BBD04" w14:textId="77777777" w:rsidR="00D47A79" w:rsidRPr="00AF0E56" w:rsidRDefault="00D47A79" w:rsidP="00A9718B">
      <w:pPr>
        <w:pStyle w:val="23"/>
        <w:spacing w:line="360" w:lineRule="auto"/>
        <w:rPr>
          <w:b/>
          <w:bCs/>
        </w:rPr>
      </w:pPr>
    </w:p>
    <w:p w14:paraId="692F38EA" w14:textId="77777777" w:rsidR="00571F99" w:rsidRPr="002A1725" w:rsidRDefault="00392FD2" w:rsidP="00A9718B">
      <w:pPr>
        <w:pStyle w:val="aff3"/>
        <w:jc w:val="center"/>
        <w:rPr>
          <w:sz w:val="22"/>
        </w:rPr>
      </w:pPr>
      <w:r w:rsidRPr="002A1725">
        <w:rPr>
          <w:sz w:val="22"/>
        </w:rPr>
        <w:t>Темнота. Звук лопнувшей струны. Вспыхивает узкий, жёсткий луч белого света.</w:t>
      </w:r>
    </w:p>
    <w:p w14:paraId="53A74984" w14:textId="77777777" w:rsidR="00392FD2" w:rsidRPr="002A1725" w:rsidRDefault="00392FD2" w:rsidP="00A9718B">
      <w:pPr>
        <w:pStyle w:val="aff3"/>
        <w:jc w:val="center"/>
        <w:rPr>
          <w:sz w:val="22"/>
        </w:rPr>
      </w:pPr>
      <w:r w:rsidRPr="002A1725">
        <w:rPr>
          <w:sz w:val="22"/>
        </w:rPr>
        <w:lastRenderedPageBreak/>
        <w:t xml:space="preserve">В центре — </w:t>
      </w:r>
      <w:r w:rsidRPr="002A1725">
        <w:rPr>
          <w:spacing w:val="40"/>
          <w:sz w:val="22"/>
        </w:rPr>
        <w:t>Златан</w:t>
      </w:r>
      <w:r w:rsidRPr="002A1725">
        <w:rPr>
          <w:sz w:val="22"/>
        </w:rPr>
        <w:t>. Розовый костюм расстёгнут, белая шляпа</w:t>
      </w:r>
      <w:r w:rsidR="00571F99" w:rsidRPr="002A1725">
        <w:rPr>
          <w:sz w:val="22"/>
        </w:rPr>
        <w:t>-котелок сдвинута</w:t>
      </w:r>
      <w:r w:rsidRPr="002A1725">
        <w:rPr>
          <w:sz w:val="22"/>
        </w:rPr>
        <w:t xml:space="preserve"> на затылок. Он выглядит так, будто только что пробежал марафон.</w:t>
      </w:r>
    </w:p>
    <w:p w14:paraId="53BC24FE" w14:textId="77777777" w:rsidR="00571F99" w:rsidRPr="00AF0E56" w:rsidRDefault="00571F99" w:rsidP="00A9718B">
      <w:pPr>
        <w:pStyle w:val="23"/>
        <w:spacing w:line="360" w:lineRule="auto"/>
        <w:jc w:val="center"/>
      </w:pPr>
    </w:p>
    <w:p w14:paraId="73E40E85" w14:textId="77777777" w:rsidR="00392FD2" w:rsidRPr="002A1725" w:rsidRDefault="00A722E4" w:rsidP="00A9718B">
      <w:pPr>
        <w:pStyle w:val="aff3"/>
        <w:rPr>
          <w:sz w:val="24"/>
        </w:rPr>
      </w:pPr>
      <w:r w:rsidRPr="002A1725">
        <w:rPr>
          <w:spacing w:val="40"/>
          <w:sz w:val="24"/>
        </w:rPr>
        <w:t>Златан</w:t>
      </w:r>
      <w:r w:rsidR="00392FD2" w:rsidRPr="002A1725">
        <w:rPr>
          <w:sz w:val="24"/>
        </w:rPr>
        <w:t> </w:t>
      </w:r>
      <w:r w:rsidR="00392FD2" w:rsidRPr="002A1725">
        <w:rPr>
          <w:i/>
          <w:sz w:val="24"/>
        </w:rPr>
        <w:t>(хрипло, глядя поверх голов)</w:t>
      </w:r>
      <w:r w:rsidR="00392FD2" w:rsidRPr="002A1725">
        <w:rPr>
          <w:sz w:val="24"/>
        </w:rPr>
        <w:t>. Друзья! Мои транзакционные партнёры! </w:t>
      </w:r>
      <w:r w:rsidR="00392FD2" w:rsidRPr="002A1725">
        <w:rPr>
          <w:i/>
          <w:sz w:val="24"/>
        </w:rPr>
        <w:t>(Пауза. Сглатывает.)</w:t>
      </w:r>
      <w:r w:rsidR="00392FD2" w:rsidRPr="002A1725">
        <w:rPr>
          <w:sz w:val="24"/>
        </w:rPr>
        <w:t> Запомните раз и навсегда: вы и нищета — разные биологические виды. У вас даже ДНК отличается! Когда родственники на кухне начинают ныть про цены на гречку — вставайте и уходит</w:t>
      </w:r>
      <w:r w:rsidR="00571F99" w:rsidRPr="002A1725">
        <w:rPr>
          <w:sz w:val="24"/>
        </w:rPr>
        <w:t>е. Физически покиньте помещение!</w:t>
      </w:r>
      <w:r w:rsidR="00392FD2" w:rsidRPr="002A1725">
        <w:rPr>
          <w:sz w:val="24"/>
        </w:rPr>
        <w:t xml:space="preserve"> Иначе их вибрация низкой плотности просочится сквозь</w:t>
      </w:r>
      <w:r w:rsidR="00571F99" w:rsidRPr="002A1725">
        <w:rPr>
          <w:sz w:val="24"/>
        </w:rPr>
        <w:t xml:space="preserve"> стены и убьёт ваш денежный фэн</w:t>
      </w:r>
      <w:r w:rsidR="00392FD2" w:rsidRPr="002A1725">
        <w:rPr>
          <w:sz w:val="24"/>
        </w:rPr>
        <w:t>шуй. </w:t>
      </w:r>
      <w:r w:rsidR="00571F99" w:rsidRPr="002A1725">
        <w:rPr>
          <w:i/>
          <w:sz w:val="24"/>
        </w:rPr>
        <w:t>(Останавливается и т</w:t>
      </w:r>
      <w:r w:rsidR="00392FD2" w:rsidRPr="002A1725">
        <w:rPr>
          <w:i/>
          <w:sz w:val="24"/>
        </w:rPr>
        <w:t>ычет пальцем в зал.)</w:t>
      </w:r>
      <w:r w:rsidR="00392FD2" w:rsidRPr="002A1725">
        <w:rPr>
          <w:sz w:val="24"/>
        </w:rPr>
        <w:t> Создавайте свою реальность! Прямо сейчас! Образ. Нужен ясный образ. Ваша жизнь сейчас — гнилое боло</w:t>
      </w:r>
      <w:r w:rsidR="00571F99" w:rsidRPr="002A1725">
        <w:rPr>
          <w:sz w:val="24"/>
        </w:rPr>
        <w:t>то. Закройте глаза. Да-да, вы, на последнем ряду!</w:t>
      </w:r>
      <w:r w:rsidR="00392FD2" w:rsidRPr="002A1725">
        <w:rPr>
          <w:sz w:val="24"/>
        </w:rPr>
        <w:t xml:space="preserve"> </w:t>
      </w:r>
      <w:r w:rsidR="00571F99" w:rsidRPr="002A1725">
        <w:rPr>
          <w:i/>
          <w:sz w:val="24"/>
        </w:rPr>
        <w:t>(Пауза, Златан будто прислушивается.)</w:t>
      </w:r>
      <w:r w:rsidR="00571F99" w:rsidRPr="002A1725">
        <w:rPr>
          <w:sz w:val="24"/>
        </w:rPr>
        <w:t xml:space="preserve"> Слышу</w:t>
      </w:r>
      <w:r w:rsidR="00BC61A2" w:rsidRPr="002A1725">
        <w:rPr>
          <w:sz w:val="24"/>
        </w:rPr>
        <w:t xml:space="preserve"> запах сероводорода… Вижу тучи… </w:t>
      </w:r>
      <w:r w:rsidR="00392FD2" w:rsidRPr="002A1725">
        <w:rPr>
          <w:sz w:val="24"/>
        </w:rPr>
        <w:t>Скудная растительность. Камыши жалобно просят взаймы. Серый цвет. Депресняк полный. </w:t>
      </w:r>
      <w:r w:rsidR="00392FD2" w:rsidRPr="002A1725">
        <w:rPr>
          <w:i/>
          <w:sz w:val="24"/>
        </w:rPr>
        <w:t>(Делает глубокий вдох, расправляет плечи, меняет тон на восторженный.)</w:t>
      </w:r>
      <w:r w:rsidR="00392FD2" w:rsidRPr="002A1725">
        <w:rPr>
          <w:sz w:val="24"/>
        </w:rPr>
        <w:t> А теперь… Солнце! Прожектор! Пятитысячные купюры светят ярче любой звез</w:t>
      </w:r>
      <w:r w:rsidR="00BC61A2" w:rsidRPr="002A1725">
        <w:rPr>
          <w:sz w:val="24"/>
        </w:rPr>
        <w:t>ды! Испарения уходят! Из грязи… медленно…</w:t>
      </w:r>
      <w:r w:rsidR="00392FD2" w:rsidRPr="002A1725">
        <w:rPr>
          <w:sz w:val="24"/>
        </w:rPr>
        <w:t xml:space="preserve"> растут розы! Чёрные трюфели! Алмазы! Я чувствую их запах! </w:t>
      </w:r>
      <w:r w:rsidR="00BC61A2" w:rsidRPr="002A1725">
        <w:rPr>
          <w:sz w:val="24"/>
        </w:rPr>
        <w:t>А вы</w:t>
      </w:r>
      <w:r w:rsidR="00392FD2" w:rsidRPr="002A1725">
        <w:rPr>
          <w:sz w:val="24"/>
        </w:rPr>
        <w:t>?! Аромат денег и мокрого асфальта после дождя! Нарисуйте это. Возьмите фломастер. Повесьте на холодильник. Каждый раз, когда проходите мимо, смотрите на свой сад. И помните: жир тож</w:t>
      </w:r>
      <w:r w:rsidR="00BC61A2" w:rsidRPr="002A1725">
        <w:rPr>
          <w:sz w:val="24"/>
        </w:rPr>
        <w:t>е имеет низкую частоту вибраций!</w:t>
      </w:r>
    </w:p>
    <w:p w14:paraId="0F0DF3E3" w14:textId="77777777" w:rsidR="00E516AB" w:rsidRPr="002A1725" w:rsidRDefault="00E516AB" w:rsidP="00A9718B">
      <w:pPr>
        <w:pStyle w:val="aff3"/>
        <w:rPr>
          <w:sz w:val="24"/>
        </w:rPr>
      </w:pPr>
    </w:p>
    <w:p w14:paraId="255210C7" w14:textId="77777777" w:rsidR="00BC61A2" w:rsidRPr="002A1725" w:rsidRDefault="00BC61A2" w:rsidP="00A9718B">
      <w:pPr>
        <w:pStyle w:val="aff3"/>
        <w:jc w:val="center"/>
        <w:rPr>
          <w:sz w:val="22"/>
        </w:rPr>
      </w:pPr>
      <w:r w:rsidRPr="002A1725">
        <w:rPr>
          <w:sz w:val="22"/>
        </w:rPr>
        <w:t>Луч света резко гаснет. Наступает п</w:t>
      </w:r>
      <w:r w:rsidR="00392FD2" w:rsidRPr="002A1725">
        <w:rPr>
          <w:sz w:val="22"/>
        </w:rPr>
        <w:t>олн</w:t>
      </w:r>
      <w:r w:rsidRPr="002A1725">
        <w:rPr>
          <w:sz w:val="22"/>
        </w:rPr>
        <w:t>ая темнота. Пауза две секунды. Вдруг — о</w:t>
      </w:r>
      <w:r w:rsidR="00392FD2" w:rsidRPr="002A1725">
        <w:rPr>
          <w:sz w:val="22"/>
        </w:rPr>
        <w:t>глушительный скрежет гитарного рифа. Вспышки разноцветных ламп — розовый, ядовито-зелёный, фиолетовый — ослепляют зал.</w:t>
      </w:r>
    </w:p>
    <w:p w14:paraId="585A5671" w14:textId="77777777" w:rsidR="00392FD2" w:rsidRPr="002A1725" w:rsidRDefault="00392FD2" w:rsidP="00A9718B">
      <w:pPr>
        <w:pStyle w:val="aff3"/>
        <w:jc w:val="center"/>
        <w:rPr>
          <w:sz w:val="22"/>
        </w:rPr>
      </w:pPr>
      <w:r w:rsidRPr="002A1725">
        <w:rPr>
          <w:sz w:val="22"/>
        </w:rPr>
        <w:t xml:space="preserve">В луче света снова </w:t>
      </w:r>
      <w:r w:rsidR="00BC61A2" w:rsidRPr="002A1725">
        <w:rPr>
          <w:sz w:val="22"/>
        </w:rPr>
        <w:t>Златан. Но это другой человек: костюм сидит идеально, ш</w:t>
      </w:r>
      <w:r w:rsidRPr="002A1725">
        <w:rPr>
          <w:sz w:val="22"/>
        </w:rPr>
        <w:t xml:space="preserve">ляпа </w:t>
      </w:r>
      <w:r w:rsidR="00BC61A2" w:rsidRPr="002A1725">
        <w:rPr>
          <w:sz w:val="22"/>
        </w:rPr>
        <w:t>на месте, в</w:t>
      </w:r>
      <w:r w:rsidRPr="002A1725">
        <w:rPr>
          <w:sz w:val="22"/>
        </w:rPr>
        <w:t xml:space="preserve"> руках — электрогитара. Он бросается к микрофонной стойке, падая на одно колено. Начинается рок-версия стихотворения Владимира Маяковского «Письмо Татьяне Яковлевой».</w:t>
      </w:r>
    </w:p>
    <w:p w14:paraId="1CB31714" w14:textId="77777777" w:rsidR="00E516AB" w:rsidRPr="002A1725" w:rsidRDefault="00E516AB" w:rsidP="00A9718B">
      <w:pPr>
        <w:pStyle w:val="aff3"/>
        <w:rPr>
          <w:sz w:val="24"/>
        </w:rPr>
      </w:pPr>
    </w:p>
    <w:p w14:paraId="1D890E91" w14:textId="77777777" w:rsidR="00BC61A2" w:rsidRDefault="007A5D98" w:rsidP="00A9718B">
      <w:pPr>
        <w:pStyle w:val="aff3"/>
        <w:ind w:firstLine="0"/>
        <w:rPr>
          <w:sz w:val="24"/>
        </w:rPr>
      </w:pPr>
      <w:r w:rsidRPr="002A1725">
        <w:rPr>
          <w:i/>
          <w:sz w:val="24"/>
        </w:rPr>
        <w:t>(О</w:t>
      </w:r>
      <w:r w:rsidR="00392FD2" w:rsidRPr="002A1725">
        <w:rPr>
          <w:i/>
          <w:sz w:val="24"/>
        </w:rPr>
        <w:t>рёт в микрофон, перекрывая рёв гитар</w:t>
      </w:r>
      <w:r w:rsidR="00BC61A2" w:rsidRPr="002A1725">
        <w:rPr>
          <w:i/>
          <w:sz w:val="24"/>
        </w:rPr>
        <w:t>ы</w:t>
      </w:r>
      <w:r w:rsidR="00D81507" w:rsidRPr="002A1725">
        <w:rPr>
          <w:i/>
          <w:sz w:val="24"/>
        </w:rPr>
        <w:t>.</w:t>
      </w:r>
      <w:r w:rsidR="00392FD2" w:rsidRPr="002A1725">
        <w:rPr>
          <w:i/>
          <w:sz w:val="24"/>
        </w:rPr>
        <w:t>)</w:t>
      </w:r>
    </w:p>
    <w:p w14:paraId="2E00A246" w14:textId="77777777" w:rsidR="008B7CB8" w:rsidRPr="002A1725" w:rsidRDefault="008B7CB8" w:rsidP="00A9718B">
      <w:pPr>
        <w:pStyle w:val="aff3"/>
        <w:ind w:firstLine="0"/>
        <w:rPr>
          <w:sz w:val="24"/>
        </w:rPr>
      </w:pPr>
    </w:p>
    <w:p w14:paraId="695E29D9" w14:textId="77777777" w:rsidR="00BC61A2" w:rsidRPr="002A1725" w:rsidRDefault="00392FD2" w:rsidP="00A9718B">
      <w:pPr>
        <w:pStyle w:val="aff3"/>
        <w:rPr>
          <w:sz w:val="24"/>
        </w:rPr>
      </w:pPr>
      <w:r w:rsidRPr="002A1725">
        <w:rPr>
          <w:sz w:val="24"/>
        </w:rPr>
        <w:t xml:space="preserve">В поцелуе рук ли, губ ли, </w:t>
      </w:r>
    </w:p>
    <w:p w14:paraId="5C78628A" w14:textId="77777777" w:rsidR="00BC61A2" w:rsidRPr="002A1725" w:rsidRDefault="00891CFC" w:rsidP="00A9718B">
      <w:pPr>
        <w:pStyle w:val="aff3"/>
        <w:rPr>
          <w:sz w:val="24"/>
        </w:rPr>
      </w:pPr>
      <w:r w:rsidRPr="002A1725">
        <w:rPr>
          <w:sz w:val="24"/>
        </w:rPr>
        <w:t>В </w:t>
      </w:r>
      <w:r w:rsidR="00392FD2" w:rsidRPr="002A1725">
        <w:rPr>
          <w:bCs/>
          <w:sz w:val="24"/>
        </w:rPr>
        <w:t>дрожи</w:t>
      </w:r>
      <w:r w:rsidR="00392FD2" w:rsidRPr="002A1725">
        <w:rPr>
          <w:sz w:val="24"/>
        </w:rPr>
        <w:t> тела</w:t>
      </w:r>
      <w:r w:rsidRPr="002A1725">
        <w:rPr>
          <w:sz w:val="24"/>
        </w:rPr>
        <w:t>,</w:t>
      </w:r>
      <w:r w:rsidR="00392FD2" w:rsidRPr="002A1725">
        <w:rPr>
          <w:sz w:val="24"/>
        </w:rPr>
        <w:t xml:space="preserve"> близких мне</w:t>
      </w:r>
      <w:r w:rsidRPr="002A1725">
        <w:rPr>
          <w:sz w:val="24"/>
        </w:rPr>
        <w:t>,</w:t>
      </w:r>
      <w:r w:rsidR="00392FD2" w:rsidRPr="002A1725">
        <w:rPr>
          <w:sz w:val="24"/>
        </w:rPr>
        <w:t xml:space="preserve"> </w:t>
      </w:r>
    </w:p>
    <w:p w14:paraId="116939E1" w14:textId="77777777" w:rsidR="00BC61A2" w:rsidRPr="002A1725" w:rsidRDefault="00891CFC" w:rsidP="00A9718B">
      <w:pPr>
        <w:pStyle w:val="aff3"/>
        <w:rPr>
          <w:sz w:val="24"/>
        </w:rPr>
      </w:pPr>
      <w:r w:rsidRPr="002A1725">
        <w:rPr>
          <w:sz w:val="24"/>
        </w:rPr>
        <w:t>Красны</w:t>
      </w:r>
      <w:r w:rsidR="00392FD2" w:rsidRPr="002A1725">
        <w:rPr>
          <w:sz w:val="24"/>
        </w:rPr>
        <w:t xml:space="preserve">й цвет моих республик </w:t>
      </w:r>
    </w:p>
    <w:p w14:paraId="0CDE15E1" w14:textId="77777777" w:rsidR="00BC61A2" w:rsidRPr="002A1725" w:rsidRDefault="00891CFC" w:rsidP="00A9718B">
      <w:pPr>
        <w:pStyle w:val="aff3"/>
        <w:rPr>
          <w:sz w:val="24"/>
        </w:rPr>
      </w:pPr>
      <w:r w:rsidRPr="002A1725">
        <w:rPr>
          <w:sz w:val="24"/>
        </w:rPr>
        <w:t xml:space="preserve">Тоже </w:t>
      </w:r>
      <w:r w:rsidR="00392FD2" w:rsidRPr="002A1725">
        <w:rPr>
          <w:sz w:val="24"/>
        </w:rPr>
        <w:t xml:space="preserve">должен пламенеть. </w:t>
      </w:r>
    </w:p>
    <w:p w14:paraId="3EFA0180" w14:textId="77777777" w:rsidR="00CA2EFC" w:rsidRPr="002A1725" w:rsidRDefault="00CA2EFC" w:rsidP="00A9718B">
      <w:pPr>
        <w:pStyle w:val="aff3"/>
        <w:rPr>
          <w:sz w:val="24"/>
        </w:rPr>
      </w:pPr>
    </w:p>
    <w:p w14:paraId="18185E26" w14:textId="77777777" w:rsidR="00BC61A2" w:rsidRPr="002A1725" w:rsidRDefault="00392FD2" w:rsidP="00A9718B">
      <w:pPr>
        <w:pStyle w:val="aff3"/>
        <w:rPr>
          <w:sz w:val="24"/>
        </w:rPr>
      </w:pPr>
      <w:r w:rsidRPr="002A1725">
        <w:rPr>
          <w:sz w:val="24"/>
        </w:rPr>
        <w:t xml:space="preserve">Я не люблю парижскую любовь: </w:t>
      </w:r>
    </w:p>
    <w:p w14:paraId="79E098B0" w14:textId="77777777" w:rsidR="00BC61A2" w:rsidRPr="002A1725" w:rsidRDefault="00891CFC" w:rsidP="00A9718B">
      <w:pPr>
        <w:pStyle w:val="aff3"/>
        <w:rPr>
          <w:sz w:val="24"/>
        </w:rPr>
      </w:pPr>
      <w:r w:rsidRPr="002A1725">
        <w:rPr>
          <w:sz w:val="24"/>
        </w:rPr>
        <w:t xml:space="preserve">Любую </w:t>
      </w:r>
      <w:r w:rsidR="00392FD2" w:rsidRPr="002A1725">
        <w:rPr>
          <w:sz w:val="24"/>
        </w:rPr>
        <w:t>самочку </w:t>
      </w:r>
      <w:r w:rsidR="00392FD2" w:rsidRPr="002A1725">
        <w:rPr>
          <w:bCs/>
          <w:sz w:val="24"/>
        </w:rPr>
        <w:t>шелками разукрасьте</w:t>
      </w:r>
      <w:r w:rsidR="00392FD2" w:rsidRPr="002A1725">
        <w:rPr>
          <w:sz w:val="24"/>
        </w:rPr>
        <w:t xml:space="preserve">, </w:t>
      </w:r>
    </w:p>
    <w:p w14:paraId="384EA3AE" w14:textId="77777777" w:rsidR="00BC61A2" w:rsidRPr="002A1725" w:rsidRDefault="00891CFC" w:rsidP="00A9718B">
      <w:pPr>
        <w:pStyle w:val="aff3"/>
        <w:rPr>
          <w:sz w:val="24"/>
        </w:rPr>
      </w:pPr>
      <w:r w:rsidRPr="002A1725">
        <w:rPr>
          <w:sz w:val="24"/>
        </w:rPr>
        <w:lastRenderedPageBreak/>
        <w:t>Потягиваясь, задремлю, сказав «тубо»</w:t>
      </w:r>
    </w:p>
    <w:p w14:paraId="3BEA1AE9" w14:textId="77777777" w:rsidR="00392FD2" w:rsidRPr="002A1725" w:rsidRDefault="00891CFC" w:rsidP="00A9718B">
      <w:pPr>
        <w:pStyle w:val="aff3"/>
        <w:rPr>
          <w:sz w:val="24"/>
        </w:rPr>
      </w:pPr>
      <w:r w:rsidRPr="002A1725">
        <w:rPr>
          <w:sz w:val="24"/>
        </w:rPr>
        <w:t xml:space="preserve">Собакам </w:t>
      </w:r>
      <w:r w:rsidR="00392FD2" w:rsidRPr="002A1725">
        <w:rPr>
          <w:sz w:val="24"/>
        </w:rPr>
        <w:t>озверевшей страсти</w:t>
      </w:r>
      <w:r w:rsidRPr="002A1725">
        <w:rPr>
          <w:sz w:val="24"/>
        </w:rPr>
        <w:t>.</w:t>
      </w:r>
    </w:p>
    <w:p w14:paraId="1F17282D" w14:textId="77777777" w:rsidR="00392FD2" w:rsidRPr="002A1725" w:rsidRDefault="00392FD2" w:rsidP="00A9718B">
      <w:pPr>
        <w:pStyle w:val="aff3"/>
        <w:rPr>
          <w:sz w:val="24"/>
        </w:rPr>
      </w:pPr>
    </w:p>
    <w:p w14:paraId="566CFD6B" w14:textId="77777777" w:rsidR="00CA2EFC" w:rsidRPr="002A1725" w:rsidRDefault="00392FD2" w:rsidP="00A9718B">
      <w:pPr>
        <w:pStyle w:val="aff3"/>
        <w:jc w:val="center"/>
        <w:rPr>
          <w:sz w:val="22"/>
        </w:rPr>
      </w:pPr>
      <w:r w:rsidRPr="002A1725">
        <w:rPr>
          <w:sz w:val="22"/>
        </w:rPr>
        <w:t xml:space="preserve">Во время музыкального проигрыша из-за кулис вылетают </w:t>
      </w:r>
      <w:r w:rsidRPr="002A1725">
        <w:rPr>
          <w:spacing w:val="40"/>
          <w:sz w:val="22"/>
        </w:rPr>
        <w:t>Веста, Селлена, Кинара и Гермиона</w:t>
      </w:r>
      <w:r w:rsidRPr="002A1725">
        <w:rPr>
          <w:sz w:val="22"/>
        </w:rPr>
        <w:t xml:space="preserve">. На них больше нет строгих розовых костюмов — </w:t>
      </w:r>
      <w:r w:rsidR="00CA2EFC" w:rsidRPr="002A1725">
        <w:rPr>
          <w:sz w:val="22"/>
        </w:rPr>
        <w:t xml:space="preserve">вместо этого </w:t>
      </w:r>
      <w:r w:rsidRPr="002A1725">
        <w:rPr>
          <w:sz w:val="22"/>
        </w:rPr>
        <w:t>майки и джинсы, волосы развеваются, макияж поплыл. Они выглядят как б</w:t>
      </w:r>
      <w:r w:rsidR="00E516AB" w:rsidRPr="002A1725">
        <w:rPr>
          <w:sz w:val="22"/>
        </w:rPr>
        <w:t>езумная панк-группа на подпевке</w:t>
      </w:r>
      <w:r w:rsidRPr="002A1725">
        <w:rPr>
          <w:sz w:val="22"/>
        </w:rPr>
        <w:t xml:space="preserve">. Начинают </w:t>
      </w:r>
      <w:r w:rsidR="00CA2EFC" w:rsidRPr="002A1725">
        <w:rPr>
          <w:sz w:val="22"/>
        </w:rPr>
        <w:t>хаотично</w:t>
      </w:r>
      <w:r w:rsidRPr="002A1725">
        <w:rPr>
          <w:sz w:val="22"/>
        </w:rPr>
        <w:t xml:space="preserve"> танцевать, исполняя шаманские движения вокруг Златана.</w:t>
      </w:r>
    </w:p>
    <w:p w14:paraId="2E42DF1E" w14:textId="77777777" w:rsidR="00E516AB" w:rsidRPr="002A1725" w:rsidRDefault="00392FD2" w:rsidP="00A9718B">
      <w:pPr>
        <w:pStyle w:val="aff3"/>
        <w:jc w:val="center"/>
        <w:rPr>
          <w:sz w:val="22"/>
        </w:rPr>
      </w:pPr>
      <w:r w:rsidRPr="002A1725">
        <w:rPr>
          <w:sz w:val="22"/>
        </w:rPr>
        <w:t>Веста оказ</w:t>
      </w:r>
      <w:r w:rsidR="00CA2EFC" w:rsidRPr="002A1725">
        <w:rPr>
          <w:sz w:val="22"/>
        </w:rPr>
        <w:t>ывается ближе всех к Гермионе и в</w:t>
      </w:r>
      <w:r w:rsidRPr="002A1725">
        <w:rPr>
          <w:sz w:val="22"/>
        </w:rPr>
        <w:t xml:space="preserve"> какой-то момент</w:t>
      </w:r>
      <w:r w:rsidR="00206E96" w:rsidRPr="002A1725">
        <w:rPr>
          <w:sz w:val="22"/>
        </w:rPr>
        <w:t xml:space="preserve"> </w:t>
      </w:r>
      <w:r w:rsidRPr="002A1725">
        <w:rPr>
          <w:sz w:val="22"/>
        </w:rPr>
        <w:t xml:space="preserve">задевает </w:t>
      </w:r>
      <w:r w:rsidR="00CA2EFC" w:rsidRPr="002A1725">
        <w:rPr>
          <w:sz w:val="22"/>
        </w:rPr>
        <w:t xml:space="preserve">её </w:t>
      </w:r>
      <w:r w:rsidRPr="002A1725">
        <w:rPr>
          <w:sz w:val="22"/>
        </w:rPr>
        <w:t>бедром. Та отвечает и грозит кулаком. Селлена падает на колени и делает вид, что играет на невидимых барабанах.</w:t>
      </w:r>
    </w:p>
    <w:p w14:paraId="5676554B" w14:textId="77777777" w:rsidR="00CA2EFC" w:rsidRPr="002A1725" w:rsidRDefault="00392FD2" w:rsidP="00A9718B">
      <w:pPr>
        <w:pStyle w:val="aff3"/>
        <w:jc w:val="center"/>
        <w:rPr>
          <w:sz w:val="22"/>
        </w:rPr>
      </w:pPr>
      <w:r w:rsidRPr="002A1725">
        <w:rPr>
          <w:sz w:val="22"/>
        </w:rPr>
        <w:t>На втором музыкальном проигрыше девушки выстраиваются в линию синхронного плавания и делают резкие, механические движения руками и ногами в такт бас-гитаре. Затем так же резко замираю</w:t>
      </w:r>
      <w:r w:rsidR="00CA2EFC" w:rsidRPr="002A1725">
        <w:rPr>
          <w:sz w:val="22"/>
        </w:rPr>
        <w:t>т и медленно пятятся</w:t>
      </w:r>
      <w:r w:rsidRPr="002A1725">
        <w:rPr>
          <w:sz w:val="22"/>
        </w:rPr>
        <w:t>, растворяясь в темноте за спиной Златана.</w:t>
      </w:r>
    </w:p>
    <w:p w14:paraId="14B2FE75" w14:textId="77777777" w:rsidR="00CA2EFC" w:rsidRPr="002A1725" w:rsidRDefault="00392FD2" w:rsidP="00A9718B">
      <w:pPr>
        <w:pStyle w:val="aff3"/>
        <w:jc w:val="center"/>
        <w:rPr>
          <w:sz w:val="22"/>
        </w:rPr>
      </w:pPr>
      <w:r w:rsidRPr="002A1725">
        <w:rPr>
          <w:sz w:val="22"/>
        </w:rPr>
        <w:t>Златан остаётся один. Он перестаёт петь. Звук гитары</w:t>
      </w:r>
      <w:r w:rsidR="00CA2EFC" w:rsidRPr="002A1725">
        <w:rPr>
          <w:sz w:val="22"/>
        </w:rPr>
        <w:t xml:space="preserve"> резко</w:t>
      </w:r>
      <w:r w:rsidRPr="002A1725">
        <w:rPr>
          <w:sz w:val="22"/>
        </w:rPr>
        <w:t xml:space="preserve"> обрывается.</w:t>
      </w:r>
    </w:p>
    <w:p w14:paraId="31D88AAC" w14:textId="77777777" w:rsidR="00392FD2" w:rsidRPr="002A1725" w:rsidRDefault="00392FD2" w:rsidP="00A9718B">
      <w:pPr>
        <w:pStyle w:val="aff3"/>
        <w:jc w:val="center"/>
        <w:rPr>
          <w:sz w:val="22"/>
        </w:rPr>
      </w:pPr>
      <w:r w:rsidRPr="002A1725">
        <w:rPr>
          <w:sz w:val="22"/>
        </w:rPr>
        <w:t>Темнота. Тишина. Только слышно тяжёлое дыхание Златана где-то в глубине сцены.</w:t>
      </w:r>
    </w:p>
    <w:p w14:paraId="5B4CBCDA" w14:textId="77777777" w:rsidR="00392FD2" w:rsidRPr="002A1725" w:rsidRDefault="00392FD2" w:rsidP="00A9718B">
      <w:pPr>
        <w:pStyle w:val="aff3"/>
        <w:rPr>
          <w:sz w:val="24"/>
        </w:rPr>
      </w:pPr>
    </w:p>
    <w:p w14:paraId="29F5E544" w14:textId="77777777" w:rsidR="00E755CD" w:rsidRPr="002A1725" w:rsidRDefault="00E755CD" w:rsidP="00A9718B">
      <w:pPr>
        <w:pStyle w:val="aff3"/>
        <w:jc w:val="center"/>
        <w:rPr>
          <w:b/>
          <w:bCs/>
          <w:sz w:val="24"/>
        </w:rPr>
      </w:pPr>
      <w:r w:rsidRPr="002A1725">
        <w:rPr>
          <w:b/>
          <w:bCs/>
          <w:sz w:val="24"/>
        </w:rPr>
        <w:t>Картина вторая</w:t>
      </w:r>
    </w:p>
    <w:p w14:paraId="59693506" w14:textId="77777777" w:rsidR="00CA2EFC" w:rsidRPr="002A1725" w:rsidRDefault="00CA2EFC" w:rsidP="00A9718B">
      <w:pPr>
        <w:pStyle w:val="aff3"/>
        <w:jc w:val="center"/>
        <w:rPr>
          <w:b/>
          <w:bCs/>
          <w:sz w:val="24"/>
        </w:rPr>
      </w:pPr>
    </w:p>
    <w:p w14:paraId="3424006C" w14:textId="77777777" w:rsidR="007A5D98" w:rsidRPr="002A1725" w:rsidRDefault="00E755CD" w:rsidP="00A9718B">
      <w:pPr>
        <w:pStyle w:val="aff3"/>
        <w:jc w:val="center"/>
        <w:rPr>
          <w:sz w:val="22"/>
        </w:rPr>
      </w:pPr>
      <w:r w:rsidRPr="002A1725">
        <w:rPr>
          <w:sz w:val="22"/>
        </w:rPr>
        <w:t xml:space="preserve">Темнота. Медленный, глубокий гул тибетских чаш. </w:t>
      </w:r>
    </w:p>
    <w:p w14:paraId="6430EF85" w14:textId="77777777" w:rsidR="00E755CD" w:rsidRPr="002A1725" w:rsidRDefault="00E755CD" w:rsidP="00A9718B">
      <w:pPr>
        <w:pStyle w:val="aff3"/>
        <w:jc w:val="center"/>
        <w:rPr>
          <w:sz w:val="24"/>
        </w:rPr>
      </w:pPr>
      <w:r w:rsidRPr="002A1725">
        <w:rPr>
          <w:sz w:val="22"/>
        </w:rPr>
        <w:t xml:space="preserve">Вспыхивает мягкий, пульсирующий фиолетовый свет — бьёт строго вертикально сверху вниз, освещая только </w:t>
      </w:r>
      <w:r w:rsidRPr="002A1725">
        <w:rPr>
          <w:spacing w:val="40"/>
          <w:sz w:val="22"/>
        </w:rPr>
        <w:t>Селлену</w:t>
      </w:r>
      <w:r w:rsidRPr="002A1725">
        <w:rPr>
          <w:sz w:val="22"/>
        </w:rPr>
        <w:t>. Она стоит неподвижно: красный костюм, красная шляпа-</w:t>
      </w:r>
      <w:proofErr w:type="spellStart"/>
      <w:r w:rsidRPr="002A1725">
        <w:rPr>
          <w:sz w:val="22"/>
        </w:rPr>
        <w:t>федора</w:t>
      </w:r>
      <w:proofErr w:type="spellEnd"/>
      <w:r w:rsidRPr="002A1725">
        <w:rPr>
          <w:sz w:val="22"/>
        </w:rPr>
        <w:t xml:space="preserve"> надвинута </w:t>
      </w:r>
      <w:r w:rsidRPr="002A1725">
        <w:rPr>
          <w:sz w:val="22"/>
          <w:szCs w:val="24"/>
        </w:rPr>
        <w:t xml:space="preserve">на глаза. </w:t>
      </w:r>
      <w:r w:rsidR="00CA2EFC" w:rsidRPr="002A1725">
        <w:rPr>
          <w:sz w:val="22"/>
          <w:szCs w:val="24"/>
        </w:rPr>
        <w:t>Селлена</w:t>
      </w:r>
      <w:r w:rsidRPr="002A1725">
        <w:rPr>
          <w:sz w:val="22"/>
          <w:szCs w:val="24"/>
        </w:rPr>
        <w:t xml:space="preserve"> делает очень медленный вдох через нос.</w:t>
      </w:r>
    </w:p>
    <w:p w14:paraId="4461BBAD" w14:textId="77777777" w:rsidR="00CA2EFC" w:rsidRPr="002A1725" w:rsidRDefault="00CA2EFC" w:rsidP="00A9718B">
      <w:pPr>
        <w:pStyle w:val="aff3"/>
        <w:rPr>
          <w:sz w:val="24"/>
        </w:rPr>
      </w:pPr>
    </w:p>
    <w:p w14:paraId="7469A713" w14:textId="77777777" w:rsidR="00E755CD" w:rsidRPr="002A1725" w:rsidRDefault="00A722E4" w:rsidP="00A9718B">
      <w:pPr>
        <w:pStyle w:val="aff3"/>
        <w:rPr>
          <w:sz w:val="24"/>
        </w:rPr>
      </w:pPr>
      <w:r w:rsidRPr="002A1725">
        <w:rPr>
          <w:spacing w:val="40"/>
          <w:sz w:val="24"/>
        </w:rPr>
        <w:t>Селлена</w:t>
      </w:r>
      <w:r w:rsidR="00E755CD" w:rsidRPr="002A1725">
        <w:rPr>
          <w:sz w:val="24"/>
        </w:rPr>
        <w:t> </w:t>
      </w:r>
      <w:r w:rsidR="00E755CD" w:rsidRPr="002A1725">
        <w:rPr>
          <w:i/>
          <w:sz w:val="24"/>
        </w:rPr>
        <w:t xml:space="preserve">(голос звучит так, словно идёт </w:t>
      </w:r>
      <w:r w:rsidR="00CA2EFC" w:rsidRPr="002A1725">
        <w:rPr>
          <w:i/>
          <w:sz w:val="24"/>
        </w:rPr>
        <w:t>из глубин</w:t>
      </w:r>
      <w:r w:rsidR="00E755CD" w:rsidRPr="002A1725">
        <w:rPr>
          <w:i/>
          <w:sz w:val="24"/>
        </w:rPr>
        <w:t>, с огромным эхом)</w:t>
      </w:r>
      <w:r w:rsidR="00E755CD" w:rsidRPr="002A1725">
        <w:rPr>
          <w:sz w:val="24"/>
        </w:rPr>
        <w:t>. Вы… всё ещё здесь. В «Розовой зоне». </w:t>
      </w:r>
      <w:r w:rsidR="00E755CD" w:rsidRPr="002A1725">
        <w:rPr>
          <w:i/>
          <w:sz w:val="24"/>
        </w:rPr>
        <w:t>(Пауза три секунды.)</w:t>
      </w:r>
      <w:r w:rsidR="00E755CD" w:rsidRPr="002A1725">
        <w:rPr>
          <w:sz w:val="24"/>
        </w:rPr>
        <w:t xml:space="preserve"> Сегодня мы не будем продавать вам успех. Сегодня мы будем </w:t>
      </w:r>
      <w:r w:rsidR="00CA2EFC" w:rsidRPr="002A1725">
        <w:rPr>
          <w:sz w:val="24"/>
        </w:rPr>
        <w:t>давать</w:t>
      </w:r>
      <w:r w:rsidR="00E755CD" w:rsidRPr="002A1725">
        <w:rPr>
          <w:sz w:val="24"/>
        </w:rPr>
        <w:t xml:space="preserve"> его бесплатно. Экстрасенсорика доступна каждому, но входной билет — ваша гордыня. Оставьте её в гардеробе вместе с мокрым зонтиком. Раскройте сердечный центр. Почувствуйте любовь к миру. Даже к тому мужику, который наступил вам сегодня на ногу в метро. Особенно к нему. </w:t>
      </w:r>
      <w:r w:rsidR="00E755CD" w:rsidRPr="002A1725">
        <w:rPr>
          <w:i/>
          <w:sz w:val="24"/>
        </w:rPr>
        <w:t>(Ещё один медленный вдох.)</w:t>
      </w:r>
      <w:r w:rsidR="00E755CD" w:rsidRPr="002A1725">
        <w:rPr>
          <w:sz w:val="24"/>
        </w:rPr>
        <w:t> Помогите сначала себе. Разберите свои завалы. А потом уже лечите чужие кармические долги по ипотеке.</w:t>
      </w:r>
    </w:p>
    <w:p w14:paraId="143B6BD5" w14:textId="77777777" w:rsidR="009405A2" w:rsidRPr="002A1725" w:rsidRDefault="009405A2" w:rsidP="00A9718B">
      <w:pPr>
        <w:pStyle w:val="aff3"/>
        <w:rPr>
          <w:sz w:val="24"/>
        </w:rPr>
      </w:pPr>
    </w:p>
    <w:p w14:paraId="46A47B75" w14:textId="77777777" w:rsidR="00E755CD" w:rsidRPr="002A1725" w:rsidRDefault="00E755CD" w:rsidP="00A9718B">
      <w:pPr>
        <w:pStyle w:val="aff3"/>
        <w:jc w:val="center"/>
        <w:rPr>
          <w:sz w:val="22"/>
        </w:rPr>
      </w:pPr>
      <w:r w:rsidRPr="002A1725">
        <w:rPr>
          <w:sz w:val="22"/>
        </w:rPr>
        <w:t>Луч света сужается до тонкой нити.</w:t>
      </w:r>
    </w:p>
    <w:p w14:paraId="2F21105F" w14:textId="77777777" w:rsidR="009405A2" w:rsidRPr="002A1725" w:rsidRDefault="009405A2" w:rsidP="00A9718B">
      <w:pPr>
        <w:pStyle w:val="aff3"/>
        <w:rPr>
          <w:sz w:val="24"/>
        </w:rPr>
      </w:pPr>
    </w:p>
    <w:p w14:paraId="227DD053" w14:textId="77777777" w:rsidR="00E755CD" w:rsidRPr="002A1725" w:rsidRDefault="00E755CD" w:rsidP="00A9718B">
      <w:pPr>
        <w:pStyle w:val="aff3"/>
        <w:ind w:firstLine="0"/>
        <w:rPr>
          <w:sz w:val="24"/>
        </w:rPr>
      </w:pPr>
      <w:r w:rsidRPr="002A1725">
        <w:rPr>
          <w:sz w:val="24"/>
        </w:rPr>
        <w:t>Практика «Энергетический шар». </w:t>
      </w:r>
      <w:r w:rsidRPr="002A1725">
        <w:rPr>
          <w:i/>
          <w:sz w:val="24"/>
        </w:rPr>
        <w:t>(Её голос становится ритмичным метрономом.)</w:t>
      </w:r>
      <w:r w:rsidRPr="002A1725">
        <w:rPr>
          <w:sz w:val="24"/>
        </w:rPr>
        <w:t xml:space="preserve"> Поднимите руки. На уровень груди. Ладони смотрят друг на друга. Расстояние — полметра. Начинайте сводить их. Очень медленно. Не думайте о деньгах. Думайте о </w:t>
      </w:r>
      <w:r w:rsidRPr="002A1725">
        <w:rPr>
          <w:sz w:val="24"/>
        </w:rPr>
        <w:lastRenderedPageBreak/>
        <w:t>покалывании. Чувствуете плотность? Между ладонями появился клей. Вязкая субстанция. Теплеет…</w:t>
      </w:r>
    </w:p>
    <w:p w14:paraId="4FADC263" w14:textId="77777777" w:rsidR="007A5D98" w:rsidRPr="002A1725" w:rsidRDefault="007A5D98" w:rsidP="00A9718B">
      <w:pPr>
        <w:pStyle w:val="aff3"/>
        <w:ind w:firstLine="0"/>
        <w:rPr>
          <w:sz w:val="24"/>
        </w:rPr>
      </w:pPr>
    </w:p>
    <w:p w14:paraId="58073FAF" w14:textId="77777777" w:rsidR="00E755CD" w:rsidRPr="002A1725" w:rsidRDefault="00E755CD" w:rsidP="00A9718B">
      <w:pPr>
        <w:pStyle w:val="aff3"/>
        <w:jc w:val="center"/>
        <w:rPr>
          <w:sz w:val="22"/>
        </w:rPr>
      </w:pPr>
      <w:r w:rsidRPr="002A1725">
        <w:rPr>
          <w:sz w:val="22"/>
        </w:rPr>
        <w:t>Селлена сама начинает делать эти движения: её руки движутся абсолютно синхронно, плавно, как в замедленной съёмке, а свет вокруг её рук начинает едва заметно менять цвет с синего на красный.</w:t>
      </w:r>
    </w:p>
    <w:p w14:paraId="2922EFBF" w14:textId="77777777" w:rsidR="009405A2" w:rsidRPr="002A1725" w:rsidRDefault="009405A2" w:rsidP="00A9718B">
      <w:pPr>
        <w:pStyle w:val="aff3"/>
        <w:rPr>
          <w:sz w:val="24"/>
        </w:rPr>
      </w:pPr>
    </w:p>
    <w:p w14:paraId="3C543DB1" w14:textId="77777777" w:rsidR="00E755CD" w:rsidRPr="002A1725" w:rsidRDefault="00E755CD" w:rsidP="00A9718B">
      <w:pPr>
        <w:pStyle w:val="aff3"/>
        <w:ind w:firstLine="0"/>
        <w:rPr>
          <w:sz w:val="24"/>
        </w:rPr>
      </w:pPr>
      <w:r w:rsidRPr="002A1725">
        <w:rPr>
          <w:sz w:val="24"/>
        </w:rPr>
        <w:t>Пред</w:t>
      </w:r>
      <w:r w:rsidR="009405A2" w:rsidRPr="002A1725">
        <w:rPr>
          <w:sz w:val="24"/>
        </w:rPr>
        <w:t>ставьте, что вы лепите снежок и</w:t>
      </w:r>
      <w:r w:rsidRPr="002A1725">
        <w:rPr>
          <w:sz w:val="24"/>
        </w:rPr>
        <w:t>з чистого электричества. Перекладывайте его. Тяжело? Или легко? Если представили красный — жжёт. Голубой — мороз по коже. Играйте с ним. Это ваш котик. Гладьте его энергией.</w:t>
      </w:r>
    </w:p>
    <w:p w14:paraId="06CF77D6" w14:textId="77777777" w:rsidR="009405A2" w:rsidRPr="002A1725" w:rsidRDefault="009405A2" w:rsidP="00A9718B">
      <w:pPr>
        <w:pStyle w:val="aff3"/>
        <w:rPr>
          <w:sz w:val="24"/>
        </w:rPr>
      </w:pPr>
    </w:p>
    <w:p w14:paraId="6034F99F" w14:textId="77777777" w:rsidR="00E755CD" w:rsidRPr="002A1725" w:rsidRDefault="00E755CD" w:rsidP="00A9718B">
      <w:pPr>
        <w:pStyle w:val="aff3"/>
        <w:jc w:val="center"/>
        <w:rPr>
          <w:sz w:val="22"/>
        </w:rPr>
      </w:pPr>
      <w:r w:rsidRPr="002A1725">
        <w:rPr>
          <w:sz w:val="22"/>
        </w:rPr>
        <w:t>Пауза. Руки</w:t>
      </w:r>
      <w:r w:rsidR="009405A2" w:rsidRPr="002A1725">
        <w:rPr>
          <w:sz w:val="22"/>
        </w:rPr>
        <w:t xml:space="preserve"> </w:t>
      </w:r>
      <w:proofErr w:type="spellStart"/>
      <w:r w:rsidR="009405A2" w:rsidRPr="002A1725">
        <w:rPr>
          <w:sz w:val="22"/>
        </w:rPr>
        <w:t>Селлены</w:t>
      </w:r>
      <w:proofErr w:type="spellEnd"/>
      <w:r w:rsidRPr="002A1725">
        <w:rPr>
          <w:sz w:val="22"/>
        </w:rPr>
        <w:t xml:space="preserve"> опускаются. Во время этого монолога свет начинает мигать быстрее — синхронно с пульсацией, которую она описывает. Звук чаш стан</w:t>
      </w:r>
      <w:r w:rsidR="009405A2" w:rsidRPr="002A1725">
        <w:rPr>
          <w:sz w:val="22"/>
        </w:rPr>
        <w:t>овится громким</w:t>
      </w:r>
      <w:r w:rsidRPr="002A1725">
        <w:rPr>
          <w:sz w:val="22"/>
        </w:rPr>
        <w:t>, почти невыносимым.</w:t>
      </w:r>
    </w:p>
    <w:p w14:paraId="6B594165" w14:textId="77777777" w:rsidR="009405A2" w:rsidRPr="002A1725" w:rsidRDefault="009405A2" w:rsidP="00A9718B">
      <w:pPr>
        <w:pStyle w:val="aff3"/>
        <w:rPr>
          <w:sz w:val="24"/>
        </w:rPr>
      </w:pPr>
    </w:p>
    <w:p w14:paraId="5A2EAA77" w14:textId="77777777" w:rsidR="00E755CD" w:rsidRPr="002A1725" w:rsidRDefault="009405A2" w:rsidP="00A9718B">
      <w:pPr>
        <w:pStyle w:val="aff3"/>
        <w:ind w:firstLine="0"/>
        <w:rPr>
          <w:sz w:val="24"/>
        </w:rPr>
      </w:pPr>
      <w:r w:rsidRPr="002A1725">
        <w:rPr>
          <w:i/>
          <w:sz w:val="24"/>
        </w:rPr>
        <w:t>(Резко кричит</w:t>
      </w:r>
      <w:r w:rsidR="00E755CD" w:rsidRPr="002A1725">
        <w:rPr>
          <w:i/>
          <w:sz w:val="24"/>
        </w:rPr>
        <w:t>, срывая голос</w:t>
      </w:r>
      <w:r w:rsidR="00D81507" w:rsidRPr="002A1725">
        <w:rPr>
          <w:i/>
          <w:sz w:val="24"/>
        </w:rPr>
        <w:t>.</w:t>
      </w:r>
      <w:r w:rsidR="00E755CD" w:rsidRPr="002A1725">
        <w:rPr>
          <w:sz w:val="24"/>
        </w:rPr>
        <w:t>) Хватит!</w:t>
      </w:r>
    </w:p>
    <w:p w14:paraId="4B4E6AED" w14:textId="77777777" w:rsidR="009405A2" w:rsidRPr="002A1725" w:rsidRDefault="009405A2" w:rsidP="00A9718B">
      <w:pPr>
        <w:pStyle w:val="aff3"/>
        <w:rPr>
          <w:sz w:val="24"/>
        </w:rPr>
      </w:pPr>
    </w:p>
    <w:p w14:paraId="1A68DBD1" w14:textId="77777777" w:rsidR="00E755CD" w:rsidRPr="002A1725" w:rsidRDefault="00E755CD" w:rsidP="00A9718B">
      <w:pPr>
        <w:pStyle w:val="aff3"/>
        <w:jc w:val="center"/>
        <w:rPr>
          <w:sz w:val="22"/>
        </w:rPr>
      </w:pPr>
      <w:r w:rsidRPr="002A1725">
        <w:rPr>
          <w:sz w:val="22"/>
        </w:rPr>
        <w:t>Гул обрывается. Полная темнота. На долю секунды зал погружается в слепящую белизну. Затем включается жёлтый свет. Селлена срывает с себя шляпу и швыряет её в темноту. Она хватает микро</w:t>
      </w:r>
      <w:r w:rsidR="009405A2" w:rsidRPr="002A1725">
        <w:rPr>
          <w:sz w:val="22"/>
        </w:rPr>
        <w:t>фонную стойку, как рок-звезда, и н</w:t>
      </w:r>
      <w:r w:rsidRPr="002A1725">
        <w:rPr>
          <w:sz w:val="22"/>
        </w:rPr>
        <w:t>ачинает петь песню Чичериной «Ту-</w:t>
      </w:r>
      <w:proofErr w:type="spellStart"/>
      <w:r w:rsidRPr="002A1725">
        <w:rPr>
          <w:sz w:val="22"/>
        </w:rPr>
        <w:t>лу</w:t>
      </w:r>
      <w:proofErr w:type="spellEnd"/>
      <w:r w:rsidRPr="002A1725">
        <w:rPr>
          <w:sz w:val="22"/>
        </w:rPr>
        <w:t>-ла».</w:t>
      </w:r>
    </w:p>
    <w:p w14:paraId="43C5B2F9" w14:textId="77777777" w:rsidR="007A5D98" w:rsidRPr="002A1725" w:rsidRDefault="007A5D98" w:rsidP="00A9718B">
      <w:pPr>
        <w:pStyle w:val="aff3"/>
        <w:rPr>
          <w:spacing w:val="40"/>
          <w:sz w:val="24"/>
        </w:rPr>
      </w:pPr>
    </w:p>
    <w:p w14:paraId="126FD054" w14:textId="77777777" w:rsidR="00E755CD" w:rsidRPr="002A1725" w:rsidRDefault="00E755CD" w:rsidP="00A9718B">
      <w:pPr>
        <w:pStyle w:val="aff3"/>
        <w:ind w:firstLine="0"/>
        <w:rPr>
          <w:i/>
          <w:sz w:val="24"/>
        </w:rPr>
      </w:pPr>
      <w:r w:rsidRPr="002A1725">
        <w:rPr>
          <w:i/>
          <w:sz w:val="24"/>
        </w:rPr>
        <w:t>(</w:t>
      </w:r>
      <w:r w:rsidR="007A5D98" w:rsidRPr="002A1725">
        <w:rPr>
          <w:i/>
          <w:sz w:val="24"/>
        </w:rPr>
        <w:t>Кричит</w:t>
      </w:r>
      <w:r w:rsidR="00964223" w:rsidRPr="002A1725">
        <w:rPr>
          <w:i/>
          <w:sz w:val="24"/>
        </w:rPr>
        <w:t xml:space="preserve"> в ритм.)</w:t>
      </w:r>
    </w:p>
    <w:p w14:paraId="6697E022" w14:textId="77777777" w:rsidR="002A4770" w:rsidRPr="002A1725" w:rsidRDefault="002A4770" w:rsidP="00A9718B">
      <w:pPr>
        <w:pStyle w:val="aff3"/>
        <w:rPr>
          <w:sz w:val="24"/>
        </w:rPr>
      </w:pPr>
    </w:p>
    <w:p w14:paraId="6B7E6C57" w14:textId="77777777" w:rsidR="00E755CD" w:rsidRPr="002A1725" w:rsidRDefault="00E755CD" w:rsidP="00A9718B">
      <w:pPr>
        <w:pStyle w:val="aff3"/>
        <w:rPr>
          <w:sz w:val="24"/>
        </w:rPr>
      </w:pPr>
      <w:r w:rsidRPr="002A1725">
        <w:rPr>
          <w:sz w:val="24"/>
        </w:rPr>
        <w:t>Я стою на краю, на обрыве над рекой.</w:t>
      </w:r>
    </w:p>
    <w:p w14:paraId="6C0F2656" w14:textId="77777777" w:rsidR="00E755CD" w:rsidRPr="002A1725" w:rsidRDefault="00E755CD" w:rsidP="00A9718B">
      <w:pPr>
        <w:pStyle w:val="aff3"/>
        <w:rPr>
          <w:sz w:val="24"/>
        </w:rPr>
      </w:pPr>
      <w:r w:rsidRPr="002A1725">
        <w:rPr>
          <w:sz w:val="24"/>
        </w:rPr>
        <w:t>Не могу пошевелить ни рукой, ни головой.</w:t>
      </w:r>
    </w:p>
    <w:p w14:paraId="1C3E9E44" w14:textId="77777777" w:rsidR="00E755CD" w:rsidRPr="002A1725" w:rsidRDefault="00E755CD" w:rsidP="00A9718B">
      <w:pPr>
        <w:pStyle w:val="aff3"/>
        <w:rPr>
          <w:sz w:val="24"/>
        </w:rPr>
      </w:pPr>
      <w:r w:rsidRPr="002A1725">
        <w:rPr>
          <w:sz w:val="24"/>
        </w:rPr>
        <w:t>Защемило сердце мне, в голове замкнуло.</w:t>
      </w:r>
    </w:p>
    <w:p w14:paraId="294A5545" w14:textId="77777777" w:rsidR="00E755CD" w:rsidRPr="002A1725" w:rsidRDefault="00E755CD" w:rsidP="00A9718B">
      <w:pPr>
        <w:pStyle w:val="aff3"/>
        <w:rPr>
          <w:sz w:val="24"/>
        </w:rPr>
      </w:pPr>
      <w:r w:rsidRPr="002A1725">
        <w:rPr>
          <w:sz w:val="24"/>
        </w:rPr>
        <w:t>Мне осталось только петь то, что ветром</w:t>
      </w:r>
    </w:p>
    <w:p w14:paraId="23B6053F" w14:textId="77777777" w:rsidR="00E755CD" w:rsidRPr="002A1725" w:rsidRDefault="00E755CD" w:rsidP="00A9718B">
      <w:pPr>
        <w:pStyle w:val="aff3"/>
        <w:rPr>
          <w:sz w:val="24"/>
        </w:rPr>
      </w:pPr>
      <w:r w:rsidRPr="002A1725">
        <w:rPr>
          <w:sz w:val="24"/>
        </w:rPr>
        <w:t>В</w:t>
      </w:r>
      <w:r w:rsidR="00DF7B1E" w:rsidRPr="002A1725">
        <w:rPr>
          <w:sz w:val="24"/>
        </w:rPr>
        <w:t xml:space="preserve"> голову надуло!</w:t>
      </w:r>
    </w:p>
    <w:p w14:paraId="18F3F8D0" w14:textId="77777777" w:rsidR="002A4770" w:rsidRPr="002A1725" w:rsidRDefault="002A4770" w:rsidP="00A9718B">
      <w:pPr>
        <w:pStyle w:val="aff3"/>
        <w:rPr>
          <w:sz w:val="24"/>
        </w:rPr>
      </w:pPr>
    </w:p>
    <w:p w14:paraId="629CFC82" w14:textId="77777777" w:rsidR="00D071CF" w:rsidRPr="002A1725" w:rsidRDefault="00E755CD" w:rsidP="00A9718B">
      <w:pPr>
        <w:pStyle w:val="aff3"/>
        <w:jc w:val="center"/>
        <w:rPr>
          <w:sz w:val="22"/>
        </w:rPr>
      </w:pPr>
      <w:r w:rsidRPr="002A1725">
        <w:rPr>
          <w:sz w:val="22"/>
        </w:rPr>
        <w:t xml:space="preserve">Из боковых кулис вылетают </w:t>
      </w:r>
      <w:r w:rsidR="00D071CF" w:rsidRPr="002A1725">
        <w:rPr>
          <w:spacing w:val="40"/>
          <w:sz w:val="22"/>
        </w:rPr>
        <w:t>Веста, Златан, Кинара и Гермиона</w:t>
      </w:r>
      <w:r w:rsidR="00D071CF" w:rsidRPr="002A1725">
        <w:rPr>
          <w:sz w:val="22"/>
        </w:rPr>
        <w:t>.</w:t>
      </w:r>
    </w:p>
    <w:p w14:paraId="3B8FE2DD" w14:textId="77777777" w:rsidR="001A5B19" w:rsidRPr="002A1725" w:rsidRDefault="00D071CF" w:rsidP="00A9718B">
      <w:pPr>
        <w:pStyle w:val="aff3"/>
        <w:jc w:val="center"/>
        <w:rPr>
          <w:sz w:val="22"/>
        </w:rPr>
      </w:pPr>
      <w:r w:rsidRPr="002A1725">
        <w:rPr>
          <w:sz w:val="22"/>
        </w:rPr>
        <w:t>Н</w:t>
      </w:r>
      <w:r w:rsidR="00E755CD" w:rsidRPr="002A1725">
        <w:rPr>
          <w:sz w:val="22"/>
        </w:rPr>
        <w:t xml:space="preserve">а них </w:t>
      </w:r>
      <w:r w:rsidRPr="002A1725">
        <w:rPr>
          <w:sz w:val="22"/>
        </w:rPr>
        <w:t>снова</w:t>
      </w:r>
      <w:r w:rsidR="00E755CD" w:rsidRPr="002A1725">
        <w:rPr>
          <w:sz w:val="22"/>
        </w:rPr>
        <w:t xml:space="preserve"> розовые костюмы, только теперь это сценические трико со светодиодными элементами. Их движения резки, роботизированы: Златан делает брейк-данс, Кинара машет руками, как ветряная мель</w:t>
      </w:r>
      <w:r w:rsidR="001A5B19" w:rsidRPr="002A1725">
        <w:rPr>
          <w:sz w:val="22"/>
        </w:rPr>
        <w:t>ница, Веста исполняет восточный танец живота</w:t>
      </w:r>
      <w:r w:rsidR="00E755CD" w:rsidRPr="002A1725">
        <w:rPr>
          <w:sz w:val="22"/>
        </w:rPr>
        <w:t>. Они окружают Селлену кольцом. Во время припева все четверо подбегают к микрофону и орут хором: «</w:t>
      </w:r>
      <w:r w:rsidR="001A5B19" w:rsidRPr="002A1725">
        <w:rPr>
          <w:sz w:val="22"/>
        </w:rPr>
        <w:t>Ту-</w:t>
      </w:r>
      <w:proofErr w:type="spellStart"/>
      <w:r w:rsidR="001A5B19" w:rsidRPr="002A1725">
        <w:rPr>
          <w:sz w:val="22"/>
        </w:rPr>
        <w:t>лу</w:t>
      </w:r>
      <w:proofErr w:type="spellEnd"/>
      <w:r w:rsidR="001A5B19" w:rsidRPr="002A1725">
        <w:rPr>
          <w:sz w:val="22"/>
        </w:rPr>
        <w:t>-ла, ту-</w:t>
      </w:r>
      <w:proofErr w:type="spellStart"/>
      <w:r w:rsidR="001A5B19" w:rsidRPr="002A1725">
        <w:rPr>
          <w:sz w:val="22"/>
        </w:rPr>
        <w:t>лу</w:t>
      </w:r>
      <w:proofErr w:type="spellEnd"/>
      <w:r w:rsidR="001A5B19" w:rsidRPr="002A1725">
        <w:rPr>
          <w:sz w:val="22"/>
        </w:rPr>
        <w:t xml:space="preserve">-ла!» </w:t>
      </w:r>
      <w:r w:rsidR="00E755CD" w:rsidRPr="002A1725">
        <w:rPr>
          <w:sz w:val="22"/>
        </w:rPr>
        <w:t>Это звучит как боевой клич.</w:t>
      </w:r>
    </w:p>
    <w:p w14:paraId="19FF17BF" w14:textId="77777777" w:rsidR="001A5B19" w:rsidRPr="002A1725" w:rsidRDefault="00E755CD" w:rsidP="00A9718B">
      <w:pPr>
        <w:pStyle w:val="aff3"/>
        <w:jc w:val="center"/>
        <w:rPr>
          <w:sz w:val="22"/>
        </w:rPr>
      </w:pPr>
      <w:r w:rsidRPr="002A1725">
        <w:rPr>
          <w:sz w:val="22"/>
        </w:rPr>
        <w:lastRenderedPageBreak/>
        <w:t xml:space="preserve">Гермиона </w:t>
      </w:r>
      <w:r w:rsidR="001A5B19" w:rsidRPr="002A1725">
        <w:rPr>
          <w:sz w:val="22"/>
        </w:rPr>
        <w:t xml:space="preserve">в это время </w:t>
      </w:r>
      <w:r w:rsidRPr="002A1725">
        <w:rPr>
          <w:sz w:val="22"/>
        </w:rPr>
        <w:t xml:space="preserve">остаётся чуть позади: сначала она смотрит на них с ужасом, затем её плечи начинают двигаться в такт. Она снимает свою оранжевую </w:t>
      </w:r>
      <w:r w:rsidR="001A5B19" w:rsidRPr="002A1725">
        <w:rPr>
          <w:sz w:val="22"/>
        </w:rPr>
        <w:t>шляпу-</w:t>
      </w:r>
      <w:r w:rsidRPr="002A1725">
        <w:rPr>
          <w:sz w:val="22"/>
        </w:rPr>
        <w:t>таблетку, бросает на пол и растаптывает каблуком. Выбегает в центр и танцует самый безумный танец, закрыв глаза.</w:t>
      </w:r>
    </w:p>
    <w:p w14:paraId="6A3EBD98" w14:textId="77777777" w:rsidR="001A5B19" w:rsidRPr="002A1725" w:rsidRDefault="00E755CD" w:rsidP="00A9718B">
      <w:pPr>
        <w:pStyle w:val="aff3"/>
        <w:jc w:val="center"/>
        <w:rPr>
          <w:sz w:val="22"/>
        </w:rPr>
      </w:pPr>
      <w:r w:rsidRPr="002A1725">
        <w:rPr>
          <w:sz w:val="22"/>
        </w:rPr>
        <w:t>Селлена падает на колени, продолжая играть на воображаемой гитаре. Луч прожектора ловит только её лицо, искажённое экстазом. Бит постепенно замедляется. Музыка затихает, уходя в белый шум. Один за другим гаснут светодиоды на костюмах артистов.</w:t>
      </w:r>
    </w:p>
    <w:p w14:paraId="03FC6DCD" w14:textId="77777777" w:rsidR="00E755CD" w:rsidRPr="002A1725" w:rsidRDefault="001A5B19" w:rsidP="00A9718B">
      <w:pPr>
        <w:pStyle w:val="aff3"/>
        <w:jc w:val="center"/>
        <w:rPr>
          <w:sz w:val="22"/>
        </w:rPr>
      </w:pPr>
      <w:r w:rsidRPr="002A1725">
        <w:rPr>
          <w:sz w:val="22"/>
        </w:rPr>
        <w:t>Свет гаснет, и слышен т</w:t>
      </w:r>
      <w:r w:rsidR="00E755CD" w:rsidRPr="002A1725">
        <w:rPr>
          <w:sz w:val="22"/>
        </w:rPr>
        <w:t>олько звук тяжёлого дыхания пяти человек в пустоте.</w:t>
      </w:r>
    </w:p>
    <w:p w14:paraId="060D1570" w14:textId="77777777" w:rsidR="00E755CD" w:rsidRPr="002A1725" w:rsidRDefault="00E755CD" w:rsidP="00A9718B">
      <w:pPr>
        <w:pStyle w:val="aff3"/>
        <w:rPr>
          <w:sz w:val="24"/>
        </w:rPr>
      </w:pPr>
    </w:p>
    <w:p w14:paraId="3EFC137F" w14:textId="77777777" w:rsidR="00511BDB" w:rsidRPr="002A1725" w:rsidRDefault="00511BDB" w:rsidP="00A9718B">
      <w:pPr>
        <w:pStyle w:val="aff3"/>
        <w:jc w:val="center"/>
        <w:rPr>
          <w:b/>
          <w:bCs/>
          <w:sz w:val="24"/>
        </w:rPr>
      </w:pPr>
      <w:r w:rsidRPr="002A1725">
        <w:rPr>
          <w:b/>
          <w:bCs/>
          <w:sz w:val="24"/>
        </w:rPr>
        <w:t>Картина третья</w:t>
      </w:r>
    </w:p>
    <w:p w14:paraId="6784D69C" w14:textId="77777777" w:rsidR="001A5B19" w:rsidRPr="002A1725" w:rsidRDefault="001A5B19" w:rsidP="00A9718B">
      <w:pPr>
        <w:pStyle w:val="aff3"/>
        <w:jc w:val="center"/>
        <w:rPr>
          <w:sz w:val="24"/>
        </w:rPr>
      </w:pPr>
    </w:p>
    <w:p w14:paraId="6E2A18F4" w14:textId="77777777" w:rsidR="001A5B19" w:rsidRPr="002A1725" w:rsidRDefault="00511BDB" w:rsidP="00A9718B">
      <w:pPr>
        <w:pStyle w:val="aff3"/>
        <w:jc w:val="center"/>
        <w:rPr>
          <w:sz w:val="22"/>
        </w:rPr>
      </w:pPr>
      <w:r w:rsidRPr="002A1725">
        <w:rPr>
          <w:sz w:val="22"/>
        </w:rPr>
        <w:t xml:space="preserve">Темнота. </w:t>
      </w:r>
      <w:r w:rsidR="001A5B19" w:rsidRPr="002A1725">
        <w:rPr>
          <w:sz w:val="22"/>
        </w:rPr>
        <w:t xml:space="preserve">Раздаётся завывание </w:t>
      </w:r>
      <w:r w:rsidRPr="002A1725">
        <w:rPr>
          <w:sz w:val="22"/>
        </w:rPr>
        <w:t>ветра в пустых трубах.</w:t>
      </w:r>
    </w:p>
    <w:p w14:paraId="600C3343" w14:textId="77777777" w:rsidR="007A5D98" w:rsidRPr="002A1725" w:rsidRDefault="00511BDB" w:rsidP="00A9718B">
      <w:pPr>
        <w:pStyle w:val="aff3"/>
        <w:jc w:val="center"/>
        <w:rPr>
          <w:sz w:val="22"/>
        </w:rPr>
      </w:pPr>
      <w:r w:rsidRPr="002A1725">
        <w:rPr>
          <w:sz w:val="22"/>
        </w:rPr>
        <w:t xml:space="preserve">Вспыхивает узкий, ледяной луч света сверху. Он освещает только голову и плечи </w:t>
      </w:r>
      <w:r w:rsidRPr="002A1725">
        <w:rPr>
          <w:spacing w:val="40"/>
          <w:sz w:val="22"/>
        </w:rPr>
        <w:t>Кинары</w:t>
      </w:r>
      <w:r w:rsidRPr="002A1725">
        <w:rPr>
          <w:sz w:val="22"/>
        </w:rPr>
        <w:t xml:space="preserve">. </w:t>
      </w:r>
    </w:p>
    <w:p w14:paraId="4F177D76" w14:textId="77777777" w:rsidR="00511BDB" w:rsidRPr="002A1725" w:rsidRDefault="00511BDB" w:rsidP="00A9718B">
      <w:pPr>
        <w:pStyle w:val="aff3"/>
        <w:jc w:val="center"/>
        <w:rPr>
          <w:sz w:val="22"/>
        </w:rPr>
      </w:pPr>
      <w:r w:rsidRPr="002A1725">
        <w:rPr>
          <w:sz w:val="22"/>
        </w:rPr>
        <w:t>Она стоит неподвижно. Чёрное платье поглощает остатки света вокруг. Лицо бледное, почти</w:t>
      </w:r>
      <w:r w:rsidR="001A5B19" w:rsidRPr="002A1725">
        <w:rPr>
          <w:sz w:val="22"/>
        </w:rPr>
        <w:t xml:space="preserve"> как</w:t>
      </w:r>
      <w:r w:rsidRPr="002A1725">
        <w:rPr>
          <w:sz w:val="22"/>
        </w:rPr>
        <w:t xml:space="preserve"> маска.</w:t>
      </w:r>
    </w:p>
    <w:p w14:paraId="5334F5D4" w14:textId="77777777" w:rsidR="001A5B19" w:rsidRPr="002A1725" w:rsidRDefault="001A5B19" w:rsidP="00A9718B">
      <w:pPr>
        <w:pStyle w:val="aff3"/>
        <w:jc w:val="center"/>
        <w:rPr>
          <w:sz w:val="24"/>
        </w:rPr>
      </w:pPr>
    </w:p>
    <w:p w14:paraId="31C79750" w14:textId="77777777" w:rsidR="00511BDB" w:rsidRPr="002A1725" w:rsidRDefault="00A722E4" w:rsidP="00A9718B">
      <w:pPr>
        <w:pStyle w:val="aff3"/>
        <w:rPr>
          <w:sz w:val="24"/>
        </w:rPr>
      </w:pPr>
      <w:r w:rsidRPr="002A1725">
        <w:rPr>
          <w:spacing w:val="40"/>
          <w:sz w:val="24"/>
        </w:rPr>
        <w:t>Кинара</w:t>
      </w:r>
      <w:r w:rsidR="00511BDB" w:rsidRPr="002A1725">
        <w:rPr>
          <w:sz w:val="24"/>
        </w:rPr>
        <w:t> </w:t>
      </w:r>
      <w:r w:rsidR="00511BDB" w:rsidRPr="002A1725">
        <w:rPr>
          <w:i/>
          <w:sz w:val="24"/>
        </w:rPr>
        <w:t>(глухо, слова падают, как камни)</w:t>
      </w:r>
      <w:r w:rsidR="00511BDB" w:rsidRPr="002A1725">
        <w:rPr>
          <w:sz w:val="24"/>
        </w:rPr>
        <w:t>. Сегодня мы говорим о главном. О том, что начинается там, где заканчивается дыхание. Выход из тела. </w:t>
      </w:r>
      <w:r w:rsidR="00511BDB" w:rsidRPr="002A1725">
        <w:rPr>
          <w:i/>
          <w:sz w:val="24"/>
        </w:rPr>
        <w:t>(Пауза.)</w:t>
      </w:r>
      <w:r w:rsidR="00511BDB" w:rsidRPr="002A1725">
        <w:rPr>
          <w:sz w:val="24"/>
        </w:rPr>
        <w:t> Это не чтение заклинаний. Это хирургия сознания. Сна</w:t>
      </w:r>
      <w:r w:rsidR="00026732" w:rsidRPr="002A1725">
        <w:rPr>
          <w:sz w:val="24"/>
        </w:rPr>
        <w:t xml:space="preserve">чала вы видите себя со стороны, как через камеру </w:t>
      </w:r>
      <w:r w:rsidR="00511BDB" w:rsidRPr="002A1725">
        <w:rPr>
          <w:sz w:val="24"/>
        </w:rPr>
        <w:t>наблюдения. Затем… дистанция. Пять метров. Десять. Вы смотрите на свою физическую оболочку сверху вниз. И вам должно стать смешно. Или страшно. Обычно — второе.</w:t>
      </w:r>
    </w:p>
    <w:p w14:paraId="5104B4F9" w14:textId="77777777" w:rsidR="00026732" w:rsidRPr="002A1725" w:rsidRDefault="00026732" w:rsidP="00A9718B">
      <w:pPr>
        <w:pStyle w:val="aff3"/>
        <w:rPr>
          <w:sz w:val="24"/>
        </w:rPr>
      </w:pPr>
    </w:p>
    <w:p w14:paraId="3C9F974A" w14:textId="77777777" w:rsidR="00511BDB" w:rsidRPr="002A1725" w:rsidRDefault="00511BDB" w:rsidP="00A9718B">
      <w:pPr>
        <w:pStyle w:val="aff3"/>
        <w:jc w:val="center"/>
        <w:rPr>
          <w:sz w:val="22"/>
        </w:rPr>
      </w:pPr>
      <w:r w:rsidRPr="002A1725">
        <w:rPr>
          <w:sz w:val="22"/>
        </w:rPr>
        <w:t>Луч света расширяется, заливая всю сцену холодным синим неоном. Кинара делает шаг вперёд.</w:t>
      </w:r>
    </w:p>
    <w:p w14:paraId="517BBBC3" w14:textId="77777777" w:rsidR="001A31C1" w:rsidRPr="002A1725" w:rsidRDefault="001A31C1" w:rsidP="00A9718B">
      <w:pPr>
        <w:pStyle w:val="aff3"/>
        <w:rPr>
          <w:sz w:val="24"/>
        </w:rPr>
      </w:pPr>
    </w:p>
    <w:p w14:paraId="12DF056E" w14:textId="77777777" w:rsidR="00511BDB" w:rsidRPr="002A1725" w:rsidRDefault="00511BDB" w:rsidP="00A9718B">
      <w:pPr>
        <w:pStyle w:val="aff3"/>
        <w:ind w:firstLine="0"/>
        <w:rPr>
          <w:sz w:val="24"/>
        </w:rPr>
      </w:pPr>
      <w:r w:rsidRPr="002A1725">
        <w:rPr>
          <w:sz w:val="24"/>
        </w:rPr>
        <w:t>Ваше тело начнёт сопротивляться. Оно будет чесаться. Кашлять. Ему станет скучно. Наш разум воспитан в тюрьме физики. Правило «этого не может быть» прошито у нас в ДНК</w:t>
      </w:r>
      <w:r w:rsidR="001A31C1" w:rsidRPr="002A1725">
        <w:rPr>
          <w:sz w:val="24"/>
        </w:rPr>
        <w:t>. Не верьте ему!</w:t>
      </w:r>
      <w:r w:rsidRPr="002A1725">
        <w:rPr>
          <w:sz w:val="24"/>
        </w:rPr>
        <w:t xml:space="preserve"> Это просто охранник на входе. Дайте ему взятку вниманием. Поплавайте внутри шара. Жидкость тёплая. Вязкая. Повернитесь на б</w:t>
      </w:r>
      <w:r w:rsidR="001A31C1" w:rsidRPr="002A1725">
        <w:rPr>
          <w:sz w:val="24"/>
        </w:rPr>
        <w:t>ок. Почувствуйте разрыв. Хлопок!</w:t>
      </w:r>
      <w:r w:rsidRPr="002A1725">
        <w:rPr>
          <w:sz w:val="24"/>
        </w:rPr>
        <w:t xml:space="preserve"> </w:t>
      </w:r>
      <w:r w:rsidR="001A31C1" w:rsidRPr="002A1725">
        <w:rPr>
          <w:sz w:val="24"/>
        </w:rPr>
        <w:t>Тишина. Шар лопнул. Вы свободны!</w:t>
      </w:r>
    </w:p>
    <w:p w14:paraId="10DFFB6B" w14:textId="77777777" w:rsidR="001A31C1" w:rsidRPr="002A1725" w:rsidRDefault="001A31C1" w:rsidP="00A9718B">
      <w:pPr>
        <w:pStyle w:val="aff3"/>
        <w:rPr>
          <w:sz w:val="24"/>
        </w:rPr>
      </w:pPr>
    </w:p>
    <w:p w14:paraId="7BBD0305" w14:textId="77777777" w:rsidR="00511BDB" w:rsidRPr="002A1725" w:rsidRDefault="00511BDB" w:rsidP="00A9718B">
      <w:pPr>
        <w:pStyle w:val="aff3"/>
        <w:jc w:val="center"/>
        <w:rPr>
          <w:sz w:val="22"/>
        </w:rPr>
      </w:pPr>
      <w:r w:rsidRPr="002A1725">
        <w:rPr>
          <w:sz w:val="22"/>
        </w:rPr>
        <w:t>Она опускает руки вдоль тела. Платье колышется, хотя ветра нет.</w:t>
      </w:r>
    </w:p>
    <w:p w14:paraId="1D29DE24" w14:textId="77777777" w:rsidR="00511BDB" w:rsidRPr="002A1725" w:rsidRDefault="00511BDB" w:rsidP="00A9718B">
      <w:pPr>
        <w:pStyle w:val="aff3"/>
        <w:jc w:val="center"/>
        <w:rPr>
          <w:sz w:val="22"/>
        </w:rPr>
      </w:pPr>
      <w:r w:rsidRPr="002A1725">
        <w:rPr>
          <w:sz w:val="22"/>
        </w:rPr>
        <w:t>Кинара закрывает глаза. По её щеке медленно течёт слеза, которую подсвечивает жёлтая лампа.</w:t>
      </w:r>
    </w:p>
    <w:p w14:paraId="6A3BC05A" w14:textId="77777777" w:rsidR="001A31C1" w:rsidRPr="002A1725" w:rsidRDefault="00511BDB" w:rsidP="00A9718B">
      <w:pPr>
        <w:pStyle w:val="aff3"/>
        <w:jc w:val="center"/>
        <w:rPr>
          <w:sz w:val="22"/>
        </w:rPr>
      </w:pPr>
      <w:r w:rsidRPr="002A1725">
        <w:rPr>
          <w:sz w:val="22"/>
        </w:rPr>
        <w:t>Полная темнота. Звук выключающегося старого телевизора — тяжёлый электронный «пши</w:t>
      </w:r>
      <w:r w:rsidR="001A31C1" w:rsidRPr="002A1725">
        <w:rPr>
          <w:sz w:val="22"/>
        </w:rPr>
        <w:t>к». Тишина длится пять секунд — з</w:t>
      </w:r>
      <w:r w:rsidRPr="002A1725">
        <w:rPr>
          <w:sz w:val="22"/>
        </w:rPr>
        <w:t>венящих, невыносимых.</w:t>
      </w:r>
    </w:p>
    <w:p w14:paraId="114F1C28" w14:textId="77777777" w:rsidR="001A31C1" w:rsidRPr="002A1725" w:rsidRDefault="00511BDB" w:rsidP="00A9718B">
      <w:pPr>
        <w:pStyle w:val="aff3"/>
        <w:jc w:val="center"/>
        <w:rPr>
          <w:sz w:val="22"/>
        </w:rPr>
      </w:pPr>
      <w:r w:rsidRPr="002A1725">
        <w:rPr>
          <w:sz w:val="22"/>
        </w:rPr>
        <w:t xml:space="preserve">Резко, без вступления, играет клавесин. Музыка Георга Фридриха Генделя — ария </w:t>
      </w:r>
      <w:proofErr w:type="spellStart"/>
      <w:r w:rsidRPr="002A1725">
        <w:rPr>
          <w:sz w:val="22"/>
        </w:rPr>
        <w:t>Альмирены</w:t>
      </w:r>
      <w:proofErr w:type="spellEnd"/>
      <w:r w:rsidRPr="002A1725">
        <w:rPr>
          <w:sz w:val="22"/>
        </w:rPr>
        <w:t xml:space="preserve"> «</w:t>
      </w:r>
      <w:proofErr w:type="spellStart"/>
      <w:r w:rsidRPr="002A1725">
        <w:rPr>
          <w:sz w:val="22"/>
        </w:rPr>
        <w:t>Lascia</w:t>
      </w:r>
      <w:proofErr w:type="spellEnd"/>
      <w:r w:rsidRPr="002A1725">
        <w:rPr>
          <w:sz w:val="22"/>
        </w:rPr>
        <w:t xml:space="preserve"> </w:t>
      </w:r>
      <w:proofErr w:type="spellStart"/>
      <w:r w:rsidRPr="002A1725">
        <w:rPr>
          <w:sz w:val="22"/>
        </w:rPr>
        <w:t>ch'io</w:t>
      </w:r>
      <w:proofErr w:type="spellEnd"/>
      <w:r w:rsidRPr="002A1725">
        <w:rPr>
          <w:sz w:val="22"/>
        </w:rPr>
        <w:t xml:space="preserve"> </w:t>
      </w:r>
      <w:proofErr w:type="spellStart"/>
      <w:r w:rsidRPr="002A1725">
        <w:rPr>
          <w:sz w:val="22"/>
        </w:rPr>
        <w:t>pianga</w:t>
      </w:r>
      <w:proofErr w:type="spellEnd"/>
      <w:r w:rsidRPr="002A1725">
        <w:rPr>
          <w:sz w:val="22"/>
        </w:rPr>
        <w:t>» («Оставь мне плакать») из оперы «Ринальдо». Вспыхивает тёплый золотой свет рампы.</w:t>
      </w:r>
    </w:p>
    <w:p w14:paraId="22F7EDBE" w14:textId="77777777" w:rsidR="00D67B7B" w:rsidRPr="002A1725" w:rsidRDefault="00511BDB" w:rsidP="00A9718B">
      <w:pPr>
        <w:pStyle w:val="aff3"/>
        <w:jc w:val="center"/>
        <w:rPr>
          <w:sz w:val="22"/>
        </w:rPr>
      </w:pPr>
      <w:r w:rsidRPr="002A1725">
        <w:rPr>
          <w:sz w:val="22"/>
        </w:rPr>
        <w:lastRenderedPageBreak/>
        <w:t>Кинара стоит в центре. Платье теперь выглядит не как костюм ведьмы, а как погребальный саван. Она поёт. Но это не кра</w:t>
      </w:r>
      <w:r w:rsidR="00D67B7B" w:rsidRPr="002A1725">
        <w:rPr>
          <w:sz w:val="22"/>
        </w:rPr>
        <w:t xml:space="preserve">сивое академическое исполнение, а </w:t>
      </w:r>
      <w:r w:rsidRPr="002A1725">
        <w:rPr>
          <w:sz w:val="22"/>
        </w:rPr>
        <w:t>крик души, загнанный в рамки барокко. Голос звучит прозрачно, на пределе связок, с л</w:t>
      </w:r>
      <w:r w:rsidR="00D67B7B" w:rsidRPr="002A1725">
        <w:rPr>
          <w:sz w:val="22"/>
        </w:rPr>
        <w:t>ёгкой дрожью. Она поёт о мольбе,</w:t>
      </w:r>
      <w:r w:rsidRPr="002A1725">
        <w:rPr>
          <w:sz w:val="22"/>
        </w:rPr>
        <w:t xml:space="preserve"> глядя прямо в глаза зрителям, но видя при этом ту мокрую картонную коробку</w:t>
      </w:r>
      <w:r w:rsidR="00D67B7B" w:rsidRPr="002A1725">
        <w:rPr>
          <w:sz w:val="22"/>
        </w:rPr>
        <w:t xml:space="preserve"> из подсобки</w:t>
      </w:r>
      <w:r w:rsidRPr="002A1725">
        <w:rPr>
          <w:sz w:val="22"/>
        </w:rPr>
        <w:t>. Музыка Генделя звучит н</w:t>
      </w:r>
      <w:r w:rsidR="00D67B7B" w:rsidRPr="002A1725">
        <w:rPr>
          <w:sz w:val="22"/>
        </w:rPr>
        <w:t>евероятно современно и трагично</w:t>
      </w:r>
      <w:r w:rsidRPr="002A1725">
        <w:rPr>
          <w:sz w:val="22"/>
        </w:rPr>
        <w:t>.</w:t>
      </w:r>
    </w:p>
    <w:p w14:paraId="1C68693E" w14:textId="77777777" w:rsidR="00511BDB" w:rsidRPr="002A1725" w:rsidRDefault="00511BDB" w:rsidP="00A9718B">
      <w:pPr>
        <w:pStyle w:val="aff3"/>
        <w:jc w:val="center"/>
        <w:rPr>
          <w:sz w:val="22"/>
        </w:rPr>
      </w:pPr>
      <w:r w:rsidRPr="002A1725">
        <w:rPr>
          <w:sz w:val="22"/>
        </w:rPr>
        <w:t>Кинара допевает последнюю фразу. Держит долгую паузу. Свет медленно, очень медленно начинает сужаться — затемнение сверху и снизу одновременно, пока не остаётся только точка на её лице. Звук кла</w:t>
      </w:r>
      <w:r w:rsidR="00D67B7B" w:rsidRPr="002A1725">
        <w:rPr>
          <w:sz w:val="22"/>
        </w:rPr>
        <w:t>весина обрывается на полуслове, и сцена погружается во мрак.</w:t>
      </w:r>
    </w:p>
    <w:p w14:paraId="6C9A337B" w14:textId="77777777" w:rsidR="001115C6" w:rsidRPr="002A1725" w:rsidRDefault="001115C6" w:rsidP="00A9718B">
      <w:pPr>
        <w:pStyle w:val="aff3"/>
        <w:rPr>
          <w:sz w:val="24"/>
        </w:rPr>
      </w:pPr>
    </w:p>
    <w:p w14:paraId="72B5EC38" w14:textId="77777777" w:rsidR="001115C6" w:rsidRPr="002A1725" w:rsidRDefault="001115C6" w:rsidP="00A9718B">
      <w:pPr>
        <w:pStyle w:val="aff3"/>
        <w:jc w:val="center"/>
        <w:rPr>
          <w:b/>
          <w:bCs/>
          <w:sz w:val="24"/>
        </w:rPr>
      </w:pPr>
      <w:r w:rsidRPr="002A1725">
        <w:rPr>
          <w:b/>
          <w:bCs/>
          <w:sz w:val="24"/>
        </w:rPr>
        <w:t>Картина четвёртая</w:t>
      </w:r>
    </w:p>
    <w:p w14:paraId="483407F8" w14:textId="77777777" w:rsidR="007A5D98" w:rsidRPr="002A1725" w:rsidRDefault="007A5D98" w:rsidP="00A9718B">
      <w:pPr>
        <w:pStyle w:val="aff3"/>
        <w:jc w:val="center"/>
        <w:rPr>
          <w:b/>
          <w:bCs/>
          <w:sz w:val="22"/>
        </w:rPr>
      </w:pPr>
    </w:p>
    <w:p w14:paraId="0F229707" w14:textId="77777777" w:rsidR="00FF0246" w:rsidRPr="002A1725" w:rsidRDefault="001115C6" w:rsidP="00A9718B">
      <w:pPr>
        <w:pStyle w:val="aff3"/>
        <w:jc w:val="center"/>
        <w:rPr>
          <w:sz w:val="22"/>
        </w:rPr>
      </w:pPr>
      <w:r w:rsidRPr="002A1725">
        <w:rPr>
          <w:sz w:val="22"/>
        </w:rPr>
        <w:t>Темнота. Звук сухого щелчка пальцами. Вспыхивает узкий, жёсткий белый луч.</w:t>
      </w:r>
    </w:p>
    <w:p w14:paraId="3D08AA88" w14:textId="77777777" w:rsidR="001115C6" w:rsidRPr="002A1725" w:rsidRDefault="001115C6" w:rsidP="00A9718B">
      <w:pPr>
        <w:pStyle w:val="aff3"/>
        <w:jc w:val="center"/>
        <w:rPr>
          <w:sz w:val="22"/>
        </w:rPr>
      </w:pPr>
      <w:r w:rsidRPr="002A1725">
        <w:rPr>
          <w:sz w:val="22"/>
        </w:rPr>
        <w:t xml:space="preserve">В центре стоит </w:t>
      </w:r>
      <w:r w:rsidRPr="002A1725">
        <w:rPr>
          <w:spacing w:val="40"/>
          <w:sz w:val="22"/>
        </w:rPr>
        <w:t>Гермиона</w:t>
      </w:r>
      <w:r w:rsidRPr="002A1725">
        <w:rPr>
          <w:sz w:val="22"/>
        </w:rPr>
        <w:t>: короткое, строгое чёрное платье-футляр, никаких розовых тонов, вы</w:t>
      </w:r>
      <w:r w:rsidR="00FF0246" w:rsidRPr="002A1725">
        <w:rPr>
          <w:sz w:val="22"/>
        </w:rPr>
        <w:t>сокие шпильки, причёска идеально гладкая</w:t>
      </w:r>
      <w:r w:rsidRPr="002A1725">
        <w:rPr>
          <w:sz w:val="22"/>
        </w:rPr>
        <w:t xml:space="preserve"> — волосок к волоску,</w:t>
      </w:r>
      <w:r w:rsidR="00FF0246" w:rsidRPr="002A1725">
        <w:rPr>
          <w:sz w:val="22"/>
        </w:rPr>
        <w:t xml:space="preserve"> —</w:t>
      </w:r>
      <w:r w:rsidRPr="002A1725">
        <w:rPr>
          <w:sz w:val="22"/>
        </w:rPr>
        <w:t xml:space="preserve"> лицо лишено эмоций и покрыто тонким слоем матовой пудры. Она выглядит как андроид нового поколения.</w:t>
      </w:r>
    </w:p>
    <w:p w14:paraId="1082E5B9" w14:textId="77777777" w:rsidR="00FF0246" w:rsidRPr="002A1725" w:rsidRDefault="00FF0246" w:rsidP="00A9718B">
      <w:pPr>
        <w:pStyle w:val="aff3"/>
        <w:rPr>
          <w:sz w:val="24"/>
        </w:rPr>
      </w:pPr>
    </w:p>
    <w:p w14:paraId="08B3942C" w14:textId="77777777" w:rsidR="001115C6" w:rsidRPr="002A1725" w:rsidRDefault="004D5198" w:rsidP="00A9718B">
      <w:pPr>
        <w:pStyle w:val="aff3"/>
        <w:rPr>
          <w:sz w:val="24"/>
        </w:rPr>
      </w:pPr>
      <w:r w:rsidRPr="002A1725">
        <w:rPr>
          <w:spacing w:val="40"/>
          <w:sz w:val="24"/>
        </w:rPr>
        <w:t>Гермиона</w:t>
      </w:r>
      <w:r w:rsidR="001115C6" w:rsidRPr="002A1725">
        <w:rPr>
          <w:sz w:val="24"/>
        </w:rPr>
        <w:t> </w:t>
      </w:r>
      <w:r w:rsidR="001115C6" w:rsidRPr="002A1725">
        <w:rPr>
          <w:i/>
          <w:sz w:val="24"/>
        </w:rPr>
        <w:t>(голос ровный, безэмоциональный, как у стюардессы, объявляющей высоту полёта)</w:t>
      </w:r>
      <w:r w:rsidR="001115C6" w:rsidRPr="002A1725">
        <w:rPr>
          <w:sz w:val="24"/>
        </w:rPr>
        <w:t>. С вами «Розовая зона». Меня зовут Гермиона, сегодня я проведу занятие вместо Весты. Тема: флирт как алгоритм захвата ресурса. Флирт —</w:t>
      </w:r>
      <w:r w:rsidR="00FF0246" w:rsidRPr="002A1725">
        <w:rPr>
          <w:sz w:val="24"/>
        </w:rPr>
        <w:t xml:space="preserve"> это форма бесконтактного боя. Ц</w:t>
      </w:r>
      <w:r w:rsidR="001115C6" w:rsidRPr="002A1725">
        <w:rPr>
          <w:sz w:val="24"/>
        </w:rPr>
        <w:t>ель — вызвать дофаминовый всплеск у объекта, не затратив собственных калорий. Техника состоит из трёх этапов.</w:t>
      </w:r>
    </w:p>
    <w:p w14:paraId="6C4804AB" w14:textId="77777777" w:rsidR="00FF0246" w:rsidRPr="002A1725" w:rsidRDefault="00FF0246" w:rsidP="00A9718B">
      <w:pPr>
        <w:pStyle w:val="aff3"/>
        <w:rPr>
          <w:sz w:val="24"/>
        </w:rPr>
      </w:pPr>
    </w:p>
    <w:p w14:paraId="21E8062A" w14:textId="77777777" w:rsidR="001115C6" w:rsidRPr="002A1725" w:rsidRDefault="001115C6" w:rsidP="00A9718B">
      <w:pPr>
        <w:pStyle w:val="aff3"/>
        <w:jc w:val="center"/>
        <w:rPr>
          <w:sz w:val="22"/>
        </w:rPr>
      </w:pPr>
      <w:r w:rsidRPr="002A1725">
        <w:rPr>
          <w:sz w:val="22"/>
        </w:rPr>
        <w:t>Делает шаг вперёд. Луч следует за ней.</w:t>
      </w:r>
    </w:p>
    <w:p w14:paraId="5D413E6A" w14:textId="77777777" w:rsidR="00FF0246" w:rsidRPr="002A1725" w:rsidRDefault="00FF0246" w:rsidP="00A9718B">
      <w:pPr>
        <w:pStyle w:val="aff3"/>
        <w:rPr>
          <w:sz w:val="24"/>
        </w:rPr>
      </w:pPr>
    </w:p>
    <w:p w14:paraId="2B045B73" w14:textId="77777777" w:rsidR="001115C6" w:rsidRPr="002A1725" w:rsidRDefault="001115C6" w:rsidP="00A9718B">
      <w:pPr>
        <w:pStyle w:val="aff3"/>
        <w:ind w:firstLine="0"/>
        <w:rPr>
          <w:sz w:val="24"/>
        </w:rPr>
      </w:pPr>
      <w:r w:rsidRPr="002A1725">
        <w:rPr>
          <w:sz w:val="24"/>
        </w:rPr>
        <w:t>Этап первый. Демонстрация носителя: ноги, грудь, волосяной покров — это ваши активы. Наивысшее мастерство определяется степенью открытости эрогенных зон при сохранении иллюзии недоступности.</w:t>
      </w:r>
    </w:p>
    <w:p w14:paraId="613516AE" w14:textId="77777777" w:rsidR="00FF0246" w:rsidRPr="002A1725" w:rsidRDefault="00FF0246" w:rsidP="00A9718B">
      <w:pPr>
        <w:pStyle w:val="aff3"/>
        <w:rPr>
          <w:sz w:val="24"/>
        </w:rPr>
      </w:pPr>
    </w:p>
    <w:p w14:paraId="4CB3EB20" w14:textId="77777777" w:rsidR="001115C6" w:rsidRPr="002A1725" w:rsidRDefault="001115C6" w:rsidP="00A9718B">
      <w:pPr>
        <w:pStyle w:val="aff3"/>
        <w:jc w:val="center"/>
        <w:rPr>
          <w:sz w:val="22"/>
        </w:rPr>
      </w:pPr>
      <w:r w:rsidRPr="002A1725">
        <w:rPr>
          <w:sz w:val="22"/>
        </w:rPr>
        <w:t>Она начинает идти по сцене, но это не походка модели — это марш; чёткий, ритмичный стук каблуков разрезает тишину. Останавливается и поворачивается на девяносто градусов резким движением робота.</w:t>
      </w:r>
    </w:p>
    <w:p w14:paraId="2D500344" w14:textId="77777777" w:rsidR="00FF0246" w:rsidRPr="002A1725" w:rsidRDefault="00FF0246" w:rsidP="00A9718B">
      <w:pPr>
        <w:pStyle w:val="aff3"/>
        <w:rPr>
          <w:sz w:val="24"/>
        </w:rPr>
      </w:pPr>
    </w:p>
    <w:p w14:paraId="719A1CF8" w14:textId="77777777" w:rsidR="001115C6" w:rsidRPr="002A1725" w:rsidRDefault="001115C6" w:rsidP="00A9718B">
      <w:pPr>
        <w:pStyle w:val="aff3"/>
        <w:ind w:firstLine="0"/>
        <w:rPr>
          <w:sz w:val="24"/>
        </w:rPr>
      </w:pPr>
      <w:r w:rsidRPr="002A1725">
        <w:rPr>
          <w:sz w:val="24"/>
        </w:rPr>
        <w:t>Уверенная биомеханика. Базовая настройка принята? </w:t>
      </w:r>
      <w:r w:rsidRPr="002A1725">
        <w:rPr>
          <w:i/>
          <w:sz w:val="24"/>
        </w:rPr>
        <w:t>(Смотрит в зал.)</w:t>
      </w:r>
      <w:r w:rsidRPr="002A1725">
        <w:rPr>
          <w:sz w:val="24"/>
        </w:rPr>
        <w:t xml:space="preserve"> Этап второй. Захват внимания. Оружие — зрительный контакт: прямой взгляд пугает, отсутствие — сигнализирует о сбое системы. Идеальный алгоритм: фиксация — пять секунд, три секунды — вежливость, четыре — случайность, шесть секунд — угроза. Мужчина должен почувствовать тревогу. Ваш </w:t>
      </w:r>
      <w:r w:rsidRPr="002A1725">
        <w:rPr>
          <w:sz w:val="24"/>
        </w:rPr>
        <w:lastRenderedPageBreak/>
        <w:t>фокус: правый зрачок, кадык, левая ключица — поочерёдно, дистанция — пять метров. Вот так.</w:t>
      </w:r>
    </w:p>
    <w:p w14:paraId="40564B0F" w14:textId="77777777" w:rsidR="003F6839" w:rsidRPr="002A1725" w:rsidRDefault="003F6839" w:rsidP="00A9718B">
      <w:pPr>
        <w:pStyle w:val="aff3"/>
        <w:ind w:firstLine="0"/>
        <w:rPr>
          <w:sz w:val="24"/>
        </w:rPr>
      </w:pPr>
    </w:p>
    <w:p w14:paraId="498A46C1" w14:textId="77777777" w:rsidR="001115C6" w:rsidRPr="002A1725" w:rsidRDefault="001115C6" w:rsidP="00A9718B">
      <w:pPr>
        <w:pStyle w:val="aff3"/>
        <w:jc w:val="center"/>
        <w:rPr>
          <w:sz w:val="22"/>
        </w:rPr>
      </w:pPr>
      <w:r w:rsidRPr="002A1725">
        <w:rPr>
          <w:sz w:val="22"/>
        </w:rPr>
        <w:t xml:space="preserve">Гермиона поворачивается к залу, поднимает голову и </w:t>
      </w:r>
      <w:r w:rsidR="00D7383C" w:rsidRPr="002A1725">
        <w:rPr>
          <w:sz w:val="22"/>
        </w:rPr>
        <w:t>широко распахивает глаза: они</w:t>
      </w:r>
      <w:r w:rsidRPr="002A1725">
        <w:rPr>
          <w:sz w:val="22"/>
        </w:rPr>
        <w:t xml:space="preserve"> кажутся абсолютно чёрными. Она выбирает мужчину в зале и </w:t>
      </w:r>
      <w:r w:rsidR="00D7383C" w:rsidRPr="002A1725">
        <w:rPr>
          <w:sz w:val="22"/>
        </w:rPr>
        <w:t>останавливает</w:t>
      </w:r>
      <w:r w:rsidRPr="002A1725">
        <w:rPr>
          <w:sz w:val="22"/>
        </w:rPr>
        <w:t xml:space="preserve"> на нём свой взгляд. Проходит ровно пять секунд абсолютной, мёртвой тишины. Затем она медленно, как кукла, </w:t>
      </w:r>
      <w:r w:rsidR="00825922" w:rsidRPr="002A1725">
        <w:rPr>
          <w:sz w:val="22"/>
        </w:rPr>
        <w:t xml:space="preserve">поворачивает </w:t>
      </w:r>
      <w:r w:rsidRPr="002A1725">
        <w:rPr>
          <w:sz w:val="22"/>
        </w:rPr>
        <w:t xml:space="preserve">голову вправо, затем резко смотрит </w:t>
      </w:r>
      <w:r w:rsidR="00825922" w:rsidRPr="002A1725">
        <w:rPr>
          <w:sz w:val="22"/>
        </w:rPr>
        <w:t>прямо</w:t>
      </w:r>
      <w:r w:rsidRPr="002A1725">
        <w:rPr>
          <w:sz w:val="22"/>
        </w:rPr>
        <w:t>, слегка приподняв уголки губ.</w:t>
      </w:r>
    </w:p>
    <w:p w14:paraId="58C93ED1" w14:textId="77777777" w:rsidR="00D7383C" w:rsidRPr="002A1725" w:rsidRDefault="00D7383C" w:rsidP="00A9718B">
      <w:pPr>
        <w:pStyle w:val="aff3"/>
        <w:rPr>
          <w:sz w:val="24"/>
        </w:rPr>
      </w:pPr>
    </w:p>
    <w:p w14:paraId="3B7BB690" w14:textId="77777777" w:rsidR="001115C6" w:rsidRPr="002A1725" w:rsidRDefault="001115C6" w:rsidP="00A9718B">
      <w:pPr>
        <w:pStyle w:val="aff3"/>
        <w:ind w:firstLine="0"/>
        <w:rPr>
          <w:sz w:val="24"/>
        </w:rPr>
      </w:pPr>
      <w:r w:rsidRPr="002A1725">
        <w:rPr>
          <w:sz w:val="24"/>
        </w:rPr>
        <w:t xml:space="preserve">Зафиксировали ответную реакцию? Переходим к жестикуляции. </w:t>
      </w:r>
      <w:r w:rsidR="00825922" w:rsidRPr="002A1725">
        <w:rPr>
          <w:sz w:val="24"/>
        </w:rPr>
        <w:t xml:space="preserve">Движение волос. Оно </w:t>
      </w:r>
      <w:r w:rsidRPr="002A1725">
        <w:rPr>
          <w:sz w:val="24"/>
        </w:rPr>
        <w:t>должно нач</w:t>
      </w:r>
      <w:r w:rsidR="00825922" w:rsidRPr="002A1725">
        <w:rPr>
          <w:sz w:val="24"/>
        </w:rPr>
        <w:t>инаться от кисти, а не от плеча:</w:t>
      </w:r>
      <w:r w:rsidRPr="002A1725">
        <w:rPr>
          <w:sz w:val="24"/>
        </w:rPr>
        <w:t xml:space="preserve"> энергия идёт снизу вверх, резко, как удар хлыстом.</w:t>
      </w:r>
    </w:p>
    <w:p w14:paraId="1417759A" w14:textId="77777777" w:rsidR="00D7383C" w:rsidRPr="002A1725" w:rsidRDefault="00D7383C" w:rsidP="00A9718B">
      <w:pPr>
        <w:pStyle w:val="aff3"/>
        <w:rPr>
          <w:sz w:val="24"/>
        </w:rPr>
      </w:pPr>
    </w:p>
    <w:p w14:paraId="63074CC4" w14:textId="77777777" w:rsidR="001115C6" w:rsidRPr="002A1725" w:rsidRDefault="001115C6" w:rsidP="00A9718B">
      <w:pPr>
        <w:pStyle w:val="aff3"/>
        <w:jc w:val="center"/>
        <w:rPr>
          <w:sz w:val="22"/>
        </w:rPr>
      </w:pPr>
      <w:r w:rsidRPr="002A1725">
        <w:rPr>
          <w:sz w:val="22"/>
        </w:rPr>
        <w:t>Она делает движение головой. Длинные волосы взлетают и падают на спину; выглядит это не сексуально, а опасно.</w:t>
      </w:r>
    </w:p>
    <w:p w14:paraId="2A18E168" w14:textId="77777777" w:rsidR="00D7383C" w:rsidRPr="002A1725" w:rsidRDefault="00D7383C" w:rsidP="00A9718B">
      <w:pPr>
        <w:pStyle w:val="aff3"/>
        <w:rPr>
          <w:sz w:val="24"/>
        </w:rPr>
      </w:pPr>
    </w:p>
    <w:p w14:paraId="178C2355" w14:textId="77777777" w:rsidR="001115C6" w:rsidRPr="002A1725" w:rsidRDefault="001115C6" w:rsidP="00A9718B">
      <w:pPr>
        <w:pStyle w:val="aff3"/>
        <w:ind w:firstLine="0"/>
        <w:rPr>
          <w:sz w:val="24"/>
        </w:rPr>
      </w:pPr>
      <w:r w:rsidRPr="002A1725">
        <w:rPr>
          <w:sz w:val="24"/>
        </w:rPr>
        <w:t>Объект подойдёт через семь секунд. Вопросы? Нет.</w:t>
      </w:r>
      <w:r w:rsidR="00D7383C" w:rsidRPr="002A1725">
        <w:rPr>
          <w:sz w:val="24"/>
        </w:rPr>
        <w:t xml:space="preserve"> Хорошо.</w:t>
      </w:r>
      <w:r w:rsidRPr="002A1725">
        <w:rPr>
          <w:sz w:val="24"/>
        </w:rPr>
        <w:t xml:space="preserve"> Третий этап — удержание, об этом </w:t>
      </w:r>
      <w:r w:rsidR="00D7383C" w:rsidRPr="002A1725">
        <w:rPr>
          <w:sz w:val="24"/>
        </w:rPr>
        <w:t>в следующий раз</w:t>
      </w:r>
      <w:r w:rsidRPr="002A1725">
        <w:rPr>
          <w:sz w:val="24"/>
        </w:rPr>
        <w:t xml:space="preserve">. </w:t>
      </w:r>
      <w:r w:rsidR="00D7383C" w:rsidRPr="002A1725">
        <w:rPr>
          <w:sz w:val="24"/>
        </w:rPr>
        <w:t>Задание на дом</w:t>
      </w:r>
      <w:r w:rsidRPr="002A1725">
        <w:rPr>
          <w:sz w:val="24"/>
        </w:rPr>
        <w:t>: тренировать взгляд на домашних животных.</w:t>
      </w:r>
    </w:p>
    <w:p w14:paraId="76343178" w14:textId="77777777" w:rsidR="003B7DC7" w:rsidRPr="002A1725" w:rsidRDefault="003B7DC7" w:rsidP="00A9718B">
      <w:pPr>
        <w:pStyle w:val="aff3"/>
        <w:rPr>
          <w:sz w:val="24"/>
        </w:rPr>
      </w:pPr>
    </w:p>
    <w:p w14:paraId="4B5AAE45" w14:textId="77777777" w:rsidR="00C87944" w:rsidRPr="002A1725" w:rsidRDefault="003B7DC7" w:rsidP="00A9718B">
      <w:pPr>
        <w:pStyle w:val="aff3"/>
        <w:jc w:val="center"/>
        <w:rPr>
          <w:sz w:val="22"/>
        </w:rPr>
      </w:pPr>
      <w:r w:rsidRPr="002A1725">
        <w:rPr>
          <w:sz w:val="22"/>
        </w:rPr>
        <w:t xml:space="preserve">Она опускает руки вдоль тела и застывает. Свет гаснет. Темнота. Звук падения капли воды. </w:t>
      </w:r>
    </w:p>
    <w:p w14:paraId="70DC79A3" w14:textId="77777777" w:rsidR="00634EC5" w:rsidRPr="002A1725" w:rsidRDefault="00634EC5" w:rsidP="00A9718B">
      <w:pPr>
        <w:pStyle w:val="aff3"/>
        <w:jc w:val="center"/>
        <w:rPr>
          <w:sz w:val="22"/>
        </w:rPr>
      </w:pPr>
      <w:r w:rsidRPr="002A1725">
        <w:rPr>
          <w:sz w:val="22"/>
        </w:rPr>
        <w:t xml:space="preserve">Медленно, по нарастающей сцену заполняют звуки аргентинского танго. </w:t>
      </w:r>
    </w:p>
    <w:p w14:paraId="5533439F" w14:textId="77777777" w:rsidR="00634EC5" w:rsidRPr="002A1725" w:rsidRDefault="006923C4" w:rsidP="00A9718B">
      <w:pPr>
        <w:pStyle w:val="aff3"/>
        <w:jc w:val="center"/>
        <w:rPr>
          <w:sz w:val="22"/>
        </w:rPr>
      </w:pPr>
      <w:r w:rsidRPr="002A1725">
        <w:rPr>
          <w:sz w:val="22"/>
        </w:rPr>
        <w:t xml:space="preserve">Из правой кулисы выходит </w:t>
      </w:r>
      <w:r w:rsidRPr="002A1725">
        <w:rPr>
          <w:spacing w:val="40"/>
          <w:sz w:val="22"/>
        </w:rPr>
        <w:t>Златан</w:t>
      </w:r>
      <w:r w:rsidRPr="002A1725">
        <w:rPr>
          <w:sz w:val="22"/>
        </w:rPr>
        <w:t xml:space="preserve">: свободные чёрные брюки, белая рубашка, расстёгнутая на две пуговицы, и жилет. Никакого розового. Он двигается плавно, пытаясь занять доминирующую позицию партнёра в танго. Они с Гермионой встречаются в центре, </w:t>
      </w:r>
      <w:r w:rsidR="00445D0E" w:rsidRPr="002A1725">
        <w:rPr>
          <w:sz w:val="22"/>
        </w:rPr>
        <w:t xml:space="preserve">сцепляют </w:t>
      </w:r>
      <w:r w:rsidRPr="002A1725">
        <w:rPr>
          <w:sz w:val="22"/>
        </w:rPr>
        <w:t xml:space="preserve">руки в замок и </w:t>
      </w:r>
      <w:r w:rsidR="00634EC5" w:rsidRPr="002A1725">
        <w:rPr>
          <w:sz w:val="22"/>
        </w:rPr>
        <w:t>очень красиво танцуют</w:t>
      </w:r>
      <w:r w:rsidRPr="002A1725">
        <w:rPr>
          <w:sz w:val="22"/>
        </w:rPr>
        <w:t xml:space="preserve">. </w:t>
      </w:r>
    </w:p>
    <w:p w14:paraId="2AB609B3" w14:textId="77777777" w:rsidR="00445D0E" w:rsidRPr="002A1725" w:rsidRDefault="001115C6" w:rsidP="00A9718B">
      <w:pPr>
        <w:pStyle w:val="aff3"/>
        <w:jc w:val="center"/>
        <w:rPr>
          <w:sz w:val="22"/>
        </w:rPr>
      </w:pPr>
      <w:r w:rsidRPr="002A1725">
        <w:rPr>
          <w:sz w:val="22"/>
        </w:rPr>
        <w:t>Свет начинает медле</w:t>
      </w:r>
      <w:r w:rsidR="00DF6228" w:rsidRPr="002A1725">
        <w:rPr>
          <w:sz w:val="22"/>
        </w:rPr>
        <w:t>нно сужаться спиралью вокруг них</w:t>
      </w:r>
      <w:r w:rsidRPr="002A1725">
        <w:rPr>
          <w:sz w:val="22"/>
        </w:rPr>
        <w:t xml:space="preserve">. Музыка стихает, оставляя звук одинокого шага каблука по полу. </w:t>
      </w:r>
    </w:p>
    <w:p w14:paraId="249ED0D3" w14:textId="77777777" w:rsidR="001115C6" w:rsidRPr="002A1725" w:rsidRDefault="001115C6" w:rsidP="00A9718B">
      <w:pPr>
        <w:pStyle w:val="aff3"/>
        <w:jc w:val="center"/>
        <w:rPr>
          <w:sz w:val="22"/>
        </w:rPr>
      </w:pPr>
      <w:r w:rsidRPr="002A1725">
        <w:rPr>
          <w:sz w:val="22"/>
        </w:rPr>
        <w:t>Темнота.</w:t>
      </w:r>
    </w:p>
    <w:p w14:paraId="7BBDFC5A" w14:textId="77777777" w:rsidR="00DF6228" w:rsidRPr="002A1725" w:rsidRDefault="00DF6228" w:rsidP="00A9718B">
      <w:pPr>
        <w:pStyle w:val="aff3"/>
        <w:rPr>
          <w:sz w:val="24"/>
        </w:rPr>
      </w:pPr>
    </w:p>
    <w:p w14:paraId="4286F065" w14:textId="77777777" w:rsidR="001115C6" w:rsidRPr="002A1725" w:rsidRDefault="00CD3A9B" w:rsidP="00A9718B">
      <w:pPr>
        <w:pStyle w:val="aff3"/>
        <w:rPr>
          <w:sz w:val="24"/>
        </w:rPr>
      </w:pPr>
      <w:r w:rsidRPr="002A1725">
        <w:rPr>
          <w:spacing w:val="40"/>
          <w:sz w:val="24"/>
        </w:rPr>
        <w:t xml:space="preserve">Веста </w:t>
      </w:r>
      <w:r w:rsidRPr="002A1725">
        <w:rPr>
          <w:i/>
          <w:sz w:val="24"/>
        </w:rPr>
        <w:t>(за сценой)</w:t>
      </w:r>
      <w:r w:rsidR="001115C6" w:rsidRPr="002A1725">
        <w:rPr>
          <w:i/>
          <w:sz w:val="24"/>
        </w:rPr>
        <w:t>.</w:t>
      </w:r>
      <w:r w:rsidR="001115C6" w:rsidRPr="002A1725">
        <w:rPr>
          <w:sz w:val="24"/>
        </w:rPr>
        <w:t xml:space="preserve"> Света, я же просила тебя </w:t>
      </w:r>
      <w:r w:rsidR="00DF6228" w:rsidRPr="002A1725">
        <w:rPr>
          <w:sz w:val="24"/>
        </w:rPr>
        <w:t>создать</w:t>
      </w:r>
      <w:r w:rsidR="001115C6" w:rsidRPr="002A1725">
        <w:rPr>
          <w:sz w:val="24"/>
        </w:rPr>
        <w:t xml:space="preserve"> техниче</w:t>
      </w:r>
      <w:r w:rsidR="00DF6228" w:rsidRPr="002A1725">
        <w:rPr>
          <w:sz w:val="24"/>
        </w:rPr>
        <w:t>ские помехи в этой трансляции!</w:t>
      </w:r>
      <w:r w:rsidR="001115C6" w:rsidRPr="002A1725">
        <w:rPr>
          <w:sz w:val="24"/>
        </w:rPr>
        <w:t xml:space="preserve"> Почему не сделала?</w:t>
      </w:r>
    </w:p>
    <w:p w14:paraId="4DC13B84" w14:textId="77777777" w:rsidR="001115C6" w:rsidRPr="002A1725" w:rsidRDefault="00DF6228" w:rsidP="00A9718B">
      <w:pPr>
        <w:pStyle w:val="aff3"/>
        <w:rPr>
          <w:sz w:val="24"/>
        </w:rPr>
      </w:pPr>
      <w:r w:rsidRPr="002A1725">
        <w:rPr>
          <w:sz w:val="24"/>
        </w:rPr>
        <w:t xml:space="preserve"> </w:t>
      </w:r>
      <w:r w:rsidRPr="002A1725">
        <w:rPr>
          <w:spacing w:val="40"/>
          <w:sz w:val="24"/>
        </w:rPr>
        <w:t>Света</w:t>
      </w:r>
      <w:r w:rsidR="00CD3A9B" w:rsidRPr="002A1725">
        <w:rPr>
          <w:sz w:val="24"/>
        </w:rPr>
        <w:t xml:space="preserve"> </w:t>
      </w:r>
      <w:r w:rsidR="00CD3A9B" w:rsidRPr="002A1725">
        <w:rPr>
          <w:i/>
          <w:sz w:val="24"/>
        </w:rPr>
        <w:t>(за сценой)</w:t>
      </w:r>
      <w:r w:rsidR="001115C6" w:rsidRPr="002A1725">
        <w:rPr>
          <w:i/>
          <w:sz w:val="24"/>
        </w:rPr>
        <w:t xml:space="preserve">. </w:t>
      </w:r>
      <w:r w:rsidR="001115C6" w:rsidRPr="002A1725">
        <w:rPr>
          <w:sz w:val="24"/>
        </w:rPr>
        <w:t>Магнус запретил. Сказал, что</w:t>
      </w:r>
      <w:r w:rsidR="005E6895" w:rsidRPr="002A1725">
        <w:rPr>
          <w:sz w:val="24"/>
        </w:rPr>
        <w:t>,</w:t>
      </w:r>
      <w:r w:rsidR="001115C6" w:rsidRPr="002A1725">
        <w:rPr>
          <w:sz w:val="24"/>
        </w:rPr>
        <w:t xml:space="preserve"> если будут </w:t>
      </w:r>
      <w:r w:rsidR="005E6895" w:rsidRPr="002A1725">
        <w:rPr>
          <w:sz w:val="24"/>
        </w:rPr>
        <w:t xml:space="preserve">накладки, </w:t>
      </w:r>
      <w:r w:rsidR="001115C6" w:rsidRPr="002A1725">
        <w:rPr>
          <w:sz w:val="24"/>
        </w:rPr>
        <w:t>сразу уволит.</w:t>
      </w:r>
    </w:p>
    <w:p w14:paraId="09151537" w14:textId="77777777" w:rsidR="00E95A14" w:rsidRPr="002A1725" w:rsidRDefault="00E95A14" w:rsidP="00A9718B">
      <w:pPr>
        <w:pStyle w:val="aff3"/>
        <w:rPr>
          <w:sz w:val="24"/>
        </w:rPr>
      </w:pPr>
    </w:p>
    <w:p w14:paraId="08DBA5CB" w14:textId="77777777" w:rsidR="00F74ABF" w:rsidRPr="002A1725" w:rsidRDefault="00F74ABF" w:rsidP="00A9718B">
      <w:pPr>
        <w:pStyle w:val="aff3"/>
        <w:jc w:val="center"/>
        <w:rPr>
          <w:b/>
          <w:bCs/>
          <w:sz w:val="24"/>
        </w:rPr>
      </w:pPr>
      <w:r w:rsidRPr="002A1725">
        <w:rPr>
          <w:b/>
          <w:bCs/>
          <w:sz w:val="24"/>
        </w:rPr>
        <w:t>Картина пятая</w:t>
      </w:r>
    </w:p>
    <w:p w14:paraId="6D7402CF" w14:textId="77777777" w:rsidR="00E95A14" w:rsidRPr="002A1725" w:rsidRDefault="00E95A14" w:rsidP="00A9718B">
      <w:pPr>
        <w:pStyle w:val="aff3"/>
        <w:jc w:val="center"/>
        <w:rPr>
          <w:sz w:val="24"/>
        </w:rPr>
      </w:pPr>
    </w:p>
    <w:p w14:paraId="169CA388" w14:textId="77777777" w:rsidR="0018134B" w:rsidRPr="002A1725" w:rsidRDefault="00D446F0" w:rsidP="00A9718B">
      <w:pPr>
        <w:pStyle w:val="aff3"/>
        <w:jc w:val="center"/>
        <w:rPr>
          <w:sz w:val="22"/>
        </w:rPr>
      </w:pPr>
      <w:r w:rsidRPr="002A1725">
        <w:rPr>
          <w:sz w:val="22"/>
        </w:rPr>
        <w:t>Месяц спустя</w:t>
      </w:r>
      <w:r w:rsidR="00767FD8" w:rsidRPr="002A1725">
        <w:rPr>
          <w:sz w:val="22"/>
        </w:rPr>
        <w:t>.</w:t>
      </w:r>
    </w:p>
    <w:p w14:paraId="123A5447" w14:textId="77777777" w:rsidR="00F670CA" w:rsidRPr="002A1725" w:rsidRDefault="00F74ABF" w:rsidP="00A9718B">
      <w:pPr>
        <w:pStyle w:val="aff3"/>
        <w:jc w:val="center"/>
        <w:rPr>
          <w:sz w:val="22"/>
        </w:rPr>
      </w:pPr>
      <w:r w:rsidRPr="002A1725">
        <w:rPr>
          <w:sz w:val="22"/>
        </w:rPr>
        <w:t>Кабинет Магнуса. Минимализм: белый стол, два прозрачных пластиковых кресла, на столе — одинокая хрустальная ваза с розовой розой.</w:t>
      </w:r>
    </w:p>
    <w:p w14:paraId="62BFE04A" w14:textId="77777777" w:rsidR="00602AD5" w:rsidRPr="002A1725" w:rsidRDefault="00F74ABF" w:rsidP="00A9718B">
      <w:pPr>
        <w:pStyle w:val="aff3"/>
        <w:jc w:val="center"/>
        <w:rPr>
          <w:sz w:val="22"/>
        </w:rPr>
      </w:pPr>
      <w:r w:rsidRPr="002A1725">
        <w:rPr>
          <w:spacing w:val="40"/>
          <w:sz w:val="22"/>
        </w:rPr>
        <w:lastRenderedPageBreak/>
        <w:t>Магнус</w:t>
      </w:r>
      <w:r w:rsidRPr="002A1725">
        <w:rPr>
          <w:sz w:val="22"/>
        </w:rPr>
        <w:t xml:space="preserve"> сидит, закинув ногу на ногу, </w:t>
      </w:r>
      <w:r w:rsidR="00F670CA" w:rsidRPr="002A1725">
        <w:rPr>
          <w:sz w:val="22"/>
        </w:rPr>
        <w:t xml:space="preserve">и </w:t>
      </w:r>
      <w:r w:rsidRPr="002A1725">
        <w:rPr>
          <w:sz w:val="22"/>
        </w:rPr>
        <w:t>улыбается уголком рта</w:t>
      </w:r>
      <w:r w:rsidR="00124AE3" w:rsidRPr="002A1725">
        <w:rPr>
          <w:sz w:val="22"/>
        </w:rPr>
        <w:t>, чуть склонив голову</w:t>
      </w:r>
      <w:r w:rsidRPr="002A1725">
        <w:rPr>
          <w:sz w:val="22"/>
        </w:rPr>
        <w:t>.</w:t>
      </w:r>
    </w:p>
    <w:p w14:paraId="760C4F12" w14:textId="77777777" w:rsidR="00F74ABF" w:rsidRPr="002A1725" w:rsidRDefault="00F74ABF" w:rsidP="00A9718B">
      <w:pPr>
        <w:pStyle w:val="aff3"/>
        <w:jc w:val="center"/>
        <w:rPr>
          <w:sz w:val="22"/>
        </w:rPr>
      </w:pPr>
      <w:r w:rsidRPr="002A1725">
        <w:rPr>
          <w:sz w:val="22"/>
        </w:rPr>
        <w:t xml:space="preserve">Напротив него — </w:t>
      </w:r>
      <w:r w:rsidRPr="002A1725">
        <w:rPr>
          <w:spacing w:val="40"/>
          <w:sz w:val="22"/>
        </w:rPr>
        <w:t>Гермиона</w:t>
      </w:r>
      <w:r w:rsidR="00BF475D" w:rsidRPr="002A1725">
        <w:rPr>
          <w:sz w:val="22"/>
        </w:rPr>
        <w:t>, в  уже привычном чёрном платье</w:t>
      </w:r>
      <w:r w:rsidRPr="002A1725">
        <w:rPr>
          <w:sz w:val="22"/>
        </w:rPr>
        <w:t>, но сверху накинут стандартный розовый пиджак команды, который ей велик. Шляпу-таблетку она держит в руках, комкая тулью.</w:t>
      </w:r>
    </w:p>
    <w:p w14:paraId="51425DB9" w14:textId="77777777" w:rsidR="00602AD5" w:rsidRPr="002A1725" w:rsidRDefault="00602AD5" w:rsidP="00A9718B">
      <w:pPr>
        <w:pStyle w:val="aff3"/>
        <w:jc w:val="center"/>
        <w:rPr>
          <w:sz w:val="24"/>
        </w:rPr>
      </w:pPr>
    </w:p>
    <w:p w14:paraId="7A126988" w14:textId="77777777" w:rsidR="00F74ABF" w:rsidRPr="002A1725" w:rsidRDefault="00A722E4" w:rsidP="00A9718B">
      <w:pPr>
        <w:pStyle w:val="aff3"/>
        <w:rPr>
          <w:sz w:val="24"/>
        </w:rPr>
      </w:pPr>
      <w:r w:rsidRPr="002A1725">
        <w:rPr>
          <w:spacing w:val="40"/>
          <w:sz w:val="24"/>
        </w:rPr>
        <w:t>Магнус</w:t>
      </w:r>
      <w:r w:rsidR="00F74ABF" w:rsidRPr="002A1725">
        <w:rPr>
          <w:sz w:val="24"/>
        </w:rPr>
        <w:t>. Ты удивил</w:t>
      </w:r>
      <w:r w:rsidR="00BF475D" w:rsidRPr="002A1725">
        <w:rPr>
          <w:sz w:val="24"/>
        </w:rPr>
        <w:t>а меня. Особенно п</w:t>
      </w:r>
      <w:r w:rsidR="00A13A1E" w:rsidRPr="002A1725">
        <w:rPr>
          <w:sz w:val="24"/>
        </w:rPr>
        <w:t>оследнее выступление… Т</w:t>
      </w:r>
      <w:r w:rsidR="00F74ABF" w:rsidRPr="002A1725">
        <w:rPr>
          <w:sz w:val="24"/>
        </w:rPr>
        <w:t>ам была настоящая боль. Люди это чу</w:t>
      </w:r>
      <w:r w:rsidR="001C6917" w:rsidRPr="002A1725">
        <w:rPr>
          <w:sz w:val="24"/>
        </w:rPr>
        <w:t>ют</w:t>
      </w:r>
      <w:r w:rsidR="00F74ABF" w:rsidRPr="002A1725">
        <w:rPr>
          <w:sz w:val="24"/>
        </w:rPr>
        <w:t xml:space="preserve"> спинным мозгом. Просмотры выросли на тридцать процентов. Подписчицы пишут мне в директ, что наконец-то почув</w:t>
      </w:r>
      <w:r w:rsidR="00F670CA" w:rsidRPr="002A1725">
        <w:rPr>
          <w:sz w:val="24"/>
        </w:rPr>
        <w:t>ствовали себя охотницами</w:t>
      </w:r>
      <w:r w:rsidR="00F74ABF" w:rsidRPr="002A1725">
        <w:rPr>
          <w:sz w:val="24"/>
        </w:rPr>
        <w:t>, а не функцией. </w:t>
      </w:r>
      <w:r w:rsidR="00F74ABF" w:rsidRPr="002A1725">
        <w:rPr>
          <w:i/>
          <w:sz w:val="24"/>
        </w:rPr>
        <w:t>(Пауза. Он подаётся вперёд.)</w:t>
      </w:r>
      <w:r w:rsidR="00F74ABF" w:rsidRPr="002A1725">
        <w:rPr>
          <w:sz w:val="24"/>
        </w:rPr>
        <w:t> </w:t>
      </w:r>
      <w:r w:rsidR="00BF475D" w:rsidRPr="002A1725">
        <w:rPr>
          <w:sz w:val="24"/>
        </w:rPr>
        <w:t xml:space="preserve">Ты прекрасно отработала этот месяц. </w:t>
      </w:r>
      <w:r w:rsidR="00C078DD" w:rsidRPr="002A1725">
        <w:rPr>
          <w:sz w:val="24"/>
        </w:rPr>
        <w:t>Молодец!</w:t>
      </w:r>
      <w:r w:rsidR="00F74ABF" w:rsidRPr="002A1725">
        <w:rPr>
          <w:sz w:val="24"/>
        </w:rPr>
        <w:t xml:space="preserve"> Очень качественный продукт выдаёшь.</w:t>
      </w:r>
    </w:p>
    <w:p w14:paraId="2F6772C1" w14:textId="77777777" w:rsidR="00F670CA" w:rsidRPr="002A1725" w:rsidRDefault="00F670CA" w:rsidP="00A9718B">
      <w:pPr>
        <w:pStyle w:val="aff3"/>
        <w:rPr>
          <w:sz w:val="24"/>
        </w:rPr>
      </w:pPr>
    </w:p>
    <w:p w14:paraId="2EAA22C4" w14:textId="77777777" w:rsidR="00F74ABF" w:rsidRPr="002A1725" w:rsidRDefault="00F74ABF" w:rsidP="00A9718B">
      <w:pPr>
        <w:pStyle w:val="aff3"/>
        <w:jc w:val="center"/>
        <w:rPr>
          <w:sz w:val="22"/>
        </w:rPr>
      </w:pPr>
      <w:r w:rsidRPr="002A1725">
        <w:rPr>
          <w:sz w:val="22"/>
        </w:rPr>
        <w:t xml:space="preserve">Он встаёт, подходит к </w:t>
      </w:r>
      <w:r w:rsidR="001C6917" w:rsidRPr="002A1725">
        <w:rPr>
          <w:sz w:val="22"/>
        </w:rPr>
        <w:t xml:space="preserve">Гермионе </w:t>
      </w:r>
      <w:r w:rsidRPr="002A1725">
        <w:rPr>
          <w:sz w:val="22"/>
        </w:rPr>
        <w:t>сзади, поправляет воротник её пиджака — движение выглядит интимно-профессиональным — и</w:t>
      </w:r>
      <w:r w:rsidR="00206E96" w:rsidRPr="002A1725">
        <w:rPr>
          <w:sz w:val="22"/>
        </w:rPr>
        <w:t xml:space="preserve"> </w:t>
      </w:r>
      <w:r w:rsidR="00F670CA" w:rsidRPr="002A1725">
        <w:rPr>
          <w:sz w:val="22"/>
        </w:rPr>
        <w:t xml:space="preserve">вплотную </w:t>
      </w:r>
      <w:r w:rsidRPr="002A1725">
        <w:rPr>
          <w:sz w:val="22"/>
        </w:rPr>
        <w:t>приближает</w:t>
      </w:r>
      <w:r w:rsidR="00F670CA" w:rsidRPr="002A1725">
        <w:rPr>
          <w:sz w:val="22"/>
        </w:rPr>
        <w:t xml:space="preserve"> </w:t>
      </w:r>
      <w:r w:rsidRPr="002A1725">
        <w:rPr>
          <w:sz w:val="22"/>
        </w:rPr>
        <w:t>лицо к её</w:t>
      </w:r>
      <w:r w:rsidR="00F670CA" w:rsidRPr="002A1725">
        <w:rPr>
          <w:sz w:val="22"/>
        </w:rPr>
        <w:t xml:space="preserve"> щеке</w:t>
      </w:r>
      <w:r w:rsidRPr="002A1725">
        <w:rPr>
          <w:sz w:val="22"/>
        </w:rPr>
        <w:t>.</w:t>
      </w:r>
    </w:p>
    <w:p w14:paraId="50048C13" w14:textId="77777777" w:rsidR="00F670CA" w:rsidRPr="002A1725" w:rsidRDefault="00F670CA" w:rsidP="00A9718B">
      <w:pPr>
        <w:pStyle w:val="aff3"/>
        <w:rPr>
          <w:sz w:val="24"/>
        </w:rPr>
      </w:pPr>
    </w:p>
    <w:p w14:paraId="597E8AB2" w14:textId="77777777" w:rsidR="00F74ABF" w:rsidRPr="002A1725" w:rsidRDefault="00F670CA" w:rsidP="00A9718B">
      <w:pPr>
        <w:pStyle w:val="aff3"/>
        <w:ind w:firstLine="0"/>
        <w:rPr>
          <w:sz w:val="24"/>
        </w:rPr>
      </w:pPr>
      <w:r w:rsidRPr="002A1725">
        <w:rPr>
          <w:i/>
          <w:sz w:val="24"/>
        </w:rPr>
        <w:t>(Ш</w:t>
      </w:r>
      <w:r w:rsidR="00F74ABF" w:rsidRPr="002A1725">
        <w:rPr>
          <w:i/>
          <w:sz w:val="24"/>
        </w:rPr>
        <w:t>ёпотом</w:t>
      </w:r>
      <w:r w:rsidR="00717B11" w:rsidRPr="002A1725">
        <w:rPr>
          <w:i/>
          <w:sz w:val="24"/>
        </w:rPr>
        <w:t>.</w:t>
      </w:r>
      <w:r w:rsidR="00F74ABF" w:rsidRPr="002A1725">
        <w:rPr>
          <w:i/>
          <w:sz w:val="24"/>
        </w:rPr>
        <w:t>)</w:t>
      </w:r>
      <w:r w:rsidR="00F74ABF" w:rsidRPr="002A1725">
        <w:rPr>
          <w:sz w:val="24"/>
        </w:rPr>
        <w:t xml:space="preserve"> Я хочу сделать</w:t>
      </w:r>
      <w:r w:rsidRPr="002A1725">
        <w:rPr>
          <w:sz w:val="24"/>
        </w:rPr>
        <w:t xml:space="preserve"> тебя своим заместителем. Правой рукой</w:t>
      </w:r>
      <w:r w:rsidR="00F74ABF" w:rsidRPr="002A1725">
        <w:rPr>
          <w:sz w:val="24"/>
        </w:rPr>
        <w:t>. Тень</w:t>
      </w:r>
      <w:r w:rsidRPr="002A1725">
        <w:rPr>
          <w:sz w:val="24"/>
        </w:rPr>
        <w:t>ю</w:t>
      </w:r>
      <w:r w:rsidR="00F74ABF" w:rsidRPr="002A1725">
        <w:rPr>
          <w:sz w:val="24"/>
        </w:rPr>
        <w:t>.</w:t>
      </w:r>
    </w:p>
    <w:p w14:paraId="669BA7AD" w14:textId="77777777" w:rsidR="00F74ABF" w:rsidRPr="002A1725" w:rsidRDefault="004D5198" w:rsidP="00A9718B">
      <w:pPr>
        <w:pStyle w:val="aff3"/>
        <w:rPr>
          <w:sz w:val="24"/>
        </w:rPr>
      </w:pPr>
      <w:r w:rsidRPr="002A1725">
        <w:rPr>
          <w:spacing w:val="40"/>
          <w:sz w:val="24"/>
        </w:rPr>
        <w:t>Гермиона</w:t>
      </w:r>
      <w:r w:rsidR="00F74ABF" w:rsidRPr="002A1725">
        <w:rPr>
          <w:sz w:val="24"/>
        </w:rPr>
        <w:t> </w:t>
      </w:r>
      <w:r w:rsidR="00F74ABF" w:rsidRPr="002A1725">
        <w:rPr>
          <w:i/>
          <w:sz w:val="24"/>
        </w:rPr>
        <w:t>(глухо)</w:t>
      </w:r>
      <w:r w:rsidR="00F74ABF" w:rsidRPr="002A1725">
        <w:rPr>
          <w:sz w:val="24"/>
        </w:rPr>
        <w:t>. Меня? А как же Златан?</w:t>
      </w:r>
    </w:p>
    <w:p w14:paraId="7C7C8FF4" w14:textId="77777777" w:rsidR="00DB602C" w:rsidRPr="002A1725" w:rsidRDefault="00A722E4" w:rsidP="00A9718B">
      <w:pPr>
        <w:pStyle w:val="aff3"/>
        <w:rPr>
          <w:sz w:val="24"/>
        </w:rPr>
      </w:pPr>
      <w:r w:rsidRPr="002A1725">
        <w:rPr>
          <w:spacing w:val="40"/>
          <w:sz w:val="24"/>
        </w:rPr>
        <w:t>Магнус</w:t>
      </w:r>
      <w:r w:rsidR="00F74ABF" w:rsidRPr="002A1725">
        <w:rPr>
          <w:sz w:val="24"/>
        </w:rPr>
        <w:t> </w:t>
      </w:r>
      <w:r w:rsidR="00F74ABF" w:rsidRPr="002A1725">
        <w:rPr>
          <w:i/>
          <w:sz w:val="24"/>
        </w:rPr>
        <w:t>(фыркает, отходя к окну)</w:t>
      </w:r>
      <w:r w:rsidR="00F74ABF" w:rsidRPr="002A1725">
        <w:rPr>
          <w:sz w:val="24"/>
        </w:rPr>
        <w:t>. Златан? Он никакой. Человек из хора. Золотая рыбка в аквариуме: блестит, пускает пузыри, ест корм по расписанию. Но если хочешь поймать акулу, нужно идти туда, где глубоко и темно. На глубине водятся большие рыбы и большие деньги. И настоящий страх. Сущность поднимается только с глубины. Чем ближе ты подходишь к источнику боли клиента, тем большую рыбу ты способна вытащить.</w:t>
      </w:r>
    </w:p>
    <w:p w14:paraId="51AB8A5C" w14:textId="77777777" w:rsidR="00F74ABF" w:rsidRPr="002A1725" w:rsidRDefault="004D5198" w:rsidP="00A9718B">
      <w:pPr>
        <w:pStyle w:val="aff3"/>
        <w:rPr>
          <w:sz w:val="24"/>
        </w:rPr>
      </w:pPr>
      <w:r w:rsidRPr="002A1725">
        <w:rPr>
          <w:spacing w:val="40"/>
          <w:sz w:val="24"/>
        </w:rPr>
        <w:t>Гермиона</w:t>
      </w:r>
      <w:r w:rsidR="00F74ABF" w:rsidRPr="002A1725">
        <w:rPr>
          <w:sz w:val="24"/>
        </w:rPr>
        <w:t>. Я не знаю… Я чувствую какую-то неудовлетворённость. Как будто я ем песок.</w:t>
      </w:r>
    </w:p>
    <w:p w14:paraId="3CE7DC0A" w14:textId="77777777" w:rsidR="00F74ABF" w:rsidRPr="002A1725" w:rsidRDefault="00A722E4" w:rsidP="00A9718B">
      <w:pPr>
        <w:pStyle w:val="aff3"/>
        <w:rPr>
          <w:sz w:val="24"/>
        </w:rPr>
      </w:pPr>
      <w:r w:rsidRPr="002A1725">
        <w:rPr>
          <w:spacing w:val="40"/>
          <w:sz w:val="24"/>
        </w:rPr>
        <w:t>Магнус</w:t>
      </w:r>
      <w:r w:rsidR="00F74ABF" w:rsidRPr="002A1725">
        <w:rPr>
          <w:sz w:val="24"/>
        </w:rPr>
        <w:t> </w:t>
      </w:r>
      <w:r w:rsidR="00F74ABF" w:rsidRPr="002A1725">
        <w:rPr>
          <w:i/>
          <w:sz w:val="24"/>
        </w:rPr>
        <w:t>(резко оборачивается, глаза блестят)</w:t>
      </w:r>
      <w:r w:rsidR="00DB602C" w:rsidRPr="002A1725">
        <w:rPr>
          <w:sz w:val="24"/>
        </w:rPr>
        <w:t xml:space="preserve">. </w:t>
      </w:r>
      <w:r w:rsidR="00F74ABF" w:rsidRPr="002A1725">
        <w:rPr>
          <w:sz w:val="24"/>
        </w:rPr>
        <w:t>Неудовлетворённость? Прекрасно! Это единственное здоровое состояние мыслящего человека. Всё остальное — иллюзия. </w:t>
      </w:r>
      <w:r w:rsidR="00F74ABF" w:rsidRPr="002A1725">
        <w:rPr>
          <w:i/>
          <w:sz w:val="24"/>
        </w:rPr>
        <w:t>(Подходит к столу, наливает себе воды в стакан.)</w:t>
      </w:r>
      <w:r w:rsidR="00F74ABF" w:rsidRPr="002A1725">
        <w:rPr>
          <w:sz w:val="24"/>
        </w:rPr>
        <w:t> Люди платят нам огромные деньги. За что? За знания? Нет. Они покупают анестезию. Мы продаём им надежду. Становятся ли они счастливее? На полтора часа эфира — безусловно. Разве это не честный обмен?</w:t>
      </w:r>
    </w:p>
    <w:p w14:paraId="25F145B3" w14:textId="77777777" w:rsidR="00F74ABF" w:rsidRPr="002A1725" w:rsidRDefault="004D5198" w:rsidP="00A9718B">
      <w:pPr>
        <w:pStyle w:val="aff3"/>
        <w:rPr>
          <w:sz w:val="24"/>
        </w:rPr>
      </w:pPr>
      <w:r w:rsidRPr="002A1725">
        <w:rPr>
          <w:spacing w:val="40"/>
          <w:sz w:val="24"/>
        </w:rPr>
        <w:t>Гермиона</w:t>
      </w:r>
      <w:r w:rsidR="00F74ABF" w:rsidRPr="002A1725">
        <w:rPr>
          <w:sz w:val="24"/>
        </w:rPr>
        <w:t xml:space="preserve">. </w:t>
      </w:r>
      <w:r w:rsidR="00DB602C" w:rsidRPr="002A1725">
        <w:rPr>
          <w:sz w:val="24"/>
        </w:rPr>
        <w:t>А что такое счастье</w:t>
      </w:r>
      <w:r w:rsidR="00F74ABF" w:rsidRPr="002A1725">
        <w:rPr>
          <w:sz w:val="24"/>
        </w:rPr>
        <w:t xml:space="preserve"> в твоей системе координат?</w:t>
      </w:r>
    </w:p>
    <w:p w14:paraId="340BA43E" w14:textId="77777777" w:rsidR="00F74ABF" w:rsidRPr="002A1725" w:rsidRDefault="00A722E4" w:rsidP="00A9718B">
      <w:pPr>
        <w:pStyle w:val="aff3"/>
        <w:rPr>
          <w:sz w:val="24"/>
        </w:rPr>
      </w:pPr>
      <w:r w:rsidRPr="002A1725">
        <w:rPr>
          <w:spacing w:val="40"/>
          <w:sz w:val="24"/>
        </w:rPr>
        <w:t>Магнус</w:t>
      </w:r>
      <w:r w:rsidR="00F74ABF" w:rsidRPr="002A1725">
        <w:rPr>
          <w:sz w:val="24"/>
        </w:rPr>
        <w:t> </w:t>
      </w:r>
      <w:r w:rsidR="00F74ABF" w:rsidRPr="002A1725">
        <w:rPr>
          <w:i/>
          <w:sz w:val="24"/>
        </w:rPr>
        <w:t>(делает глоток, смотрит на неё поверх стакана)</w:t>
      </w:r>
      <w:r w:rsidR="00F74ABF" w:rsidRPr="002A1725">
        <w:rPr>
          <w:sz w:val="24"/>
        </w:rPr>
        <w:t xml:space="preserve">. Счастье — это отсутствие сопротивления реальности. Продукт дисциплинированного ума. Деньги? Конечно, они важны: дух без материи — это радиопередача в </w:t>
      </w:r>
      <w:r w:rsidR="00DB602C" w:rsidRPr="002A1725">
        <w:rPr>
          <w:sz w:val="24"/>
        </w:rPr>
        <w:t>пустоту. Нужно воздавать к</w:t>
      </w:r>
      <w:r w:rsidR="00F74ABF" w:rsidRPr="002A1725">
        <w:rPr>
          <w:sz w:val="24"/>
        </w:rPr>
        <w:t>есарю кесарево, чтобы хватало на аренду студии. Но искать смысл жизни — самая большая ловушка сознания. Ты никогда не будешь счастлива, если продолжишь искать счастье. Это горизонт: чем быстрее бежишь к нему, тем дальше он уходит.</w:t>
      </w:r>
    </w:p>
    <w:p w14:paraId="3DA8AB8D" w14:textId="77777777" w:rsidR="00F74ABF" w:rsidRPr="002A1725" w:rsidRDefault="004D5198" w:rsidP="00A9718B">
      <w:pPr>
        <w:pStyle w:val="aff3"/>
        <w:rPr>
          <w:sz w:val="24"/>
        </w:rPr>
      </w:pPr>
      <w:r w:rsidRPr="002A1725">
        <w:rPr>
          <w:spacing w:val="40"/>
          <w:sz w:val="24"/>
        </w:rPr>
        <w:lastRenderedPageBreak/>
        <w:t>Гермиона</w:t>
      </w:r>
      <w:r w:rsidR="00F74ABF" w:rsidRPr="002A1725">
        <w:rPr>
          <w:sz w:val="24"/>
        </w:rPr>
        <w:t> </w:t>
      </w:r>
      <w:r w:rsidR="00F74ABF" w:rsidRPr="002A1725">
        <w:rPr>
          <w:i/>
          <w:sz w:val="24"/>
        </w:rPr>
        <w:t>(поднимает на него глаза; в них виден холодный расчёт)</w:t>
      </w:r>
      <w:r w:rsidR="00F74ABF" w:rsidRPr="002A1725">
        <w:rPr>
          <w:sz w:val="24"/>
        </w:rPr>
        <w:t>. То есть мы торгуем обезболивающим для тех, кто боится жить?</w:t>
      </w:r>
    </w:p>
    <w:p w14:paraId="0ACA0F93" w14:textId="77777777" w:rsidR="00F74ABF" w:rsidRPr="002A1725" w:rsidRDefault="00A722E4" w:rsidP="00A9718B">
      <w:pPr>
        <w:pStyle w:val="aff3"/>
        <w:rPr>
          <w:sz w:val="24"/>
        </w:rPr>
      </w:pPr>
      <w:r w:rsidRPr="002A1725">
        <w:rPr>
          <w:spacing w:val="40"/>
          <w:sz w:val="24"/>
        </w:rPr>
        <w:t>Магнус</w:t>
      </w:r>
      <w:r w:rsidR="00F74ABF" w:rsidRPr="002A1725">
        <w:rPr>
          <w:sz w:val="24"/>
        </w:rPr>
        <w:t> </w:t>
      </w:r>
      <w:r w:rsidR="00F74ABF" w:rsidRPr="002A1725">
        <w:rPr>
          <w:i/>
          <w:sz w:val="24"/>
        </w:rPr>
        <w:t>(ставит стакан, улыбается широко и искренне)</w:t>
      </w:r>
      <w:r w:rsidR="00DB602C" w:rsidRPr="002A1725">
        <w:rPr>
          <w:sz w:val="24"/>
        </w:rPr>
        <w:t>. Ну наконец-то!</w:t>
      </w:r>
      <w:r w:rsidR="00F74ABF" w:rsidRPr="002A1725">
        <w:rPr>
          <w:sz w:val="24"/>
        </w:rPr>
        <w:t xml:space="preserve"> Начальство всегда любит, когда подчинённый понимает суть бизнеса без соплей. Да, Катя. Именно так. Наши клиентки — уставшие женщины. Те, кого выбросили с работы, кому изменил муж, у кого ничего не получается.</w:t>
      </w:r>
      <w:r w:rsidR="004C3E0F" w:rsidRPr="002A1725">
        <w:rPr>
          <w:sz w:val="24"/>
        </w:rPr>
        <w:t xml:space="preserve"> Они больные, уставшие, отчаявшиеся.</w:t>
      </w:r>
      <w:r w:rsidR="00F74ABF" w:rsidRPr="002A1725">
        <w:rPr>
          <w:sz w:val="24"/>
        </w:rPr>
        <w:t xml:space="preserve"> Мы даём им карту сокровищ, на которой крестиком отмечено место, где </w:t>
      </w:r>
      <w:r w:rsidR="004C3E0F" w:rsidRPr="002A1725">
        <w:rPr>
          <w:sz w:val="24"/>
        </w:rPr>
        <w:t>зарыт клад</w:t>
      </w:r>
      <w:r w:rsidR="00F74ABF" w:rsidRPr="002A1725">
        <w:rPr>
          <w:sz w:val="24"/>
        </w:rPr>
        <w:t>. Мы помогаем им поверить, что проблема не в мире, а в настройках их сознания. Разве это не благородная зад</w:t>
      </w:r>
      <w:r w:rsidR="004C3E0F" w:rsidRPr="002A1725">
        <w:rPr>
          <w:sz w:val="24"/>
        </w:rPr>
        <w:t>ача? Спасать утопающих, выдавая</w:t>
      </w:r>
      <w:r w:rsidR="00F74ABF" w:rsidRPr="002A1725">
        <w:rPr>
          <w:sz w:val="24"/>
        </w:rPr>
        <w:t xml:space="preserve"> пенопласт за землю?</w:t>
      </w:r>
    </w:p>
    <w:p w14:paraId="04C43B98" w14:textId="77777777" w:rsidR="004C3E0F" w:rsidRPr="002A1725" w:rsidRDefault="004C3E0F" w:rsidP="00A9718B">
      <w:pPr>
        <w:pStyle w:val="aff3"/>
        <w:rPr>
          <w:sz w:val="24"/>
        </w:rPr>
      </w:pPr>
    </w:p>
    <w:p w14:paraId="772EEABE" w14:textId="77777777" w:rsidR="00F74ABF" w:rsidRPr="002A1725" w:rsidRDefault="00F74ABF" w:rsidP="00A9718B">
      <w:pPr>
        <w:pStyle w:val="aff3"/>
        <w:jc w:val="center"/>
        <w:rPr>
          <w:sz w:val="22"/>
        </w:rPr>
      </w:pPr>
      <w:r w:rsidRPr="002A1725">
        <w:rPr>
          <w:sz w:val="22"/>
        </w:rPr>
        <w:t>Он возвращается за стол, берёт ручку.</w:t>
      </w:r>
    </w:p>
    <w:p w14:paraId="5DF06186" w14:textId="77777777" w:rsidR="004C3E0F" w:rsidRPr="002A1725" w:rsidRDefault="004C3E0F" w:rsidP="00A9718B">
      <w:pPr>
        <w:pStyle w:val="aff3"/>
        <w:rPr>
          <w:sz w:val="24"/>
        </w:rPr>
      </w:pPr>
    </w:p>
    <w:p w14:paraId="69DA3E19" w14:textId="77777777" w:rsidR="00F74ABF" w:rsidRPr="002A1725" w:rsidRDefault="00BA59AD" w:rsidP="00A9718B">
      <w:pPr>
        <w:pStyle w:val="aff3"/>
        <w:ind w:firstLine="0"/>
        <w:rPr>
          <w:sz w:val="24"/>
        </w:rPr>
      </w:pPr>
      <w:r w:rsidRPr="002A1725">
        <w:rPr>
          <w:i/>
          <w:sz w:val="24"/>
        </w:rPr>
        <w:t>(Уверенно</w:t>
      </w:r>
      <w:r w:rsidR="00717B11" w:rsidRPr="002A1725">
        <w:rPr>
          <w:i/>
          <w:sz w:val="24"/>
        </w:rPr>
        <w:t>.</w:t>
      </w:r>
      <w:r w:rsidR="00F74ABF" w:rsidRPr="002A1725">
        <w:rPr>
          <w:i/>
          <w:sz w:val="24"/>
        </w:rPr>
        <w:t>)</w:t>
      </w:r>
      <w:r w:rsidR="004C3E0F" w:rsidRPr="002A1725">
        <w:rPr>
          <w:sz w:val="24"/>
        </w:rPr>
        <w:t xml:space="preserve"> Ты с</w:t>
      </w:r>
      <w:r w:rsidR="00F74ABF" w:rsidRPr="002A1725">
        <w:rPr>
          <w:sz w:val="24"/>
        </w:rPr>
        <w:t>правишься. Думающему человеку свойственно сомневаться и задаваться вопросами. Сомнение — это налог на интеллект, оно предусмотрено программой. Голос у тебя поставлен, дар убеждения прорезался, есть воля и характер. Зарплата — плюс сто процентов к текущей. Свободна. Через час совещание по новым проектам нашей «Розовой зоны».</w:t>
      </w:r>
    </w:p>
    <w:p w14:paraId="748D3EEA" w14:textId="77777777" w:rsidR="00BA59AD" w:rsidRPr="002A1725" w:rsidRDefault="00BA59AD" w:rsidP="00A9718B">
      <w:pPr>
        <w:pStyle w:val="aff3"/>
        <w:rPr>
          <w:sz w:val="24"/>
        </w:rPr>
      </w:pPr>
    </w:p>
    <w:p w14:paraId="69B37E2F" w14:textId="77777777" w:rsidR="00BA59AD" w:rsidRPr="002A1725" w:rsidRDefault="00F74ABF" w:rsidP="00A9718B">
      <w:pPr>
        <w:pStyle w:val="aff3"/>
        <w:jc w:val="center"/>
        <w:rPr>
          <w:sz w:val="22"/>
        </w:rPr>
      </w:pPr>
      <w:r w:rsidRPr="002A1725">
        <w:rPr>
          <w:sz w:val="22"/>
        </w:rPr>
        <w:t>Гермиона медленно встаёт. Розовый пиджак сползает с её плеча. Она выходит, не оглядываясь. Дверь закрывается.</w:t>
      </w:r>
    </w:p>
    <w:p w14:paraId="25FCAF90" w14:textId="77777777" w:rsidR="00F74ABF" w:rsidRPr="002A1725" w:rsidRDefault="00F74ABF" w:rsidP="00A9718B">
      <w:pPr>
        <w:pStyle w:val="aff3"/>
        <w:jc w:val="center"/>
        <w:rPr>
          <w:sz w:val="22"/>
        </w:rPr>
      </w:pPr>
      <w:r w:rsidRPr="002A1725">
        <w:rPr>
          <w:sz w:val="22"/>
        </w:rPr>
        <w:t>Магнус остаётся один. Он трёт спину двумя руками.</w:t>
      </w:r>
    </w:p>
    <w:p w14:paraId="69E7DCA9" w14:textId="77777777" w:rsidR="00BA59AD" w:rsidRPr="002A1725" w:rsidRDefault="00BA59AD" w:rsidP="00A9718B">
      <w:pPr>
        <w:pStyle w:val="aff3"/>
        <w:rPr>
          <w:sz w:val="24"/>
        </w:rPr>
      </w:pPr>
    </w:p>
    <w:p w14:paraId="7F0925D1" w14:textId="77777777" w:rsidR="00BA59AD" w:rsidRPr="002A1725" w:rsidRDefault="00BA59AD" w:rsidP="00A9718B">
      <w:pPr>
        <w:pStyle w:val="aff3"/>
        <w:ind w:firstLine="0"/>
        <w:rPr>
          <w:sz w:val="24"/>
        </w:rPr>
      </w:pPr>
      <w:r w:rsidRPr="002A1725">
        <w:rPr>
          <w:i/>
          <w:sz w:val="24"/>
        </w:rPr>
        <w:t>(Со вздохом.)</w:t>
      </w:r>
      <w:r w:rsidRPr="002A1725">
        <w:rPr>
          <w:sz w:val="24"/>
        </w:rPr>
        <w:t xml:space="preserve"> Эта чёртова травма меня когда-нибудь доконает. Эх, </w:t>
      </w:r>
      <w:r w:rsidR="004B5373" w:rsidRPr="002A1725">
        <w:rPr>
          <w:sz w:val="24"/>
        </w:rPr>
        <w:t>театр, театр</w:t>
      </w:r>
      <w:r w:rsidRPr="002A1725">
        <w:rPr>
          <w:sz w:val="24"/>
        </w:rPr>
        <w:t xml:space="preserve">… </w:t>
      </w:r>
      <w:r w:rsidR="00930E97" w:rsidRPr="002A1725">
        <w:rPr>
          <w:sz w:val="24"/>
        </w:rPr>
        <w:t>И</w:t>
      </w:r>
      <w:r w:rsidRPr="002A1725">
        <w:rPr>
          <w:sz w:val="24"/>
        </w:rPr>
        <w:t xml:space="preserve"> </w:t>
      </w:r>
      <w:proofErr w:type="spellStart"/>
      <w:r w:rsidRPr="002A1725">
        <w:rPr>
          <w:sz w:val="24"/>
        </w:rPr>
        <w:t>рукожопы</w:t>
      </w:r>
      <w:r w:rsidR="004B5373" w:rsidRPr="002A1725">
        <w:rPr>
          <w:sz w:val="24"/>
        </w:rPr>
        <w:t>е</w:t>
      </w:r>
      <w:proofErr w:type="spellEnd"/>
      <w:r w:rsidR="004B5373" w:rsidRPr="002A1725">
        <w:rPr>
          <w:sz w:val="24"/>
        </w:rPr>
        <w:t xml:space="preserve"> монтировщики сцены</w:t>
      </w:r>
      <w:r w:rsidRPr="002A1725">
        <w:rPr>
          <w:sz w:val="24"/>
        </w:rPr>
        <w:t>…</w:t>
      </w:r>
      <w:r w:rsidR="00EF7C43" w:rsidRPr="002A1725">
        <w:rPr>
          <w:sz w:val="24"/>
        </w:rPr>
        <w:t xml:space="preserve"> Если бы можно было просто поставить спектакль!</w:t>
      </w:r>
    </w:p>
    <w:p w14:paraId="1CFCCEBF" w14:textId="77777777" w:rsidR="004B60F2" w:rsidRPr="002A1725" w:rsidRDefault="004B60F2" w:rsidP="00A9718B">
      <w:pPr>
        <w:pStyle w:val="aff3"/>
        <w:ind w:firstLine="0"/>
        <w:rPr>
          <w:sz w:val="24"/>
        </w:rPr>
      </w:pPr>
    </w:p>
    <w:p w14:paraId="299426C4" w14:textId="77777777" w:rsidR="00F74ABF" w:rsidRPr="002A1725" w:rsidRDefault="00F74ABF" w:rsidP="00A9718B">
      <w:pPr>
        <w:pStyle w:val="aff3"/>
        <w:jc w:val="center"/>
        <w:rPr>
          <w:sz w:val="22"/>
        </w:rPr>
      </w:pPr>
      <w:r w:rsidRPr="002A1725">
        <w:rPr>
          <w:sz w:val="22"/>
        </w:rPr>
        <w:t>Он снимает синюю шляпу, кладёт её на стол и трёт лицо руками. На секунду мы в</w:t>
      </w:r>
      <w:r w:rsidR="004B5373" w:rsidRPr="002A1725">
        <w:rPr>
          <w:sz w:val="22"/>
        </w:rPr>
        <w:t xml:space="preserve">идим </w:t>
      </w:r>
      <w:r w:rsidR="004B60F2" w:rsidRPr="002A1725">
        <w:rPr>
          <w:sz w:val="22"/>
        </w:rPr>
        <w:t>глубокую</w:t>
      </w:r>
      <w:r w:rsidR="004B5373" w:rsidRPr="002A1725">
        <w:rPr>
          <w:sz w:val="22"/>
        </w:rPr>
        <w:t xml:space="preserve"> усталость пожилого</w:t>
      </w:r>
      <w:r w:rsidRPr="002A1725">
        <w:rPr>
          <w:sz w:val="22"/>
        </w:rPr>
        <w:t xml:space="preserve"> человека. Затем</w:t>
      </w:r>
      <w:r w:rsidR="004B5373" w:rsidRPr="002A1725">
        <w:rPr>
          <w:sz w:val="22"/>
        </w:rPr>
        <w:t xml:space="preserve"> он снова надевает шляпу</w:t>
      </w:r>
      <w:r w:rsidRPr="002A1725">
        <w:rPr>
          <w:sz w:val="22"/>
        </w:rPr>
        <w:t>, выпрямляется и включает ноутбук.</w:t>
      </w:r>
    </w:p>
    <w:p w14:paraId="339FFB94" w14:textId="77777777" w:rsidR="00392FD2" w:rsidRPr="002A1725" w:rsidRDefault="00392FD2" w:rsidP="00A9718B">
      <w:pPr>
        <w:pStyle w:val="aff3"/>
        <w:rPr>
          <w:color w:val="000000" w:themeColor="text1"/>
          <w:sz w:val="24"/>
        </w:rPr>
      </w:pPr>
    </w:p>
    <w:p w14:paraId="1B833675" w14:textId="77777777" w:rsidR="00501EEB" w:rsidRPr="002A1725" w:rsidRDefault="00501EEB" w:rsidP="00A9718B">
      <w:pPr>
        <w:pStyle w:val="aff3"/>
        <w:jc w:val="center"/>
        <w:rPr>
          <w:color w:val="000000" w:themeColor="text1"/>
          <w:sz w:val="24"/>
        </w:rPr>
      </w:pPr>
      <w:r w:rsidRPr="002A1725">
        <w:rPr>
          <w:b/>
          <w:bCs/>
          <w:color w:val="000000" w:themeColor="text1"/>
          <w:sz w:val="24"/>
        </w:rPr>
        <w:t>Картина шестая</w:t>
      </w:r>
    </w:p>
    <w:p w14:paraId="13CCEA3E" w14:textId="77777777" w:rsidR="00A84B64" w:rsidRPr="002A1725" w:rsidRDefault="00A84B64" w:rsidP="00A9718B">
      <w:pPr>
        <w:pStyle w:val="aff3"/>
        <w:rPr>
          <w:color w:val="000000" w:themeColor="text1"/>
          <w:sz w:val="24"/>
        </w:rPr>
      </w:pPr>
    </w:p>
    <w:p w14:paraId="374307CB" w14:textId="77777777" w:rsidR="00A84B64" w:rsidRPr="002A1725" w:rsidRDefault="00A84B64" w:rsidP="00A9718B">
      <w:pPr>
        <w:pStyle w:val="aff3"/>
        <w:jc w:val="center"/>
        <w:rPr>
          <w:color w:val="000000" w:themeColor="text1"/>
          <w:sz w:val="22"/>
        </w:rPr>
      </w:pPr>
      <w:r w:rsidRPr="002A1725">
        <w:rPr>
          <w:color w:val="000000" w:themeColor="text1"/>
          <w:sz w:val="22"/>
        </w:rPr>
        <w:t>Та же комната в съёмной квартире на окраине Москвы.</w:t>
      </w:r>
    </w:p>
    <w:p w14:paraId="218EC439" w14:textId="77777777" w:rsidR="00A84B64" w:rsidRPr="002A1725" w:rsidRDefault="00A84B64" w:rsidP="00A9718B">
      <w:pPr>
        <w:pStyle w:val="aff3"/>
        <w:jc w:val="center"/>
        <w:rPr>
          <w:color w:val="000000" w:themeColor="text1"/>
          <w:sz w:val="22"/>
        </w:rPr>
      </w:pPr>
      <w:r w:rsidRPr="002A1725">
        <w:rPr>
          <w:color w:val="000000" w:themeColor="text1"/>
          <w:spacing w:val="40"/>
          <w:sz w:val="22"/>
        </w:rPr>
        <w:t xml:space="preserve">Ольга </w:t>
      </w:r>
      <w:r w:rsidRPr="002A1725">
        <w:rPr>
          <w:color w:val="000000" w:themeColor="text1"/>
          <w:sz w:val="22"/>
        </w:rPr>
        <w:t xml:space="preserve">сидит в кресле, закинув ногу на ногу. Перед ней — бокал просекко. На безымянном пальце правой руки сверкает крупный бриллиант (или его качественная имитация). </w:t>
      </w:r>
      <w:r w:rsidRPr="002A1725">
        <w:rPr>
          <w:color w:val="000000" w:themeColor="text1"/>
          <w:spacing w:val="40"/>
          <w:sz w:val="22"/>
        </w:rPr>
        <w:t>Катя</w:t>
      </w:r>
      <w:r w:rsidRPr="002A1725">
        <w:rPr>
          <w:color w:val="000000" w:themeColor="text1"/>
          <w:sz w:val="22"/>
        </w:rPr>
        <w:t xml:space="preserve"> сидит на краешке кровати в растянутом свитере и джинсах. Она выглядит измождённой.</w:t>
      </w:r>
    </w:p>
    <w:p w14:paraId="7D0A9180" w14:textId="77777777" w:rsidR="00F118A3" w:rsidRPr="002A1725" w:rsidRDefault="00F118A3" w:rsidP="00A9718B">
      <w:pPr>
        <w:pStyle w:val="aff3"/>
        <w:rPr>
          <w:color w:val="000000" w:themeColor="text1"/>
          <w:sz w:val="24"/>
        </w:rPr>
      </w:pPr>
    </w:p>
    <w:p w14:paraId="197CD0B1" w14:textId="77777777" w:rsidR="00A84B64" w:rsidRPr="002A1725" w:rsidRDefault="00A722E4" w:rsidP="00A9718B">
      <w:pPr>
        <w:pStyle w:val="aff3"/>
        <w:rPr>
          <w:color w:val="000000" w:themeColor="text1"/>
          <w:sz w:val="24"/>
        </w:rPr>
      </w:pPr>
      <w:r w:rsidRPr="002A1725">
        <w:rPr>
          <w:color w:val="000000" w:themeColor="text1"/>
          <w:spacing w:val="40"/>
          <w:sz w:val="24"/>
        </w:rPr>
        <w:lastRenderedPageBreak/>
        <w:t>Ольга</w:t>
      </w:r>
      <w:r w:rsidR="00A84B64" w:rsidRPr="002A1725">
        <w:rPr>
          <w:color w:val="000000" w:themeColor="text1"/>
          <w:sz w:val="24"/>
        </w:rPr>
        <w:t xml:space="preserve"> </w:t>
      </w:r>
      <w:r w:rsidR="00A84B64" w:rsidRPr="002A1725">
        <w:rPr>
          <w:i/>
          <w:color w:val="000000" w:themeColor="text1"/>
          <w:sz w:val="24"/>
        </w:rPr>
        <w:t>(вертит рукой перед собой, любуясь игрой света).</w:t>
      </w:r>
      <w:r w:rsidR="00A84B64" w:rsidRPr="002A1725">
        <w:rPr>
          <w:color w:val="000000" w:themeColor="text1"/>
          <w:sz w:val="24"/>
        </w:rPr>
        <w:t xml:space="preserve"> Всё-таки удачно огранён. Белое золото. Кирилл ездил к </w:t>
      </w:r>
      <w:proofErr w:type="spellStart"/>
      <w:r w:rsidR="00A84B64" w:rsidRPr="002A1725">
        <w:rPr>
          <w:color w:val="000000" w:themeColor="text1"/>
          <w:sz w:val="24"/>
        </w:rPr>
        <w:t>Graff</w:t>
      </w:r>
      <w:proofErr w:type="spellEnd"/>
      <w:r w:rsidR="00A84B64" w:rsidRPr="002A1725">
        <w:rPr>
          <w:color w:val="000000" w:themeColor="text1"/>
          <w:sz w:val="24"/>
        </w:rPr>
        <w:t>.</w:t>
      </w:r>
    </w:p>
    <w:p w14:paraId="645ECD12"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xml:space="preserve"> </w:t>
      </w:r>
      <w:r w:rsidR="00A84B64" w:rsidRPr="002A1725">
        <w:rPr>
          <w:i/>
          <w:color w:val="000000" w:themeColor="text1"/>
          <w:sz w:val="24"/>
        </w:rPr>
        <w:t xml:space="preserve">(берёт её за руку, оценивая кольцо профессиональным взглядом). </w:t>
      </w:r>
      <w:r w:rsidR="00A84B64" w:rsidRPr="002A1725">
        <w:rPr>
          <w:color w:val="000000" w:themeColor="text1"/>
          <w:sz w:val="24"/>
        </w:rPr>
        <w:t>Чистота хорошая. Два карата</w:t>
      </w:r>
      <w:r w:rsidR="00F118A3" w:rsidRPr="002A1725">
        <w:rPr>
          <w:color w:val="000000" w:themeColor="text1"/>
          <w:sz w:val="24"/>
        </w:rPr>
        <w:t xml:space="preserve"> </w:t>
      </w:r>
      <w:r w:rsidR="00A84B64" w:rsidRPr="002A1725">
        <w:rPr>
          <w:color w:val="000000" w:themeColor="text1"/>
          <w:sz w:val="24"/>
        </w:rPr>
        <w:t>точно. Четверть стоимости нашей квартиры в Бирюлёве.</w:t>
      </w:r>
    </w:p>
    <w:p w14:paraId="23EE2347"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w:t>
      </w:r>
      <w:r w:rsidR="00A84B64" w:rsidRPr="002A1725">
        <w:rPr>
          <w:i/>
          <w:color w:val="000000" w:themeColor="text1"/>
          <w:sz w:val="24"/>
        </w:rPr>
        <w:t>(от</w:t>
      </w:r>
      <w:r w:rsidR="00F118A3" w:rsidRPr="002A1725">
        <w:rPr>
          <w:i/>
          <w:color w:val="000000" w:themeColor="text1"/>
          <w:sz w:val="24"/>
        </w:rPr>
        <w:t>нимает</w:t>
      </w:r>
      <w:r w:rsidR="00A84B64" w:rsidRPr="002A1725">
        <w:rPr>
          <w:i/>
          <w:color w:val="000000" w:themeColor="text1"/>
          <w:sz w:val="24"/>
        </w:rPr>
        <w:t xml:space="preserve"> руку)</w:t>
      </w:r>
      <w:r w:rsidR="00F118A3" w:rsidRPr="002A1725">
        <w:rPr>
          <w:i/>
          <w:color w:val="000000" w:themeColor="text1"/>
          <w:sz w:val="24"/>
        </w:rPr>
        <w:t>.</w:t>
      </w:r>
      <w:r w:rsidR="00F118A3" w:rsidRPr="002A1725">
        <w:rPr>
          <w:color w:val="000000" w:themeColor="text1"/>
          <w:sz w:val="24"/>
        </w:rPr>
        <w:t xml:space="preserve"> Фу, прекрати!</w:t>
      </w:r>
      <w:r w:rsidR="00A84B64" w:rsidRPr="002A1725">
        <w:rPr>
          <w:color w:val="000000" w:themeColor="text1"/>
          <w:sz w:val="24"/>
        </w:rPr>
        <w:t xml:space="preserve"> Ты стала невыносима. Это мне жених подарил. Помолвочное.</w:t>
      </w:r>
    </w:p>
    <w:p w14:paraId="01CC1850"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Поздравляю. Кто он? Очередной стартапер?</w:t>
      </w:r>
    </w:p>
    <w:p w14:paraId="0DCD6D69"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Сын владельца </w:t>
      </w:r>
      <w:r w:rsidR="00F118A3" w:rsidRPr="002A1725">
        <w:rPr>
          <w:color w:val="000000" w:themeColor="text1"/>
          <w:sz w:val="24"/>
        </w:rPr>
        <w:t>«</w:t>
      </w:r>
      <w:r w:rsidR="00A84B64" w:rsidRPr="002A1725">
        <w:rPr>
          <w:color w:val="000000" w:themeColor="text1"/>
          <w:sz w:val="24"/>
        </w:rPr>
        <w:t>заводов, газет, пароходов</w:t>
      </w:r>
      <w:r w:rsidR="00F118A3" w:rsidRPr="002A1725">
        <w:rPr>
          <w:color w:val="000000" w:themeColor="text1"/>
          <w:sz w:val="24"/>
        </w:rPr>
        <w:t>»</w:t>
      </w:r>
      <w:r w:rsidR="00A84B64" w:rsidRPr="002A1725">
        <w:rPr>
          <w:color w:val="000000" w:themeColor="text1"/>
          <w:sz w:val="24"/>
        </w:rPr>
        <w:t>. Вчера встал на одно колено прямо посреди Третьяковского проезда. Я, п</w:t>
      </w:r>
      <w:r w:rsidR="00F118A3" w:rsidRPr="002A1725">
        <w:rPr>
          <w:color w:val="000000" w:themeColor="text1"/>
          <w:sz w:val="24"/>
        </w:rPr>
        <w:t>одруга, официально выхожу замуж!</w:t>
      </w:r>
    </w:p>
    <w:p w14:paraId="1CEB1F67"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Оль… Ты его хоть любишь?</w:t>
      </w:r>
    </w:p>
    <w:p w14:paraId="03207D20"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w:t>
      </w:r>
      <w:r w:rsidR="00A84B64" w:rsidRPr="002A1725">
        <w:rPr>
          <w:i/>
          <w:color w:val="000000" w:themeColor="text1"/>
          <w:sz w:val="24"/>
        </w:rPr>
        <w:t>(делает глоток).</w:t>
      </w:r>
      <w:r w:rsidR="00A84B64" w:rsidRPr="002A1725">
        <w:rPr>
          <w:color w:val="000000" w:themeColor="text1"/>
          <w:sz w:val="24"/>
        </w:rPr>
        <w:t xml:space="preserve"> Главное, что активы консолидируются. И он меня любит. А любить самой — энергозатратно и плохо конвертируется в кэш. Пятнадцатого числа свадьба. «Метрополь». Лимузины. Потом Бали — виллу мы сняли на месяц. Хочешь приехать? Будешь подружкой невесты. Только платье подбери нормальное, без этих твоих интеллектуальных вырезов.</w:t>
      </w:r>
    </w:p>
    <w:p w14:paraId="106CEBC7" w14:textId="77777777" w:rsidR="00F118A3" w:rsidRPr="002A1725" w:rsidRDefault="00F118A3" w:rsidP="00A9718B">
      <w:pPr>
        <w:pStyle w:val="aff3"/>
        <w:rPr>
          <w:color w:val="000000" w:themeColor="text1"/>
          <w:sz w:val="24"/>
        </w:rPr>
      </w:pPr>
    </w:p>
    <w:p w14:paraId="3D9DD8C8" w14:textId="77777777" w:rsidR="00A84B64" w:rsidRPr="002A1725" w:rsidRDefault="00A84B64" w:rsidP="00A9718B">
      <w:pPr>
        <w:pStyle w:val="aff3"/>
        <w:jc w:val="center"/>
        <w:rPr>
          <w:color w:val="000000" w:themeColor="text1"/>
          <w:sz w:val="22"/>
        </w:rPr>
      </w:pPr>
      <w:r w:rsidRPr="002A1725">
        <w:rPr>
          <w:color w:val="000000" w:themeColor="text1"/>
          <w:sz w:val="22"/>
        </w:rPr>
        <w:t>Пауза. Катя отворачивается к окну.</w:t>
      </w:r>
    </w:p>
    <w:p w14:paraId="6B9256EE" w14:textId="77777777" w:rsidR="00F118A3" w:rsidRPr="002A1725" w:rsidRDefault="00F118A3" w:rsidP="00A9718B">
      <w:pPr>
        <w:pStyle w:val="aff3"/>
        <w:rPr>
          <w:color w:val="000000" w:themeColor="text1"/>
          <w:sz w:val="24"/>
        </w:rPr>
      </w:pPr>
    </w:p>
    <w:p w14:paraId="681DE657"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xml:space="preserve">. А чем он вообще занимается? Кроме того, что тратит папины деньги. </w:t>
      </w:r>
    </w:p>
    <w:p w14:paraId="5E1A7770"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w:t>
      </w:r>
      <w:r w:rsidR="00F118A3" w:rsidRPr="002A1725">
        <w:rPr>
          <w:color w:val="000000" w:themeColor="text1"/>
          <w:sz w:val="24"/>
        </w:rPr>
        <w:t xml:space="preserve"> Кирилл с</w:t>
      </w:r>
      <w:r w:rsidR="00A84B64" w:rsidRPr="002A1725">
        <w:rPr>
          <w:color w:val="000000" w:themeColor="text1"/>
          <w:sz w:val="24"/>
        </w:rPr>
        <w:t>идит номинальным директором в конторе п</w:t>
      </w:r>
      <w:r w:rsidR="00904F8B" w:rsidRPr="002A1725">
        <w:rPr>
          <w:color w:val="000000" w:themeColor="text1"/>
          <w:sz w:val="24"/>
        </w:rPr>
        <w:t>о управлению капиталом. Неважно…</w:t>
      </w:r>
      <w:r w:rsidR="00A84B64" w:rsidRPr="002A1725">
        <w:rPr>
          <w:color w:val="000000" w:themeColor="text1"/>
          <w:sz w:val="24"/>
        </w:rPr>
        <w:t xml:space="preserve"> Папа передал ему пакет акций какой-то н</w:t>
      </w:r>
      <w:r w:rsidR="00904F8B" w:rsidRPr="002A1725">
        <w:rPr>
          <w:color w:val="000000" w:themeColor="text1"/>
          <w:sz w:val="24"/>
        </w:rPr>
        <w:t>ефтянки. Не забивай себе голову!</w:t>
      </w:r>
      <w:r w:rsidR="00A84B64" w:rsidRPr="002A1725">
        <w:rPr>
          <w:color w:val="000000" w:themeColor="text1"/>
          <w:sz w:val="24"/>
        </w:rPr>
        <w:t xml:space="preserve"> Лучше скажи, как там твой цирк уродов.</w:t>
      </w:r>
    </w:p>
    <w:p w14:paraId="3864E9BE"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Зарплата выросла вдвое. Меня сделали замом босса. И</w:t>
      </w:r>
      <w:r w:rsidR="00E12B03" w:rsidRPr="002A1725">
        <w:rPr>
          <w:color w:val="000000" w:themeColor="text1"/>
          <w:sz w:val="24"/>
        </w:rPr>
        <w:t>, кстати,</w:t>
      </w:r>
      <w:r w:rsidR="00A84B64" w:rsidRPr="002A1725">
        <w:rPr>
          <w:color w:val="000000" w:themeColor="text1"/>
          <w:sz w:val="24"/>
        </w:rPr>
        <w:t xml:space="preserve"> </w:t>
      </w:r>
      <w:r w:rsidR="00E12B03" w:rsidRPr="002A1725">
        <w:rPr>
          <w:color w:val="000000" w:themeColor="text1"/>
          <w:sz w:val="24"/>
        </w:rPr>
        <w:t xml:space="preserve">там </w:t>
      </w:r>
      <w:r w:rsidR="00A84B64" w:rsidRPr="002A1725">
        <w:rPr>
          <w:color w:val="000000" w:themeColor="text1"/>
          <w:sz w:val="24"/>
        </w:rPr>
        <w:t>я не Катя, а Гермиона.</w:t>
      </w:r>
    </w:p>
    <w:p w14:paraId="1267E0A3"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w:t>
      </w:r>
      <w:r w:rsidR="00A84B64" w:rsidRPr="002A1725">
        <w:rPr>
          <w:i/>
          <w:color w:val="000000" w:themeColor="text1"/>
          <w:sz w:val="24"/>
        </w:rPr>
        <w:t>(поперхнувшись вином).</w:t>
      </w:r>
      <w:r w:rsidR="00A84B64" w:rsidRPr="002A1725">
        <w:rPr>
          <w:color w:val="000000" w:themeColor="text1"/>
          <w:sz w:val="24"/>
        </w:rPr>
        <w:t xml:space="preserve"> Гермиона? </w:t>
      </w:r>
      <w:r w:rsidR="00A84B64" w:rsidRPr="002A1725">
        <w:rPr>
          <w:i/>
          <w:color w:val="000000" w:themeColor="text1"/>
          <w:sz w:val="24"/>
        </w:rPr>
        <w:t>(Смеётся.)</w:t>
      </w:r>
      <w:r w:rsidR="00A84B64" w:rsidRPr="002A1725">
        <w:rPr>
          <w:color w:val="000000" w:themeColor="text1"/>
          <w:sz w:val="24"/>
        </w:rPr>
        <w:t xml:space="preserve"> </w:t>
      </w:r>
      <w:r w:rsidR="00904F8B" w:rsidRPr="002A1725">
        <w:rPr>
          <w:color w:val="000000" w:themeColor="text1"/>
          <w:sz w:val="24"/>
        </w:rPr>
        <w:t>Замом? Ну ты даёшь!</w:t>
      </w:r>
      <w:r w:rsidR="00A84B64" w:rsidRPr="002A1725">
        <w:rPr>
          <w:color w:val="000000" w:themeColor="text1"/>
          <w:sz w:val="24"/>
        </w:rPr>
        <w:t xml:space="preserve"> Быстро всплыла.</w:t>
      </w:r>
    </w:p>
    <w:p w14:paraId="3621930D"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xml:space="preserve"> </w:t>
      </w:r>
      <w:r w:rsidR="00A84B64" w:rsidRPr="002A1725">
        <w:rPr>
          <w:i/>
          <w:color w:val="000000" w:themeColor="text1"/>
          <w:sz w:val="24"/>
        </w:rPr>
        <w:t>(эмоционально).</w:t>
      </w:r>
      <w:r w:rsidR="002450E0" w:rsidRPr="002A1725">
        <w:rPr>
          <w:color w:val="000000" w:themeColor="text1"/>
          <w:sz w:val="24"/>
        </w:rPr>
        <w:t xml:space="preserve"> Мне тошно, Оль!</w:t>
      </w:r>
      <w:r w:rsidR="00A84B64" w:rsidRPr="002A1725">
        <w:rPr>
          <w:color w:val="000000" w:themeColor="text1"/>
          <w:sz w:val="24"/>
        </w:rPr>
        <w:t xml:space="preserve"> Мы продаём воздух. </w:t>
      </w:r>
      <w:proofErr w:type="spellStart"/>
      <w:r w:rsidR="00A84B64" w:rsidRPr="002A1725">
        <w:rPr>
          <w:color w:val="000000" w:themeColor="text1"/>
          <w:sz w:val="24"/>
        </w:rPr>
        <w:t>Инфоцыганство</w:t>
      </w:r>
      <w:proofErr w:type="spellEnd"/>
      <w:r w:rsidR="00A84B64" w:rsidRPr="002A1725">
        <w:rPr>
          <w:color w:val="000000" w:themeColor="text1"/>
          <w:sz w:val="24"/>
        </w:rPr>
        <w:t xml:space="preserve"> </w:t>
      </w:r>
      <w:r w:rsidR="00EC4E57" w:rsidRPr="002A1725">
        <w:rPr>
          <w:color w:val="000000" w:themeColor="text1"/>
          <w:sz w:val="24"/>
        </w:rPr>
        <w:t>чистой воды</w:t>
      </w:r>
      <w:r w:rsidR="00A84B64" w:rsidRPr="002A1725">
        <w:rPr>
          <w:color w:val="000000" w:themeColor="text1"/>
          <w:sz w:val="24"/>
        </w:rPr>
        <w:t>: марафоны желаний, карты таро, курсы «Как дышать левой ноздрёй для открытия денежного канала». Люди отдают деньги за наши вебинары, а я</w:t>
      </w:r>
      <w:r w:rsidR="00EC4E57" w:rsidRPr="002A1725">
        <w:rPr>
          <w:color w:val="000000" w:themeColor="text1"/>
          <w:sz w:val="24"/>
        </w:rPr>
        <w:t xml:space="preserve"> понимаю, что обманываю их надежды</w:t>
      </w:r>
      <w:r w:rsidR="002450E0" w:rsidRPr="002A1725">
        <w:rPr>
          <w:color w:val="000000" w:themeColor="text1"/>
          <w:sz w:val="24"/>
        </w:rPr>
        <w:t>. И вру им!</w:t>
      </w:r>
    </w:p>
    <w:p w14:paraId="4113184A"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w:t>
      </w:r>
      <w:r w:rsidR="00A84B64" w:rsidRPr="002A1725">
        <w:rPr>
          <w:i/>
          <w:color w:val="000000" w:themeColor="text1"/>
          <w:sz w:val="24"/>
        </w:rPr>
        <w:t>(ставит бокал, жёстко).</w:t>
      </w:r>
      <w:r w:rsidR="00833BEA" w:rsidRPr="002A1725">
        <w:rPr>
          <w:color w:val="000000" w:themeColor="text1"/>
          <w:sz w:val="24"/>
        </w:rPr>
        <w:t xml:space="preserve"> Дорогая моя, спустись на землю!</w:t>
      </w:r>
      <w:r w:rsidR="00A84B64" w:rsidRPr="002A1725">
        <w:rPr>
          <w:color w:val="000000" w:themeColor="text1"/>
          <w:sz w:val="24"/>
        </w:rPr>
        <w:t xml:space="preserve"> Это называется монетизацией чужой боли. Базовый закон рынка: люди ленивы. Им лень читать учебники по психологии, лень пять лет ходить к психотерапевту. Они хотят кнопку «Сделать хорошо». Ты нажимаешь на эту кнопку за девять тысяч рублей. Общество потребления так устроено: здесь и сейчас. </w:t>
      </w:r>
      <w:r w:rsidR="00A84B64" w:rsidRPr="002A1725">
        <w:rPr>
          <w:i/>
          <w:color w:val="000000" w:themeColor="text1"/>
          <w:sz w:val="24"/>
        </w:rPr>
        <w:t xml:space="preserve">(Наклоняется вперёд.) </w:t>
      </w:r>
      <w:r w:rsidR="00A84B64" w:rsidRPr="002A1725">
        <w:rPr>
          <w:color w:val="000000" w:themeColor="text1"/>
          <w:sz w:val="24"/>
        </w:rPr>
        <w:t xml:space="preserve">А чего ты </w:t>
      </w:r>
      <w:r w:rsidR="00A3538F" w:rsidRPr="002A1725">
        <w:rPr>
          <w:color w:val="000000" w:themeColor="text1"/>
          <w:sz w:val="24"/>
        </w:rPr>
        <w:t>паришься вообще</w:t>
      </w:r>
      <w:r w:rsidR="00A84B64" w:rsidRPr="002A1725">
        <w:rPr>
          <w:color w:val="000000" w:themeColor="text1"/>
          <w:sz w:val="24"/>
        </w:rPr>
        <w:t xml:space="preserve">? Тебе платят в месяц столько, </w:t>
      </w:r>
      <w:r w:rsidR="00A84B64" w:rsidRPr="002A1725">
        <w:rPr>
          <w:color w:val="000000" w:themeColor="text1"/>
          <w:sz w:val="24"/>
        </w:rPr>
        <w:lastRenderedPageBreak/>
        <w:t>сколько т</w:t>
      </w:r>
      <w:r w:rsidR="00833BEA" w:rsidRPr="002A1725">
        <w:rPr>
          <w:color w:val="000000" w:themeColor="text1"/>
          <w:sz w:val="24"/>
        </w:rPr>
        <w:t>воя мама за год не зарабатывает!</w:t>
      </w:r>
      <w:r w:rsidR="00A84B64" w:rsidRPr="002A1725">
        <w:rPr>
          <w:color w:val="000000" w:themeColor="text1"/>
          <w:sz w:val="24"/>
        </w:rPr>
        <w:t xml:space="preserve"> Молчи в трубочку и покупай нормальные туфли. Устрой себе терапию шопингом.</w:t>
      </w:r>
    </w:p>
    <w:p w14:paraId="14979C10"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xml:space="preserve"> </w:t>
      </w:r>
      <w:r w:rsidR="00A84B64" w:rsidRPr="002A1725">
        <w:rPr>
          <w:i/>
          <w:color w:val="000000" w:themeColor="text1"/>
          <w:sz w:val="24"/>
        </w:rPr>
        <w:t>(тихо).</w:t>
      </w:r>
      <w:r w:rsidR="00A84B64" w:rsidRPr="002A1725">
        <w:rPr>
          <w:color w:val="000000" w:themeColor="text1"/>
          <w:sz w:val="24"/>
        </w:rPr>
        <w:t xml:space="preserve"> Деньги не могут быть </w:t>
      </w:r>
      <w:r w:rsidR="00833BEA" w:rsidRPr="002A1725">
        <w:rPr>
          <w:color w:val="000000" w:themeColor="text1"/>
          <w:sz w:val="24"/>
        </w:rPr>
        <w:t>смыслом жизни. Не должны быть!</w:t>
      </w:r>
    </w:p>
    <w:p w14:paraId="174AC8BD" w14:textId="77777777" w:rsidR="00A84B64" w:rsidRPr="002A1725" w:rsidRDefault="004C04FE" w:rsidP="00A9718B">
      <w:pPr>
        <w:pStyle w:val="aff3"/>
        <w:rPr>
          <w:color w:val="000000" w:themeColor="text1"/>
          <w:sz w:val="24"/>
        </w:rPr>
      </w:pPr>
      <w:r w:rsidRPr="002A1725">
        <w:rPr>
          <w:color w:val="000000" w:themeColor="text1"/>
          <w:spacing w:val="40"/>
          <w:sz w:val="24"/>
        </w:rPr>
        <w:t>Ольга</w:t>
      </w:r>
      <w:r w:rsidR="00833BEA" w:rsidRPr="002A1725">
        <w:rPr>
          <w:color w:val="000000" w:themeColor="text1"/>
          <w:sz w:val="24"/>
        </w:rPr>
        <w:t>. О, началось морализаторство!</w:t>
      </w:r>
      <w:r w:rsidR="00A84B64" w:rsidRPr="002A1725">
        <w:rPr>
          <w:color w:val="000000" w:themeColor="text1"/>
          <w:sz w:val="24"/>
        </w:rPr>
        <w:t xml:space="preserve"> Нравственность. Добро. Честность. Катя</w:t>
      </w:r>
      <w:r w:rsidR="00833BEA" w:rsidRPr="002A1725">
        <w:rPr>
          <w:color w:val="000000" w:themeColor="text1"/>
          <w:sz w:val="24"/>
        </w:rPr>
        <w:t>, сними розовые очки и сожги их!</w:t>
      </w:r>
      <w:r w:rsidR="00A84B64" w:rsidRPr="002A1725">
        <w:rPr>
          <w:color w:val="000000" w:themeColor="text1"/>
          <w:sz w:val="24"/>
        </w:rPr>
        <w:t xml:space="preserve"> Сейчас время акул. Я тебе одну историю расскажу. Вчера была на ужине у партнёров Кирилла. Три парня. Успешные, хищные, красивые. Знаешь, о чём они говорили, когда пошли курить сиг</w:t>
      </w:r>
      <w:r w:rsidR="00833BEA" w:rsidRPr="002A1725">
        <w:rPr>
          <w:color w:val="000000" w:themeColor="text1"/>
          <w:sz w:val="24"/>
        </w:rPr>
        <w:t>ары? О бабах. Нет, не о любви — о</w:t>
      </w:r>
      <w:r w:rsidR="00A84B64" w:rsidRPr="002A1725">
        <w:rPr>
          <w:color w:val="000000" w:themeColor="text1"/>
          <w:sz w:val="24"/>
        </w:rPr>
        <w:t xml:space="preserve"> том, сколько стоит каждая женщина. Какую можно снять бесплатно, если правильно напоить и сделать вид, что решаешь её проблемы. Одну поматросил — получил ресурс</w:t>
      </w:r>
      <w:r w:rsidR="00833BEA" w:rsidRPr="002A1725">
        <w:rPr>
          <w:color w:val="000000" w:themeColor="text1"/>
          <w:sz w:val="24"/>
        </w:rPr>
        <w:t xml:space="preserve"> — выбросил. А ты мне про добро…</w:t>
      </w:r>
      <w:r w:rsidR="00A84B64" w:rsidRPr="002A1725">
        <w:rPr>
          <w:color w:val="000000" w:themeColor="text1"/>
          <w:sz w:val="24"/>
        </w:rPr>
        <w:t xml:space="preserve"> Чтобы выжить в этом мире, нужно избавиться от иллюзий. Только оттолкнувшись от бетонного дна, понимаешь, что плавать надо быстро, иначе тебя </w:t>
      </w:r>
      <w:r w:rsidR="00833BEA" w:rsidRPr="002A1725">
        <w:rPr>
          <w:color w:val="000000" w:themeColor="text1"/>
          <w:sz w:val="24"/>
        </w:rPr>
        <w:t xml:space="preserve">унесёт </w:t>
      </w:r>
      <w:r w:rsidR="00A84B64" w:rsidRPr="002A1725">
        <w:rPr>
          <w:color w:val="000000" w:themeColor="text1"/>
          <w:sz w:val="24"/>
        </w:rPr>
        <w:t>течением.</w:t>
      </w:r>
    </w:p>
    <w:p w14:paraId="2B03B39B" w14:textId="77777777" w:rsidR="00833BEA" w:rsidRPr="002A1725" w:rsidRDefault="00833BEA" w:rsidP="00A9718B">
      <w:pPr>
        <w:pStyle w:val="aff3"/>
        <w:rPr>
          <w:color w:val="000000" w:themeColor="text1"/>
          <w:sz w:val="24"/>
        </w:rPr>
      </w:pPr>
    </w:p>
    <w:p w14:paraId="480E1CF2" w14:textId="77777777" w:rsidR="00A84B64" w:rsidRPr="002A1725" w:rsidRDefault="00A84B64" w:rsidP="00A9718B">
      <w:pPr>
        <w:pStyle w:val="aff3"/>
        <w:jc w:val="center"/>
        <w:rPr>
          <w:color w:val="000000" w:themeColor="text1"/>
          <w:sz w:val="22"/>
        </w:rPr>
      </w:pPr>
      <w:r w:rsidRPr="002A1725">
        <w:rPr>
          <w:color w:val="000000" w:themeColor="text1"/>
          <w:sz w:val="22"/>
        </w:rPr>
        <w:t>Катя встаёт, подходит к старому рюкзаку и достаёт телефон. Руки у неё дрожат.</w:t>
      </w:r>
    </w:p>
    <w:p w14:paraId="60794F5F" w14:textId="77777777" w:rsidR="00833BEA" w:rsidRPr="002A1725" w:rsidRDefault="00833BEA" w:rsidP="00A9718B">
      <w:pPr>
        <w:pStyle w:val="aff3"/>
        <w:rPr>
          <w:color w:val="000000" w:themeColor="text1"/>
          <w:sz w:val="24"/>
        </w:rPr>
      </w:pPr>
    </w:p>
    <w:p w14:paraId="28E6D916"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xml:space="preserve">. То, что ты рассказала… Это </w:t>
      </w:r>
      <w:r w:rsidR="00D1515A" w:rsidRPr="002A1725">
        <w:rPr>
          <w:color w:val="000000" w:themeColor="text1"/>
          <w:sz w:val="24"/>
        </w:rPr>
        <w:t>ужасно. Это с</w:t>
      </w:r>
      <w:r w:rsidR="00A84B64" w:rsidRPr="002A1725">
        <w:rPr>
          <w:color w:val="000000" w:themeColor="text1"/>
          <w:sz w:val="24"/>
        </w:rPr>
        <w:t>амое настоящее гнилое болото. Мне физически неприятен наш разговор. Оказывается, ваша Рублёвка ничем не отличается от нашей «Розовой зоны». Те же схемы. Просто масштабы другие.</w:t>
      </w:r>
    </w:p>
    <w:p w14:paraId="3B22F836" w14:textId="77777777" w:rsidR="00D1515A" w:rsidRPr="002A1725" w:rsidRDefault="004C04FE" w:rsidP="00A9718B">
      <w:pPr>
        <w:pStyle w:val="aff3"/>
        <w:rPr>
          <w:color w:val="000000" w:themeColor="text1"/>
          <w:sz w:val="24"/>
        </w:rPr>
      </w:pPr>
      <w:r w:rsidRPr="002A1725">
        <w:rPr>
          <w:color w:val="000000" w:themeColor="text1"/>
          <w:spacing w:val="40"/>
          <w:sz w:val="24"/>
        </w:rPr>
        <w:t>Ольга</w:t>
      </w:r>
      <w:r w:rsidR="00D1515A" w:rsidRPr="002A1725">
        <w:rPr>
          <w:color w:val="000000" w:themeColor="text1"/>
          <w:sz w:val="24"/>
        </w:rPr>
        <w:t xml:space="preserve"> </w:t>
      </w:r>
      <w:r w:rsidR="00D1515A" w:rsidRPr="002A1725">
        <w:rPr>
          <w:i/>
          <w:color w:val="000000" w:themeColor="text1"/>
          <w:sz w:val="24"/>
        </w:rPr>
        <w:t>(устало).</w:t>
      </w:r>
      <w:r w:rsidR="00D1515A" w:rsidRPr="002A1725">
        <w:rPr>
          <w:color w:val="000000" w:themeColor="text1"/>
          <w:sz w:val="24"/>
        </w:rPr>
        <w:t xml:space="preserve"> Ой, всё! Давай только без проповедей.</w:t>
      </w:r>
    </w:p>
    <w:p w14:paraId="4798F394" w14:textId="77777777" w:rsidR="00A84B64" w:rsidRPr="002A1725" w:rsidRDefault="004C04FE" w:rsidP="00A9718B">
      <w:pPr>
        <w:pStyle w:val="aff3"/>
        <w:rPr>
          <w:color w:val="000000" w:themeColor="text1"/>
          <w:sz w:val="24"/>
        </w:rPr>
      </w:pPr>
      <w:r w:rsidRPr="002A1725">
        <w:rPr>
          <w:color w:val="000000" w:themeColor="text1"/>
          <w:spacing w:val="40"/>
          <w:sz w:val="24"/>
        </w:rPr>
        <w:t>Катя</w:t>
      </w:r>
      <w:r w:rsidR="00A84B64" w:rsidRPr="002A1725">
        <w:rPr>
          <w:color w:val="000000" w:themeColor="text1"/>
          <w:sz w:val="24"/>
        </w:rPr>
        <w:t>. Нет. Я поняла. Мы действительно очень разные. Я завтра же</w:t>
      </w:r>
      <w:r w:rsidR="00D1515A" w:rsidRPr="002A1725">
        <w:rPr>
          <w:color w:val="000000" w:themeColor="text1"/>
          <w:sz w:val="24"/>
        </w:rPr>
        <w:t xml:space="preserve"> напишу заявление об увольнении!</w:t>
      </w:r>
      <w:r w:rsidR="00A84B64" w:rsidRPr="002A1725">
        <w:rPr>
          <w:color w:val="000000" w:themeColor="text1"/>
          <w:sz w:val="24"/>
        </w:rPr>
        <w:t xml:space="preserve"> Я возвращаюсь домой. В Воронеж. Насовсем.</w:t>
      </w:r>
    </w:p>
    <w:p w14:paraId="51C544F0" w14:textId="77777777" w:rsidR="00D1515A" w:rsidRPr="002A1725" w:rsidRDefault="00D1515A" w:rsidP="00A9718B">
      <w:pPr>
        <w:pStyle w:val="aff3"/>
        <w:rPr>
          <w:color w:val="000000" w:themeColor="text1"/>
          <w:sz w:val="24"/>
        </w:rPr>
      </w:pPr>
    </w:p>
    <w:p w14:paraId="17F292AB" w14:textId="77777777" w:rsidR="00A84B64" w:rsidRPr="002A1725" w:rsidRDefault="00A84B64" w:rsidP="00A9718B">
      <w:pPr>
        <w:pStyle w:val="aff3"/>
        <w:jc w:val="center"/>
        <w:rPr>
          <w:color w:val="000000" w:themeColor="text1"/>
          <w:sz w:val="22"/>
        </w:rPr>
      </w:pPr>
      <w:r w:rsidRPr="002A1725">
        <w:rPr>
          <w:color w:val="000000" w:themeColor="text1"/>
          <w:sz w:val="22"/>
        </w:rPr>
        <w:t>Катя берёт куртку и направляется к двери. Свет начинает медленно гаснуть.</w:t>
      </w:r>
    </w:p>
    <w:p w14:paraId="4FF157AD" w14:textId="77777777" w:rsidR="00D1515A" w:rsidRPr="002A1725" w:rsidRDefault="00D1515A" w:rsidP="00A9718B">
      <w:pPr>
        <w:pStyle w:val="aff3"/>
        <w:rPr>
          <w:color w:val="000000" w:themeColor="text1"/>
          <w:sz w:val="24"/>
        </w:rPr>
      </w:pPr>
    </w:p>
    <w:p w14:paraId="78BD7278" w14:textId="77777777" w:rsidR="00833BEA" w:rsidRPr="002A1725" w:rsidRDefault="004C04FE" w:rsidP="00A9718B">
      <w:pPr>
        <w:pStyle w:val="aff3"/>
        <w:rPr>
          <w:color w:val="000000" w:themeColor="text1"/>
          <w:sz w:val="24"/>
        </w:rPr>
      </w:pPr>
      <w:r w:rsidRPr="002A1725">
        <w:rPr>
          <w:color w:val="000000" w:themeColor="text1"/>
          <w:spacing w:val="40"/>
          <w:sz w:val="24"/>
        </w:rPr>
        <w:t>Ольга</w:t>
      </w:r>
      <w:r w:rsidR="00A84B64" w:rsidRPr="002A1725">
        <w:rPr>
          <w:color w:val="000000" w:themeColor="text1"/>
          <w:sz w:val="24"/>
        </w:rPr>
        <w:t xml:space="preserve"> </w:t>
      </w:r>
      <w:r w:rsidR="00A84B64" w:rsidRPr="002A1725">
        <w:rPr>
          <w:i/>
          <w:color w:val="000000" w:themeColor="text1"/>
          <w:sz w:val="24"/>
        </w:rPr>
        <w:t>(ей вслед, без злобы, констатируя факт; в голосе — нотка теплоты).</w:t>
      </w:r>
      <w:r w:rsidR="00A84B64" w:rsidRPr="002A1725">
        <w:rPr>
          <w:color w:val="000000" w:themeColor="text1"/>
          <w:sz w:val="24"/>
        </w:rPr>
        <w:t xml:space="preserve"> Тебя и в Воронеже раздавят, </w:t>
      </w:r>
      <w:proofErr w:type="spellStart"/>
      <w:r w:rsidR="00A84B64" w:rsidRPr="002A1725">
        <w:rPr>
          <w:color w:val="000000" w:themeColor="text1"/>
          <w:sz w:val="24"/>
        </w:rPr>
        <w:t>Катюх</w:t>
      </w:r>
      <w:proofErr w:type="spellEnd"/>
      <w:r w:rsidR="00A84B64" w:rsidRPr="002A1725">
        <w:rPr>
          <w:color w:val="000000" w:themeColor="text1"/>
          <w:sz w:val="24"/>
        </w:rPr>
        <w:t>.</w:t>
      </w:r>
      <w:r w:rsidR="00833BEA" w:rsidRPr="002A1725">
        <w:rPr>
          <w:color w:val="000000" w:themeColor="text1"/>
          <w:sz w:val="24"/>
        </w:rPr>
        <w:t xml:space="preserve"> </w:t>
      </w:r>
      <w:r w:rsidR="00833BEA" w:rsidRPr="002A1725">
        <w:rPr>
          <w:i/>
          <w:color w:val="000000" w:themeColor="text1"/>
          <w:sz w:val="24"/>
        </w:rPr>
        <w:t>(Пауза.)</w:t>
      </w:r>
      <w:r w:rsidR="00833BEA" w:rsidRPr="002A1725">
        <w:rPr>
          <w:color w:val="000000" w:themeColor="text1"/>
          <w:sz w:val="24"/>
        </w:rPr>
        <w:t xml:space="preserve"> Меня уже раздавили. В пять лет. Когда папа ушёл, а мама сказала: «Плакать</w:t>
      </w:r>
      <w:r w:rsidR="00D1515A" w:rsidRPr="002A1725">
        <w:rPr>
          <w:color w:val="000000" w:themeColor="text1"/>
          <w:sz w:val="24"/>
        </w:rPr>
        <w:t xml:space="preserve"> нам</w:t>
      </w:r>
      <w:r w:rsidR="00833BEA" w:rsidRPr="002A1725">
        <w:rPr>
          <w:color w:val="000000" w:themeColor="text1"/>
          <w:sz w:val="24"/>
        </w:rPr>
        <w:t xml:space="preserve"> нельзя — </w:t>
      </w:r>
      <w:r w:rsidR="00D1515A" w:rsidRPr="002A1725">
        <w:rPr>
          <w:color w:val="000000" w:themeColor="text1"/>
          <w:sz w:val="24"/>
        </w:rPr>
        <w:t>надо быть сильной</w:t>
      </w:r>
      <w:r w:rsidR="00833BEA" w:rsidRPr="002A1725">
        <w:rPr>
          <w:color w:val="000000" w:themeColor="text1"/>
          <w:sz w:val="24"/>
        </w:rPr>
        <w:t xml:space="preserve">». Вот </w:t>
      </w:r>
      <w:r w:rsidR="00D1515A" w:rsidRPr="002A1725">
        <w:rPr>
          <w:color w:val="000000" w:themeColor="text1"/>
          <w:sz w:val="24"/>
        </w:rPr>
        <w:t xml:space="preserve">я </w:t>
      </w:r>
      <w:r w:rsidR="00833BEA" w:rsidRPr="002A1725">
        <w:rPr>
          <w:color w:val="000000" w:themeColor="text1"/>
          <w:sz w:val="24"/>
        </w:rPr>
        <w:t>и стала.</w:t>
      </w:r>
    </w:p>
    <w:p w14:paraId="16DD51A5" w14:textId="77777777" w:rsidR="00A84B64" w:rsidRPr="002A1725" w:rsidRDefault="00A84B64" w:rsidP="00A9718B">
      <w:pPr>
        <w:pStyle w:val="aff3"/>
        <w:rPr>
          <w:color w:val="000000" w:themeColor="text1"/>
          <w:sz w:val="24"/>
        </w:rPr>
      </w:pPr>
    </w:p>
    <w:p w14:paraId="4391D7B8" w14:textId="77777777" w:rsidR="00A84B64" w:rsidRPr="002A1725" w:rsidRDefault="00A84B64" w:rsidP="00A9718B">
      <w:pPr>
        <w:pStyle w:val="aff3"/>
        <w:jc w:val="center"/>
        <w:rPr>
          <w:color w:val="000000" w:themeColor="text1"/>
          <w:sz w:val="22"/>
        </w:rPr>
      </w:pPr>
      <w:r w:rsidRPr="002A1725">
        <w:rPr>
          <w:color w:val="000000" w:themeColor="text1"/>
          <w:sz w:val="22"/>
        </w:rPr>
        <w:t>Катя на секунду останавливается и оборачивается к Ольге.</w:t>
      </w:r>
    </w:p>
    <w:p w14:paraId="4D0D9133" w14:textId="77777777" w:rsidR="00833BEA" w:rsidRPr="002A1725" w:rsidRDefault="00833BEA" w:rsidP="00A9718B">
      <w:pPr>
        <w:pStyle w:val="aff3"/>
        <w:rPr>
          <w:color w:val="000000" w:themeColor="text1"/>
          <w:sz w:val="24"/>
        </w:rPr>
      </w:pPr>
    </w:p>
    <w:p w14:paraId="1C8825D3" w14:textId="77777777" w:rsidR="00A84B64" w:rsidRPr="002A1725" w:rsidRDefault="00833BEA" w:rsidP="00A9718B">
      <w:pPr>
        <w:pStyle w:val="aff3"/>
        <w:ind w:firstLine="0"/>
        <w:rPr>
          <w:color w:val="000000" w:themeColor="text1"/>
          <w:sz w:val="24"/>
        </w:rPr>
      </w:pPr>
      <w:r w:rsidRPr="002A1725">
        <w:rPr>
          <w:color w:val="000000" w:themeColor="text1"/>
          <w:sz w:val="24"/>
        </w:rPr>
        <w:t>Там тоже джунгли,</w:t>
      </w:r>
      <w:r w:rsidR="00D1515A" w:rsidRPr="002A1725">
        <w:rPr>
          <w:color w:val="000000" w:themeColor="text1"/>
          <w:sz w:val="24"/>
        </w:rPr>
        <w:t xml:space="preserve"> Кать,</w:t>
      </w:r>
      <w:r w:rsidRPr="002A1725">
        <w:rPr>
          <w:color w:val="000000" w:themeColor="text1"/>
          <w:sz w:val="24"/>
        </w:rPr>
        <w:t xml:space="preserve"> т</w:t>
      </w:r>
      <w:r w:rsidR="00A84B64" w:rsidRPr="002A1725">
        <w:rPr>
          <w:color w:val="000000" w:themeColor="text1"/>
          <w:sz w:val="24"/>
        </w:rPr>
        <w:t>олько деревья пониже. Тебе деньги сейчас важнее. Оставайся в</w:t>
      </w:r>
      <w:r w:rsidRPr="002A1725">
        <w:rPr>
          <w:color w:val="000000" w:themeColor="text1"/>
          <w:sz w:val="24"/>
        </w:rPr>
        <w:t xml:space="preserve"> </w:t>
      </w:r>
      <w:r w:rsidR="00D1515A" w:rsidRPr="002A1725">
        <w:rPr>
          <w:color w:val="000000" w:themeColor="text1"/>
          <w:sz w:val="24"/>
        </w:rPr>
        <w:t>«Розовой зоне»!</w:t>
      </w:r>
    </w:p>
    <w:p w14:paraId="2E1FD064" w14:textId="77777777" w:rsidR="00A84B64" w:rsidRPr="002A1725" w:rsidRDefault="00A84B64" w:rsidP="00A9718B">
      <w:pPr>
        <w:pStyle w:val="aff3"/>
        <w:jc w:val="center"/>
        <w:rPr>
          <w:color w:val="000000" w:themeColor="text1"/>
          <w:sz w:val="22"/>
        </w:rPr>
      </w:pPr>
      <w:r w:rsidRPr="002A1725">
        <w:rPr>
          <w:color w:val="000000" w:themeColor="text1"/>
          <w:sz w:val="22"/>
        </w:rPr>
        <w:t>Катя несколько секунд стоит неподвижно, обдумывая её слова. На лице — смятение. Она делает несколько шагов назад, к Ольге, но затем всё-таки поворачивается и уходит.</w:t>
      </w:r>
    </w:p>
    <w:p w14:paraId="158A63C6" w14:textId="77777777" w:rsidR="00A84B64" w:rsidRPr="002A1725" w:rsidRDefault="00A84B64" w:rsidP="00A9718B">
      <w:pPr>
        <w:pStyle w:val="aff3"/>
        <w:jc w:val="center"/>
        <w:rPr>
          <w:color w:val="000000" w:themeColor="text1"/>
          <w:sz w:val="22"/>
        </w:rPr>
      </w:pPr>
      <w:r w:rsidRPr="002A1725">
        <w:rPr>
          <w:color w:val="000000" w:themeColor="text1"/>
          <w:sz w:val="22"/>
        </w:rPr>
        <w:t>Дверь закрывается. Ольга остаётся одна в жёлтом свете лампы. Она смотрит на своё кольцо, затем залпом допивает вино.</w:t>
      </w:r>
    </w:p>
    <w:p w14:paraId="7922556E" w14:textId="77777777" w:rsidR="00A84B64" w:rsidRPr="002A1725" w:rsidRDefault="00A84B64" w:rsidP="00A9718B">
      <w:pPr>
        <w:pStyle w:val="aff3"/>
        <w:rPr>
          <w:color w:val="000000" w:themeColor="text1"/>
          <w:sz w:val="24"/>
        </w:rPr>
      </w:pPr>
    </w:p>
    <w:p w14:paraId="35344723" w14:textId="77777777" w:rsidR="00501EEB" w:rsidRPr="002A1725" w:rsidRDefault="00501EEB" w:rsidP="00A9718B">
      <w:pPr>
        <w:pStyle w:val="aff3"/>
        <w:jc w:val="center"/>
        <w:rPr>
          <w:color w:val="000000" w:themeColor="text1"/>
          <w:sz w:val="24"/>
        </w:rPr>
      </w:pPr>
      <w:r w:rsidRPr="002A1725">
        <w:rPr>
          <w:b/>
          <w:bCs/>
          <w:color w:val="000000" w:themeColor="text1"/>
          <w:sz w:val="24"/>
        </w:rPr>
        <w:t>Картина седьмая</w:t>
      </w:r>
    </w:p>
    <w:p w14:paraId="3199CC07" w14:textId="77777777" w:rsidR="00D1515A" w:rsidRPr="002A1725" w:rsidRDefault="00D1515A" w:rsidP="00A9718B">
      <w:pPr>
        <w:pStyle w:val="aff3"/>
        <w:rPr>
          <w:color w:val="000000" w:themeColor="text1"/>
          <w:sz w:val="24"/>
        </w:rPr>
      </w:pPr>
    </w:p>
    <w:p w14:paraId="7434F8DD" w14:textId="77777777" w:rsidR="005623E9" w:rsidRPr="002A1725" w:rsidRDefault="00501EEB" w:rsidP="00A9718B">
      <w:pPr>
        <w:pStyle w:val="aff3"/>
        <w:jc w:val="center"/>
        <w:rPr>
          <w:color w:val="000000" w:themeColor="text1"/>
          <w:sz w:val="22"/>
        </w:rPr>
      </w:pPr>
      <w:r w:rsidRPr="002A1725">
        <w:rPr>
          <w:color w:val="000000" w:themeColor="text1"/>
          <w:sz w:val="22"/>
        </w:rPr>
        <w:t>Студия залита резким белым светом с ядовито-розовыми оттенками. В р</w:t>
      </w:r>
      <w:r w:rsidR="005623E9" w:rsidRPr="002A1725">
        <w:rPr>
          <w:color w:val="000000" w:themeColor="text1"/>
          <w:sz w:val="22"/>
        </w:rPr>
        <w:t xml:space="preserve">яд стоят </w:t>
      </w:r>
      <w:r w:rsidR="005623E9" w:rsidRPr="002A1725">
        <w:rPr>
          <w:color w:val="000000" w:themeColor="text1"/>
          <w:spacing w:val="40"/>
          <w:sz w:val="22"/>
        </w:rPr>
        <w:t>Златан, Веста, Селлена и</w:t>
      </w:r>
      <w:r w:rsidRPr="002A1725">
        <w:rPr>
          <w:color w:val="000000" w:themeColor="text1"/>
          <w:spacing w:val="40"/>
          <w:sz w:val="22"/>
        </w:rPr>
        <w:t xml:space="preserve"> Кинара.</w:t>
      </w:r>
      <w:r w:rsidRPr="002A1725">
        <w:rPr>
          <w:color w:val="000000" w:themeColor="text1"/>
          <w:sz w:val="22"/>
        </w:rPr>
        <w:t xml:space="preserve"> Розовые костюмы помяты, вид у всех крайне недовольный — как у офисных со</w:t>
      </w:r>
      <w:r w:rsidR="005623E9" w:rsidRPr="002A1725">
        <w:rPr>
          <w:color w:val="000000" w:themeColor="text1"/>
          <w:sz w:val="22"/>
        </w:rPr>
        <w:t>трудников в понедельник утром. У них в руках тренировочные винные пробки</w:t>
      </w:r>
      <w:r w:rsidRPr="002A1725">
        <w:rPr>
          <w:color w:val="000000" w:themeColor="text1"/>
          <w:sz w:val="22"/>
        </w:rPr>
        <w:t>.</w:t>
      </w:r>
    </w:p>
    <w:p w14:paraId="2F3C2BB3" w14:textId="77777777" w:rsidR="005623E9" w:rsidRPr="002A1725" w:rsidRDefault="005623E9" w:rsidP="00A9718B">
      <w:pPr>
        <w:pStyle w:val="aff3"/>
        <w:jc w:val="center"/>
        <w:rPr>
          <w:color w:val="000000" w:themeColor="text1"/>
          <w:sz w:val="22"/>
        </w:rPr>
      </w:pPr>
      <w:r w:rsidRPr="002A1725">
        <w:rPr>
          <w:color w:val="000000" w:themeColor="text1"/>
          <w:sz w:val="22"/>
        </w:rPr>
        <w:t xml:space="preserve">Входит </w:t>
      </w:r>
      <w:r w:rsidRPr="002A1725">
        <w:rPr>
          <w:color w:val="000000" w:themeColor="text1"/>
          <w:spacing w:val="40"/>
          <w:sz w:val="22"/>
        </w:rPr>
        <w:t>Гермиона</w:t>
      </w:r>
      <w:r w:rsidRPr="002A1725">
        <w:rPr>
          <w:color w:val="000000" w:themeColor="text1"/>
          <w:sz w:val="22"/>
        </w:rPr>
        <w:t xml:space="preserve">: на ней безупречный розовый костюм-двойка, а вместо оранжевой </w:t>
      </w:r>
      <w:r w:rsidR="00A21A0E" w:rsidRPr="002A1725">
        <w:rPr>
          <w:color w:val="000000" w:themeColor="text1"/>
          <w:sz w:val="22"/>
        </w:rPr>
        <w:t>«</w:t>
      </w:r>
      <w:r w:rsidRPr="002A1725">
        <w:rPr>
          <w:color w:val="000000" w:themeColor="text1"/>
          <w:sz w:val="22"/>
        </w:rPr>
        <w:t>таблетки</w:t>
      </w:r>
      <w:r w:rsidR="00A21A0E" w:rsidRPr="002A1725">
        <w:rPr>
          <w:color w:val="000000" w:themeColor="text1"/>
          <w:sz w:val="22"/>
        </w:rPr>
        <w:t>»</w:t>
      </w:r>
      <w:r w:rsidRPr="002A1725">
        <w:rPr>
          <w:color w:val="000000" w:themeColor="text1"/>
          <w:sz w:val="22"/>
        </w:rPr>
        <w:t xml:space="preserve"> на голове — широкополая синяя шляпа Магнуса. Она держит спину неестественно прямо.</w:t>
      </w:r>
    </w:p>
    <w:p w14:paraId="32653DC8" w14:textId="77777777" w:rsidR="00A21A0E" w:rsidRPr="002A1725" w:rsidRDefault="00A21A0E" w:rsidP="00A9718B">
      <w:pPr>
        <w:pStyle w:val="aff3"/>
        <w:rPr>
          <w:color w:val="000000" w:themeColor="text1"/>
          <w:sz w:val="24"/>
        </w:rPr>
      </w:pPr>
    </w:p>
    <w:p w14:paraId="70FFEDA2" w14:textId="77777777" w:rsidR="005623E9" w:rsidRPr="002A1725" w:rsidRDefault="004C04FE" w:rsidP="00A9718B">
      <w:pPr>
        <w:pStyle w:val="aff3"/>
        <w:rPr>
          <w:color w:val="000000" w:themeColor="text1"/>
          <w:sz w:val="24"/>
        </w:rPr>
      </w:pPr>
      <w:r w:rsidRPr="002A1725">
        <w:rPr>
          <w:color w:val="000000" w:themeColor="text1"/>
          <w:spacing w:val="40"/>
          <w:sz w:val="24"/>
        </w:rPr>
        <w:t>Гермиона</w:t>
      </w:r>
      <w:r w:rsidR="005623E9" w:rsidRPr="002A1725">
        <w:rPr>
          <w:color w:val="000000" w:themeColor="text1"/>
          <w:sz w:val="24"/>
        </w:rPr>
        <w:t xml:space="preserve"> </w:t>
      </w:r>
      <w:r w:rsidR="005623E9" w:rsidRPr="002A1725">
        <w:rPr>
          <w:i/>
          <w:color w:val="000000" w:themeColor="text1"/>
          <w:sz w:val="24"/>
        </w:rPr>
        <w:t>(не здоровается, говорит рублеными фразами, чеканя шаг).</w:t>
      </w:r>
      <w:r w:rsidR="00A21A0E" w:rsidRPr="002A1725">
        <w:rPr>
          <w:color w:val="000000" w:themeColor="text1"/>
          <w:sz w:val="24"/>
        </w:rPr>
        <w:t xml:space="preserve"> Отставить кислые выражения лиц!</w:t>
      </w:r>
      <w:r w:rsidR="005623E9" w:rsidRPr="002A1725">
        <w:rPr>
          <w:color w:val="000000" w:themeColor="text1"/>
          <w:sz w:val="24"/>
        </w:rPr>
        <w:t xml:space="preserve"> Вы выглядите как просроченный</w:t>
      </w:r>
      <w:r w:rsidR="00A21A0E" w:rsidRPr="002A1725">
        <w:rPr>
          <w:color w:val="000000" w:themeColor="text1"/>
          <w:sz w:val="24"/>
        </w:rPr>
        <w:t xml:space="preserve"> товар. Дыхание ровное. Поехали!</w:t>
      </w:r>
      <w:r w:rsidR="005623E9" w:rsidRPr="002A1725">
        <w:rPr>
          <w:color w:val="000000" w:themeColor="text1"/>
          <w:sz w:val="24"/>
        </w:rPr>
        <w:t xml:space="preserve"> Пробки поглубже. Корень языка прижимаем. Фраза номер триста двенадцать: «У осы не усы, не усища, а усики». Три раза. Начали!</w:t>
      </w:r>
    </w:p>
    <w:p w14:paraId="254C40BC" w14:textId="77777777" w:rsidR="00A21A0E" w:rsidRPr="002A1725" w:rsidRDefault="00A21A0E" w:rsidP="00A9718B">
      <w:pPr>
        <w:pStyle w:val="aff3"/>
        <w:rPr>
          <w:color w:val="000000" w:themeColor="text1"/>
          <w:sz w:val="24"/>
        </w:rPr>
      </w:pPr>
    </w:p>
    <w:p w14:paraId="795C40E3" w14:textId="77777777" w:rsidR="005623E9" w:rsidRPr="002A1725" w:rsidRDefault="005623E9" w:rsidP="00A9718B">
      <w:pPr>
        <w:pStyle w:val="aff3"/>
        <w:jc w:val="center"/>
        <w:rPr>
          <w:color w:val="000000" w:themeColor="text1"/>
          <w:sz w:val="22"/>
        </w:rPr>
      </w:pPr>
      <w:r w:rsidRPr="002A1725">
        <w:rPr>
          <w:color w:val="000000" w:themeColor="text1"/>
          <w:sz w:val="22"/>
        </w:rPr>
        <w:t>Она сама берёт пробку со столика и демонстративно вставляет её в рот, глядя на остальных немигающим взглядом.</w:t>
      </w:r>
    </w:p>
    <w:p w14:paraId="63324770" w14:textId="77777777" w:rsidR="00A21A0E" w:rsidRPr="002A1725" w:rsidRDefault="00A21A0E" w:rsidP="00A9718B">
      <w:pPr>
        <w:pStyle w:val="aff3"/>
        <w:rPr>
          <w:color w:val="000000" w:themeColor="text1"/>
          <w:sz w:val="24"/>
        </w:rPr>
      </w:pPr>
    </w:p>
    <w:p w14:paraId="1AEB8103" w14:textId="77777777" w:rsidR="005623E9" w:rsidRPr="002A1725" w:rsidRDefault="004C04FE" w:rsidP="00A9718B">
      <w:pPr>
        <w:pStyle w:val="aff3"/>
        <w:rPr>
          <w:color w:val="000000" w:themeColor="text1"/>
          <w:sz w:val="24"/>
        </w:rPr>
      </w:pPr>
      <w:r w:rsidRPr="002A1725">
        <w:rPr>
          <w:color w:val="000000" w:themeColor="text1"/>
          <w:spacing w:val="40"/>
          <w:sz w:val="24"/>
        </w:rPr>
        <w:t>Златан</w:t>
      </w:r>
      <w:r w:rsidR="005623E9" w:rsidRPr="002A1725">
        <w:rPr>
          <w:color w:val="000000" w:themeColor="text1"/>
          <w:sz w:val="24"/>
        </w:rPr>
        <w:t xml:space="preserve"> </w:t>
      </w:r>
      <w:r w:rsidR="005623E9" w:rsidRPr="002A1725">
        <w:rPr>
          <w:i/>
          <w:color w:val="000000" w:themeColor="text1"/>
          <w:sz w:val="24"/>
        </w:rPr>
        <w:t>(мычит сквозь пробку, едва двигая челюстью).</w:t>
      </w:r>
      <w:r w:rsidR="005623E9" w:rsidRPr="002A1725">
        <w:rPr>
          <w:color w:val="000000" w:themeColor="text1"/>
          <w:sz w:val="24"/>
        </w:rPr>
        <w:t xml:space="preserve"> М-</w:t>
      </w:r>
      <w:proofErr w:type="spellStart"/>
      <w:r w:rsidR="005623E9" w:rsidRPr="002A1725">
        <w:rPr>
          <w:color w:val="000000" w:themeColor="text1"/>
          <w:sz w:val="24"/>
        </w:rPr>
        <w:t>мфы</w:t>
      </w:r>
      <w:proofErr w:type="spellEnd"/>
      <w:r w:rsidR="005623E9" w:rsidRPr="002A1725">
        <w:rPr>
          <w:color w:val="000000" w:themeColor="text1"/>
          <w:sz w:val="24"/>
        </w:rPr>
        <w:t xml:space="preserve"> </w:t>
      </w:r>
      <w:proofErr w:type="spellStart"/>
      <w:r w:rsidR="005623E9" w:rsidRPr="002A1725">
        <w:rPr>
          <w:color w:val="000000" w:themeColor="text1"/>
          <w:sz w:val="24"/>
        </w:rPr>
        <w:t>фы-фы</w:t>
      </w:r>
      <w:proofErr w:type="spellEnd"/>
      <w:r w:rsidR="005623E9" w:rsidRPr="002A1725">
        <w:rPr>
          <w:color w:val="000000" w:themeColor="text1"/>
          <w:sz w:val="24"/>
        </w:rPr>
        <w:t xml:space="preserve"> фу-фу…</w:t>
      </w:r>
    </w:p>
    <w:p w14:paraId="57C10417" w14:textId="77777777" w:rsidR="005623E9" w:rsidRPr="002A1725" w:rsidRDefault="004C04FE" w:rsidP="00A9718B">
      <w:pPr>
        <w:pStyle w:val="aff3"/>
        <w:rPr>
          <w:color w:val="000000" w:themeColor="text1"/>
          <w:sz w:val="24"/>
        </w:rPr>
      </w:pPr>
      <w:r w:rsidRPr="002A1725">
        <w:rPr>
          <w:color w:val="000000" w:themeColor="text1"/>
          <w:spacing w:val="40"/>
          <w:sz w:val="24"/>
        </w:rPr>
        <w:t>Веста</w:t>
      </w:r>
      <w:r w:rsidR="005623E9" w:rsidRPr="002A1725">
        <w:rPr>
          <w:color w:val="000000" w:themeColor="text1"/>
          <w:sz w:val="24"/>
        </w:rPr>
        <w:t xml:space="preserve"> </w:t>
      </w:r>
      <w:r w:rsidR="005623E9" w:rsidRPr="002A1725">
        <w:rPr>
          <w:i/>
          <w:color w:val="000000" w:themeColor="text1"/>
          <w:sz w:val="24"/>
        </w:rPr>
        <w:t>(кричит, брызгая слюной).</w:t>
      </w:r>
      <w:r w:rsidR="005623E9" w:rsidRPr="002A1725">
        <w:rPr>
          <w:color w:val="000000" w:themeColor="text1"/>
          <w:sz w:val="24"/>
        </w:rPr>
        <w:t xml:space="preserve"> «У</w:t>
      </w:r>
      <w:r w:rsidR="00A21A0E" w:rsidRPr="002A1725">
        <w:rPr>
          <w:color w:val="000000" w:themeColor="text1"/>
          <w:sz w:val="24"/>
        </w:rPr>
        <w:t xml:space="preserve"> осы не усы, не усища, а усики»! </w:t>
      </w:r>
      <w:r w:rsidR="005623E9" w:rsidRPr="002A1725">
        <w:rPr>
          <w:i/>
          <w:color w:val="000000" w:themeColor="text1"/>
          <w:sz w:val="24"/>
        </w:rPr>
        <w:t>(Кашляет.)</w:t>
      </w:r>
      <w:r w:rsidR="005623E9" w:rsidRPr="002A1725">
        <w:rPr>
          <w:color w:val="000000" w:themeColor="text1"/>
          <w:sz w:val="24"/>
        </w:rPr>
        <w:t xml:space="preserve"> Тьфу! У меня рвотный рефлекс активировался. После прошлого эфира я два дня шёпотом разговаривала.</w:t>
      </w:r>
    </w:p>
    <w:p w14:paraId="22C6C272" w14:textId="77777777" w:rsidR="005623E9" w:rsidRPr="002A1725" w:rsidRDefault="004C04FE" w:rsidP="00A9718B">
      <w:pPr>
        <w:pStyle w:val="aff3"/>
        <w:rPr>
          <w:color w:val="000000" w:themeColor="text1"/>
          <w:sz w:val="24"/>
        </w:rPr>
      </w:pPr>
      <w:r w:rsidRPr="002A1725">
        <w:rPr>
          <w:color w:val="000000" w:themeColor="text1"/>
          <w:spacing w:val="40"/>
          <w:sz w:val="24"/>
        </w:rPr>
        <w:t>Гермиона</w:t>
      </w:r>
      <w:r w:rsidR="005623E9" w:rsidRPr="002A1725">
        <w:rPr>
          <w:color w:val="000000" w:themeColor="text1"/>
          <w:sz w:val="24"/>
        </w:rPr>
        <w:t xml:space="preserve"> </w:t>
      </w:r>
      <w:r w:rsidR="005623E9" w:rsidRPr="002A1725">
        <w:rPr>
          <w:i/>
          <w:color w:val="000000" w:themeColor="text1"/>
          <w:sz w:val="24"/>
        </w:rPr>
        <w:t xml:space="preserve">(подходит к ней вплотную и вынимает свою пробку). </w:t>
      </w:r>
      <w:r w:rsidR="005623E9" w:rsidRPr="002A1725">
        <w:rPr>
          <w:color w:val="000000" w:themeColor="text1"/>
          <w:sz w:val="24"/>
        </w:rPr>
        <w:t xml:space="preserve">Если активировался рвотный рефлекс, значит, идёт проработка горловой чакры. Работай сосредоточенно. Ещё раз. С выражением </w:t>
      </w:r>
      <w:r w:rsidR="00A21A0E" w:rsidRPr="002A1725">
        <w:rPr>
          <w:color w:val="000000" w:themeColor="text1"/>
          <w:sz w:val="24"/>
        </w:rPr>
        <w:t>жажды знаний</w:t>
      </w:r>
      <w:r w:rsidR="005623E9" w:rsidRPr="002A1725">
        <w:rPr>
          <w:color w:val="000000" w:themeColor="text1"/>
          <w:sz w:val="24"/>
        </w:rPr>
        <w:t>!</w:t>
      </w:r>
    </w:p>
    <w:p w14:paraId="3E1E4BF5" w14:textId="77777777" w:rsidR="00A21A0E" w:rsidRPr="002A1725" w:rsidRDefault="00A21A0E" w:rsidP="00A9718B">
      <w:pPr>
        <w:pStyle w:val="aff3"/>
        <w:rPr>
          <w:color w:val="000000" w:themeColor="text1"/>
          <w:sz w:val="24"/>
        </w:rPr>
      </w:pPr>
    </w:p>
    <w:p w14:paraId="2B54C6DA" w14:textId="77777777" w:rsidR="005623E9" w:rsidRPr="002A1725" w:rsidRDefault="005623E9" w:rsidP="00A9718B">
      <w:pPr>
        <w:pStyle w:val="aff3"/>
        <w:jc w:val="center"/>
        <w:rPr>
          <w:color w:val="000000" w:themeColor="text1"/>
          <w:sz w:val="22"/>
        </w:rPr>
      </w:pPr>
      <w:r w:rsidRPr="002A1725">
        <w:rPr>
          <w:color w:val="000000" w:themeColor="text1"/>
          <w:sz w:val="22"/>
        </w:rPr>
        <w:t>Они повторяют упражнение ещё два раза. Теперь речь звучит агрессивнее и становится более разборчивой. Златан изображает руками дирижирование, но постепенно сбивается на ритмичные движения боксёра.</w:t>
      </w:r>
    </w:p>
    <w:p w14:paraId="6E5D72A8" w14:textId="77777777" w:rsidR="00A21A0E" w:rsidRPr="002A1725" w:rsidRDefault="00A21A0E" w:rsidP="00A9718B">
      <w:pPr>
        <w:pStyle w:val="aff3"/>
        <w:rPr>
          <w:color w:val="000000" w:themeColor="text1"/>
          <w:sz w:val="24"/>
        </w:rPr>
      </w:pPr>
    </w:p>
    <w:p w14:paraId="12049297" w14:textId="77777777" w:rsidR="005623E9" w:rsidRPr="002A1725" w:rsidRDefault="00A21A0E" w:rsidP="00A9718B">
      <w:pPr>
        <w:pStyle w:val="aff3"/>
        <w:ind w:firstLine="0"/>
        <w:rPr>
          <w:color w:val="000000" w:themeColor="text1"/>
          <w:sz w:val="24"/>
        </w:rPr>
      </w:pPr>
      <w:r w:rsidRPr="002A1725">
        <w:rPr>
          <w:i/>
          <w:color w:val="000000" w:themeColor="text1"/>
          <w:sz w:val="24"/>
        </w:rPr>
        <w:t>(В</w:t>
      </w:r>
      <w:r w:rsidR="005623E9" w:rsidRPr="002A1725">
        <w:rPr>
          <w:i/>
          <w:color w:val="000000" w:themeColor="text1"/>
          <w:sz w:val="24"/>
        </w:rPr>
        <w:t>ынимает пробку и выплёвывает невидимую слюну</w:t>
      </w:r>
      <w:r w:rsidR="00964223" w:rsidRPr="002A1725">
        <w:rPr>
          <w:i/>
          <w:color w:val="000000" w:themeColor="text1"/>
          <w:sz w:val="24"/>
        </w:rPr>
        <w:t>.)</w:t>
      </w:r>
      <w:r w:rsidR="005623E9" w:rsidRPr="002A1725">
        <w:rPr>
          <w:i/>
          <w:color w:val="000000" w:themeColor="text1"/>
          <w:sz w:val="24"/>
        </w:rPr>
        <w:t xml:space="preserve"> </w:t>
      </w:r>
      <w:r w:rsidR="005623E9" w:rsidRPr="002A1725">
        <w:rPr>
          <w:color w:val="000000" w:themeColor="text1"/>
          <w:sz w:val="24"/>
        </w:rPr>
        <w:t>Артикуляционная гимнастика для губ. «Улыбка — трубочка». Показываю. И-и… Раз!</w:t>
      </w:r>
    </w:p>
    <w:p w14:paraId="54787290" w14:textId="77777777" w:rsidR="00A21A0E" w:rsidRPr="002A1725" w:rsidRDefault="00A21A0E" w:rsidP="00A9718B">
      <w:pPr>
        <w:pStyle w:val="aff3"/>
        <w:rPr>
          <w:color w:val="000000" w:themeColor="text1"/>
          <w:sz w:val="24"/>
        </w:rPr>
      </w:pPr>
    </w:p>
    <w:p w14:paraId="2BCFD1A2" w14:textId="77777777" w:rsidR="005623E9" w:rsidRPr="002A1725" w:rsidRDefault="005623E9" w:rsidP="00A9718B">
      <w:pPr>
        <w:pStyle w:val="aff3"/>
        <w:jc w:val="center"/>
        <w:rPr>
          <w:color w:val="000000" w:themeColor="text1"/>
          <w:sz w:val="22"/>
        </w:rPr>
      </w:pPr>
      <w:r w:rsidRPr="002A1725">
        <w:rPr>
          <w:color w:val="000000" w:themeColor="text1"/>
          <w:sz w:val="22"/>
        </w:rPr>
        <w:t>Все натягивают резиновые улыбки, затем вытягивают губы трубочкой. Возникает звук, напоминающий работающий пылесос.</w:t>
      </w:r>
    </w:p>
    <w:p w14:paraId="5EAA0D17" w14:textId="77777777" w:rsidR="00A21A0E" w:rsidRPr="002A1725" w:rsidRDefault="00A21A0E" w:rsidP="00A9718B">
      <w:pPr>
        <w:pStyle w:val="aff3"/>
        <w:rPr>
          <w:color w:val="000000" w:themeColor="text1"/>
          <w:sz w:val="24"/>
        </w:rPr>
      </w:pPr>
    </w:p>
    <w:p w14:paraId="3CC51202" w14:textId="77777777" w:rsidR="005623E9" w:rsidRPr="002A1725" w:rsidRDefault="005623E9" w:rsidP="00A9718B">
      <w:pPr>
        <w:pStyle w:val="aff3"/>
        <w:ind w:firstLine="0"/>
        <w:rPr>
          <w:color w:val="000000" w:themeColor="text1"/>
          <w:sz w:val="24"/>
        </w:rPr>
      </w:pPr>
      <w:r w:rsidRPr="002A1725">
        <w:rPr>
          <w:color w:val="000000" w:themeColor="text1"/>
          <w:sz w:val="24"/>
        </w:rPr>
        <w:lastRenderedPageBreak/>
        <w:t>Два! Тр</w:t>
      </w:r>
      <w:r w:rsidR="00A21A0E" w:rsidRPr="002A1725">
        <w:rPr>
          <w:color w:val="000000" w:themeColor="text1"/>
          <w:sz w:val="24"/>
        </w:rPr>
        <w:t>и! Челюсть свободна? Нет? Плохо!</w:t>
      </w:r>
      <w:r w:rsidRPr="002A1725">
        <w:rPr>
          <w:color w:val="000000" w:themeColor="text1"/>
          <w:sz w:val="24"/>
        </w:rPr>
        <w:t xml:space="preserve"> Упражнение «Лошадка». Цокаем весело. Представляем, что скачем навстречу премии!</w:t>
      </w:r>
    </w:p>
    <w:p w14:paraId="6F50AAB8" w14:textId="77777777" w:rsidR="00A21A0E" w:rsidRPr="002A1725" w:rsidRDefault="00A21A0E" w:rsidP="00A9718B">
      <w:pPr>
        <w:pStyle w:val="aff3"/>
        <w:rPr>
          <w:color w:val="000000" w:themeColor="text1"/>
          <w:sz w:val="24"/>
        </w:rPr>
      </w:pPr>
    </w:p>
    <w:p w14:paraId="04B24670" w14:textId="77777777" w:rsidR="005623E9" w:rsidRPr="002A1725" w:rsidRDefault="005623E9" w:rsidP="00A9718B">
      <w:pPr>
        <w:pStyle w:val="aff3"/>
        <w:jc w:val="center"/>
        <w:rPr>
          <w:color w:val="000000" w:themeColor="text1"/>
          <w:sz w:val="22"/>
        </w:rPr>
      </w:pPr>
      <w:r w:rsidRPr="002A1725">
        <w:rPr>
          <w:color w:val="000000" w:themeColor="text1"/>
          <w:sz w:val="22"/>
        </w:rPr>
        <w:t>Все начинают цокать языком. Звук напоминает шум на стройке.</w:t>
      </w:r>
    </w:p>
    <w:p w14:paraId="4644F840" w14:textId="77777777" w:rsidR="00A21A0E" w:rsidRPr="002A1725" w:rsidRDefault="00A21A0E" w:rsidP="00A9718B">
      <w:pPr>
        <w:pStyle w:val="aff3"/>
        <w:rPr>
          <w:color w:val="000000" w:themeColor="text1"/>
          <w:sz w:val="24"/>
        </w:rPr>
      </w:pPr>
    </w:p>
    <w:p w14:paraId="5EF4869D" w14:textId="77777777" w:rsidR="005623E9" w:rsidRPr="002A1725" w:rsidRDefault="00A21A0E" w:rsidP="00A9718B">
      <w:pPr>
        <w:pStyle w:val="aff3"/>
        <w:ind w:firstLine="0"/>
        <w:rPr>
          <w:color w:val="000000" w:themeColor="text1"/>
          <w:sz w:val="24"/>
        </w:rPr>
      </w:pPr>
      <w:r w:rsidRPr="002A1725">
        <w:rPr>
          <w:color w:val="000000" w:themeColor="text1"/>
          <w:sz w:val="24"/>
        </w:rPr>
        <w:t>Стоп, машина!</w:t>
      </w:r>
      <w:r w:rsidR="005623E9" w:rsidRPr="002A1725">
        <w:rPr>
          <w:color w:val="000000" w:themeColor="text1"/>
          <w:sz w:val="24"/>
        </w:rPr>
        <w:t xml:space="preserve"> Энергии — ноль. Где драйв? Где экстаз оратора?</w:t>
      </w:r>
    </w:p>
    <w:p w14:paraId="65DD2D4B" w14:textId="77777777" w:rsidR="00A21A0E" w:rsidRPr="002A1725" w:rsidRDefault="00A21A0E" w:rsidP="00A9718B">
      <w:pPr>
        <w:pStyle w:val="aff3"/>
        <w:rPr>
          <w:color w:val="000000" w:themeColor="text1"/>
          <w:sz w:val="24"/>
        </w:rPr>
      </w:pPr>
    </w:p>
    <w:p w14:paraId="711F848A" w14:textId="77777777" w:rsidR="005623E9" w:rsidRPr="002A1725" w:rsidRDefault="0069686C" w:rsidP="00A9718B">
      <w:pPr>
        <w:pStyle w:val="aff3"/>
        <w:jc w:val="center"/>
        <w:rPr>
          <w:color w:val="000000" w:themeColor="text1"/>
          <w:sz w:val="22"/>
        </w:rPr>
      </w:pPr>
      <w:r w:rsidRPr="002A1725">
        <w:rPr>
          <w:color w:val="000000" w:themeColor="text1"/>
          <w:sz w:val="22"/>
        </w:rPr>
        <w:t>Дверь кабинета открывается и в</w:t>
      </w:r>
      <w:r w:rsidR="005623E9" w:rsidRPr="002A1725">
        <w:rPr>
          <w:color w:val="000000" w:themeColor="text1"/>
          <w:sz w:val="22"/>
        </w:rPr>
        <w:t xml:space="preserve">ходит </w:t>
      </w:r>
      <w:r w:rsidR="005623E9" w:rsidRPr="002A1725">
        <w:rPr>
          <w:color w:val="000000" w:themeColor="text1"/>
          <w:spacing w:val="40"/>
          <w:sz w:val="22"/>
        </w:rPr>
        <w:t>Магнус</w:t>
      </w:r>
      <w:r w:rsidR="005623E9" w:rsidRPr="002A1725">
        <w:rPr>
          <w:color w:val="000000" w:themeColor="text1"/>
          <w:sz w:val="22"/>
        </w:rPr>
        <w:t>. Он одет точно так же, как в первой картине. На его лице — блаженная улыбка создателя. Он останавливается в дверях, скрестив руки на груди, и смотрит на этот паноптикум.</w:t>
      </w:r>
    </w:p>
    <w:p w14:paraId="612C8A5B" w14:textId="77777777" w:rsidR="005623E9" w:rsidRPr="002A1725" w:rsidRDefault="005623E9" w:rsidP="00A9718B">
      <w:pPr>
        <w:pStyle w:val="aff3"/>
        <w:jc w:val="center"/>
        <w:rPr>
          <w:color w:val="000000" w:themeColor="text1"/>
          <w:sz w:val="22"/>
        </w:rPr>
      </w:pPr>
      <w:r w:rsidRPr="002A1725">
        <w:rPr>
          <w:color w:val="000000" w:themeColor="text1"/>
          <w:sz w:val="22"/>
        </w:rPr>
        <w:t>Гермиона замечает его. Её лицо мгновенно меняется: напряжение исчезает, появляется широкая, фальшивая голливудская улыбка. Она делает шаг вперёд, становясь чуть впереди остальных. Теперь они с Магнусом — зеркальное отражение друг друга.</w:t>
      </w:r>
    </w:p>
    <w:p w14:paraId="04C4B861" w14:textId="77777777" w:rsidR="00C60471" w:rsidRPr="002A1725" w:rsidRDefault="00C60471" w:rsidP="00A9718B">
      <w:pPr>
        <w:pStyle w:val="aff3"/>
        <w:rPr>
          <w:color w:val="000000" w:themeColor="text1"/>
          <w:sz w:val="24"/>
        </w:rPr>
      </w:pPr>
    </w:p>
    <w:p w14:paraId="09E20342" w14:textId="77777777" w:rsidR="005623E9" w:rsidRPr="002A1725" w:rsidRDefault="004C04FE" w:rsidP="00A9718B">
      <w:pPr>
        <w:pStyle w:val="aff3"/>
        <w:rPr>
          <w:color w:val="000000" w:themeColor="text1"/>
          <w:sz w:val="24"/>
        </w:rPr>
      </w:pPr>
      <w:r w:rsidRPr="002A1725">
        <w:rPr>
          <w:color w:val="000000" w:themeColor="text1"/>
          <w:spacing w:val="40"/>
          <w:sz w:val="24"/>
        </w:rPr>
        <w:t>Магнус</w:t>
      </w:r>
      <w:r w:rsidR="005623E9" w:rsidRPr="002A1725">
        <w:rPr>
          <w:color w:val="000000" w:themeColor="text1"/>
          <w:sz w:val="24"/>
        </w:rPr>
        <w:t xml:space="preserve"> </w:t>
      </w:r>
      <w:r w:rsidR="005623E9" w:rsidRPr="002A1725">
        <w:rPr>
          <w:i/>
          <w:color w:val="000000" w:themeColor="text1"/>
          <w:sz w:val="24"/>
        </w:rPr>
        <w:t xml:space="preserve">(довольно потирает руки). </w:t>
      </w:r>
      <w:r w:rsidR="00C60471" w:rsidRPr="002A1725">
        <w:rPr>
          <w:color w:val="000000" w:themeColor="text1"/>
          <w:sz w:val="24"/>
        </w:rPr>
        <w:t>Вот оно!</w:t>
      </w:r>
      <w:r w:rsidR="005623E9" w:rsidRPr="002A1725">
        <w:rPr>
          <w:color w:val="000000" w:themeColor="text1"/>
          <w:sz w:val="24"/>
        </w:rPr>
        <w:t xml:space="preserve"> Идеальная биомасса. Уровень шума</w:t>
      </w:r>
      <w:r w:rsidR="00C60471" w:rsidRPr="002A1725">
        <w:rPr>
          <w:color w:val="000000" w:themeColor="text1"/>
          <w:sz w:val="24"/>
        </w:rPr>
        <w:t xml:space="preserve"> зашкаливает. Молодец, Гермиона!</w:t>
      </w:r>
    </w:p>
    <w:p w14:paraId="3EA3C049" w14:textId="77777777" w:rsidR="00C60471" w:rsidRPr="002A1725" w:rsidRDefault="00C60471" w:rsidP="00A9718B">
      <w:pPr>
        <w:pStyle w:val="aff3"/>
        <w:rPr>
          <w:color w:val="000000" w:themeColor="text1"/>
          <w:sz w:val="24"/>
        </w:rPr>
      </w:pPr>
    </w:p>
    <w:p w14:paraId="2B148B09" w14:textId="77777777" w:rsidR="005623E9" w:rsidRPr="002A1725" w:rsidRDefault="005623E9" w:rsidP="00A9718B">
      <w:pPr>
        <w:pStyle w:val="aff3"/>
        <w:jc w:val="center"/>
        <w:rPr>
          <w:color w:val="000000" w:themeColor="text1"/>
          <w:sz w:val="22"/>
        </w:rPr>
      </w:pPr>
      <w:r w:rsidRPr="002A1725">
        <w:rPr>
          <w:color w:val="000000" w:themeColor="text1"/>
          <w:sz w:val="22"/>
        </w:rPr>
        <w:t>Магнус встаёт рядом с ней. Они оба поворачиваются к команде.</w:t>
      </w:r>
    </w:p>
    <w:p w14:paraId="4E269BEE" w14:textId="77777777" w:rsidR="00C60471" w:rsidRPr="002A1725" w:rsidRDefault="00C60471" w:rsidP="00A9718B">
      <w:pPr>
        <w:pStyle w:val="aff3"/>
        <w:rPr>
          <w:color w:val="000000" w:themeColor="text1"/>
          <w:sz w:val="24"/>
        </w:rPr>
      </w:pPr>
    </w:p>
    <w:p w14:paraId="3A38D420" w14:textId="77777777" w:rsidR="005623E9" w:rsidRPr="002A1725" w:rsidRDefault="004C04FE" w:rsidP="00A9718B">
      <w:pPr>
        <w:pStyle w:val="aff3"/>
        <w:rPr>
          <w:color w:val="000000" w:themeColor="text1"/>
          <w:sz w:val="24"/>
        </w:rPr>
      </w:pPr>
      <w:r w:rsidRPr="002A1725">
        <w:rPr>
          <w:color w:val="000000" w:themeColor="text1"/>
          <w:spacing w:val="40"/>
          <w:sz w:val="24"/>
        </w:rPr>
        <w:t>Магнус</w:t>
      </w:r>
      <w:r w:rsidR="005623E9" w:rsidRPr="002A1725">
        <w:rPr>
          <w:color w:val="000000" w:themeColor="text1"/>
          <w:sz w:val="24"/>
        </w:rPr>
        <w:t xml:space="preserve"> и </w:t>
      </w:r>
      <w:r w:rsidRPr="002A1725">
        <w:rPr>
          <w:color w:val="000000" w:themeColor="text1"/>
          <w:spacing w:val="40"/>
          <w:sz w:val="24"/>
        </w:rPr>
        <w:t>Гермиона</w:t>
      </w:r>
      <w:r w:rsidR="005623E9" w:rsidRPr="002A1725">
        <w:rPr>
          <w:color w:val="000000" w:themeColor="text1"/>
          <w:sz w:val="24"/>
        </w:rPr>
        <w:t xml:space="preserve"> </w:t>
      </w:r>
      <w:r w:rsidR="005623E9" w:rsidRPr="002A1725">
        <w:rPr>
          <w:i/>
          <w:color w:val="000000" w:themeColor="text1"/>
          <w:sz w:val="24"/>
        </w:rPr>
        <w:t>(одновременно командуют).</w:t>
      </w:r>
      <w:r w:rsidR="005623E9" w:rsidRPr="002A1725">
        <w:rPr>
          <w:color w:val="000000" w:themeColor="text1"/>
          <w:sz w:val="24"/>
        </w:rPr>
        <w:t xml:space="preserve"> Упражнение «Мы самые лучшие»! Синхронно! Красиво! Поехали!</w:t>
      </w:r>
    </w:p>
    <w:p w14:paraId="312EA139" w14:textId="77777777" w:rsidR="00C60471" w:rsidRPr="002A1725" w:rsidRDefault="00C60471" w:rsidP="00A9718B">
      <w:pPr>
        <w:pStyle w:val="aff3"/>
        <w:rPr>
          <w:color w:val="000000" w:themeColor="text1"/>
          <w:sz w:val="24"/>
        </w:rPr>
      </w:pPr>
    </w:p>
    <w:p w14:paraId="64EBDA20" w14:textId="77777777" w:rsidR="005623E9" w:rsidRPr="002A1725" w:rsidRDefault="005623E9" w:rsidP="00A9718B">
      <w:pPr>
        <w:pStyle w:val="aff3"/>
        <w:jc w:val="center"/>
        <w:rPr>
          <w:color w:val="000000" w:themeColor="text1"/>
          <w:sz w:val="22"/>
        </w:rPr>
      </w:pPr>
      <w:r w:rsidRPr="002A1725">
        <w:rPr>
          <w:color w:val="000000" w:themeColor="text1"/>
          <w:sz w:val="22"/>
        </w:rPr>
        <w:t>Магнус и Гермиона поворачиваются лицом к зрителям. Они стоят чуть впереди остальных. Все расставляют ног</w:t>
      </w:r>
      <w:r w:rsidR="00C60471" w:rsidRPr="002A1725">
        <w:rPr>
          <w:color w:val="000000" w:themeColor="text1"/>
          <w:sz w:val="22"/>
        </w:rPr>
        <w:t xml:space="preserve">и и начинают делать махи руками, крича хором: </w:t>
      </w:r>
      <w:r w:rsidRPr="002A1725">
        <w:rPr>
          <w:color w:val="000000" w:themeColor="text1"/>
          <w:sz w:val="22"/>
        </w:rPr>
        <w:t>«Мы самые лучшие, мы всех победим!»</w:t>
      </w:r>
    </w:p>
    <w:p w14:paraId="471BF656" w14:textId="77777777" w:rsidR="005623E9" w:rsidRPr="002A1725" w:rsidRDefault="005623E9" w:rsidP="00A9718B">
      <w:pPr>
        <w:pStyle w:val="aff3"/>
        <w:jc w:val="center"/>
        <w:rPr>
          <w:color w:val="000000" w:themeColor="text1"/>
          <w:sz w:val="22"/>
        </w:rPr>
      </w:pPr>
      <w:r w:rsidRPr="002A1725">
        <w:rPr>
          <w:color w:val="000000" w:themeColor="text1"/>
          <w:sz w:val="22"/>
        </w:rPr>
        <w:t>Обе руки идут вверх, в стороны, затем вперёд. Движения повторяются. Гермиона выполняет их чётче и громче, чем сам Магнус. Она переглядывается с ним, и он одобрительно кивает.</w:t>
      </w:r>
    </w:p>
    <w:p w14:paraId="16C60C9F" w14:textId="77777777" w:rsidR="005623E9" w:rsidRPr="002A1725" w:rsidRDefault="005623E9" w:rsidP="00A9718B">
      <w:pPr>
        <w:pStyle w:val="aff3"/>
        <w:jc w:val="center"/>
        <w:rPr>
          <w:color w:val="000000" w:themeColor="text1"/>
          <w:sz w:val="22"/>
        </w:rPr>
      </w:pPr>
      <w:r w:rsidRPr="002A1725">
        <w:rPr>
          <w:color w:val="000000" w:themeColor="text1"/>
          <w:sz w:val="22"/>
        </w:rPr>
        <w:t xml:space="preserve">Они дышат в одном ритме. Энергичная музыка достигает пика. Свет начинает мигать красным и розовым. Камера общего плана показывает жуткую, идеально </w:t>
      </w:r>
      <w:r w:rsidR="00C60471" w:rsidRPr="002A1725">
        <w:rPr>
          <w:color w:val="000000" w:themeColor="text1"/>
          <w:sz w:val="22"/>
        </w:rPr>
        <w:t xml:space="preserve">покорную </w:t>
      </w:r>
      <w:r w:rsidRPr="002A1725">
        <w:rPr>
          <w:color w:val="000000" w:themeColor="text1"/>
          <w:sz w:val="22"/>
        </w:rPr>
        <w:t>секту.</w:t>
      </w:r>
    </w:p>
    <w:p w14:paraId="46DEFF43" w14:textId="77777777" w:rsidR="005623E9" w:rsidRPr="002A1725" w:rsidRDefault="005623E9" w:rsidP="00A9718B">
      <w:pPr>
        <w:pStyle w:val="aff3"/>
        <w:jc w:val="center"/>
        <w:rPr>
          <w:color w:val="000000" w:themeColor="text1"/>
          <w:sz w:val="22"/>
        </w:rPr>
      </w:pPr>
      <w:r w:rsidRPr="002A1725">
        <w:rPr>
          <w:color w:val="000000" w:themeColor="text1"/>
          <w:sz w:val="22"/>
        </w:rPr>
        <w:t>Свет резко гаснет.</w:t>
      </w:r>
    </w:p>
    <w:p w14:paraId="73F37C76" w14:textId="77777777" w:rsidR="00501EEB" w:rsidRPr="002A1725" w:rsidRDefault="00501EEB" w:rsidP="00A9718B">
      <w:pPr>
        <w:pStyle w:val="aff3"/>
        <w:rPr>
          <w:color w:val="000000" w:themeColor="text1"/>
          <w:sz w:val="24"/>
        </w:rPr>
      </w:pPr>
    </w:p>
    <w:p w14:paraId="5EFAB3E0" w14:textId="77777777" w:rsidR="00C13D77" w:rsidRPr="002A1725" w:rsidRDefault="00C13D77" w:rsidP="00A9718B">
      <w:pPr>
        <w:pStyle w:val="aff3"/>
        <w:jc w:val="center"/>
        <w:rPr>
          <w:b/>
          <w:bCs/>
          <w:sz w:val="24"/>
        </w:rPr>
      </w:pPr>
      <w:r w:rsidRPr="002A1725">
        <w:rPr>
          <w:b/>
          <w:bCs/>
          <w:sz w:val="24"/>
        </w:rPr>
        <w:t>Картина восьмая</w:t>
      </w:r>
    </w:p>
    <w:p w14:paraId="52D37FB3" w14:textId="77777777" w:rsidR="00C13D77" w:rsidRPr="002A1725" w:rsidRDefault="00C13D77" w:rsidP="00A9718B">
      <w:pPr>
        <w:pStyle w:val="aff3"/>
        <w:rPr>
          <w:b/>
          <w:bCs/>
          <w:sz w:val="24"/>
        </w:rPr>
      </w:pPr>
    </w:p>
    <w:p w14:paraId="16D6E260" w14:textId="77777777" w:rsidR="00C13D77" w:rsidRPr="002A1725" w:rsidRDefault="00C13D77" w:rsidP="00A9718B">
      <w:pPr>
        <w:pStyle w:val="aff3"/>
        <w:jc w:val="center"/>
        <w:rPr>
          <w:bCs/>
          <w:sz w:val="22"/>
        </w:rPr>
      </w:pPr>
      <w:r w:rsidRPr="002A1725">
        <w:rPr>
          <w:bCs/>
          <w:sz w:val="22"/>
        </w:rPr>
        <w:t>Год спустя.</w:t>
      </w:r>
    </w:p>
    <w:p w14:paraId="4CB74960" w14:textId="77777777" w:rsidR="00C13D77" w:rsidRPr="002A1725" w:rsidRDefault="00C13D77" w:rsidP="00A9718B">
      <w:pPr>
        <w:pStyle w:val="aff3"/>
        <w:jc w:val="center"/>
        <w:rPr>
          <w:bCs/>
          <w:sz w:val="22"/>
        </w:rPr>
      </w:pPr>
      <w:r w:rsidRPr="002A1725">
        <w:rPr>
          <w:bCs/>
          <w:sz w:val="22"/>
        </w:rPr>
        <w:lastRenderedPageBreak/>
        <w:t xml:space="preserve">Студия провинциального телевидения. Тёплый, слегка желтоватый свет. За столом, в кресле, сидит Катя. На ней элегантный, но простой брючный костюм. Ничего розового. </w:t>
      </w:r>
      <w:r w:rsidR="00083091" w:rsidRPr="002A1725">
        <w:rPr>
          <w:bCs/>
          <w:sz w:val="22"/>
        </w:rPr>
        <w:t xml:space="preserve">На столе </w:t>
      </w:r>
      <w:r w:rsidRPr="002A1725">
        <w:rPr>
          <w:bCs/>
          <w:sz w:val="22"/>
        </w:rPr>
        <w:t>— стакан воды и папка с текстом, которую она не открывает.</w:t>
      </w:r>
    </w:p>
    <w:p w14:paraId="2E86D32C" w14:textId="77777777" w:rsidR="00C13D77" w:rsidRPr="002A1725" w:rsidRDefault="00C13D77" w:rsidP="00A9718B">
      <w:pPr>
        <w:pStyle w:val="aff3"/>
        <w:jc w:val="center"/>
        <w:rPr>
          <w:bCs/>
          <w:sz w:val="22"/>
        </w:rPr>
      </w:pPr>
      <w:r w:rsidRPr="002A1725">
        <w:rPr>
          <w:bCs/>
          <w:sz w:val="22"/>
        </w:rPr>
        <w:t>Загорается красная лампочка ON AIR. Камера даёт крупный план.</w:t>
      </w:r>
    </w:p>
    <w:p w14:paraId="05601D06" w14:textId="77777777" w:rsidR="00C13D77" w:rsidRPr="002A1725" w:rsidRDefault="00C13D77" w:rsidP="00A9718B">
      <w:pPr>
        <w:pStyle w:val="aff3"/>
        <w:rPr>
          <w:bCs/>
          <w:sz w:val="24"/>
        </w:rPr>
      </w:pPr>
    </w:p>
    <w:p w14:paraId="53462115" w14:textId="77777777" w:rsidR="00C13D77" w:rsidRPr="002A1725" w:rsidRDefault="004C04FE" w:rsidP="00A9718B">
      <w:pPr>
        <w:pStyle w:val="aff3"/>
        <w:rPr>
          <w:bCs/>
          <w:sz w:val="24"/>
        </w:rPr>
      </w:pPr>
      <w:r w:rsidRPr="002A1725">
        <w:rPr>
          <w:bCs/>
          <w:spacing w:val="40"/>
          <w:sz w:val="24"/>
        </w:rPr>
        <w:t>Катя</w:t>
      </w:r>
      <w:r w:rsidR="00C13D77" w:rsidRPr="002A1725">
        <w:rPr>
          <w:bCs/>
          <w:sz w:val="24"/>
        </w:rPr>
        <w:t xml:space="preserve"> (</w:t>
      </w:r>
      <w:r w:rsidR="00C13D77" w:rsidRPr="002A1725">
        <w:rPr>
          <w:bCs/>
          <w:i/>
          <w:sz w:val="24"/>
        </w:rPr>
        <w:t>смотрит прямо в объектив; голос спокойный, глубокий, без  напора).</w:t>
      </w:r>
      <w:r w:rsidR="00C13D77" w:rsidRPr="002A1725">
        <w:rPr>
          <w:bCs/>
          <w:sz w:val="24"/>
        </w:rPr>
        <w:t xml:space="preserve"> Здравствуйте. В эфире программа «Реальный город» и я, ведущая Екатерина Смирнова.</w:t>
      </w:r>
      <w:r w:rsidR="009A50A9" w:rsidRPr="002A1725">
        <w:rPr>
          <w:bCs/>
          <w:i/>
          <w:sz w:val="24"/>
        </w:rPr>
        <w:t xml:space="preserve"> (Пауза. Лёгкая улыбка.)</w:t>
      </w:r>
      <w:r w:rsidR="009A50A9" w:rsidRPr="002A1725">
        <w:rPr>
          <w:bCs/>
          <w:sz w:val="24"/>
        </w:rPr>
        <w:t xml:space="preserve"> </w:t>
      </w:r>
      <w:r w:rsidR="00C13D77" w:rsidRPr="002A1725">
        <w:rPr>
          <w:bCs/>
          <w:sz w:val="24"/>
        </w:rPr>
        <w:t>Сегодня мой первый эфир здесь, дома, в Воронеже. Я волнуюсь.</w:t>
      </w:r>
    </w:p>
    <w:p w14:paraId="446FFB6B" w14:textId="77777777" w:rsidR="009A50A9" w:rsidRPr="002A1725" w:rsidRDefault="009A50A9" w:rsidP="00A9718B">
      <w:pPr>
        <w:pStyle w:val="aff3"/>
        <w:rPr>
          <w:bCs/>
          <w:sz w:val="24"/>
        </w:rPr>
      </w:pPr>
    </w:p>
    <w:p w14:paraId="170D1B14" w14:textId="77777777" w:rsidR="00404A42" w:rsidRPr="002A1725" w:rsidRDefault="009A50A9" w:rsidP="00A9718B">
      <w:pPr>
        <w:pStyle w:val="aff3"/>
        <w:jc w:val="center"/>
        <w:rPr>
          <w:bCs/>
          <w:sz w:val="22"/>
        </w:rPr>
      </w:pPr>
      <w:r w:rsidRPr="002A1725">
        <w:rPr>
          <w:bCs/>
          <w:sz w:val="22"/>
        </w:rPr>
        <w:t xml:space="preserve">Она </w:t>
      </w:r>
      <w:r w:rsidR="008668C0" w:rsidRPr="002A1725">
        <w:rPr>
          <w:bCs/>
          <w:sz w:val="22"/>
        </w:rPr>
        <w:t>улыбается угол</w:t>
      </w:r>
      <w:r w:rsidR="003E0613" w:rsidRPr="002A1725">
        <w:rPr>
          <w:bCs/>
          <w:sz w:val="22"/>
        </w:rPr>
        <w:t>ком рта и чуть склоняет голову</w:t>
      </w:r>
      <w:r w:rsidR="00404A42" w:rsidRPr="002A1725">
        <w:rPr>
          <w:bCs/>
          <w:sz w:val="22"/>
        </w:rPr>
        <w:t>.</w:t>
      </w:r>
      <w:r w:rsidR="003E0613" w:rsidRPr="002A1725">
        <w:rPr>
          <w:bCs/>
          <w:sz w:val="22"/>
        </w:rPr>
        <w:t xml:space="preserve"> </w:t>
      </w:r>
      <w:r w:rsidR="009050A7" w:rsidRPr="002A1725">
        <w:rPr>
          <w:bCs/>
          <w:sz w:val="22"/>
        </w:rPr>
        <w:t xml:space="preserve">Это движение </w:t>
      </w:r>
      <w:r w:rsidR="00404A42" w:rsidRPr="002A1725">
        <w:rPr>
          <w:bCs/>
          <w:sz w:val="22"/>
        </w:rPr>
        <w:t>неуловимо знаком</w:t>
      </w:r>
      <w:r w:rsidR="009050A7" w:rsidRPr="002A1725">
        <w:rPr>
          <w:bCs/>
          <w:sz w:val="22"/>
        </w:rPr>
        <w:t>о зрителю</w:t>
      </w:r>
      <w:r w:rsidR="00404A42" w:rsidRPr="002A1725">
        <w:rPr>
          <w:bCs/>
          <w:sz w:val="22"/>
        </w:rPr>
        <w:t xml:space="preserve">. </w:t>
      </w:r>
    </w:p>
    <w:p w14:paraId="6CD4949F" w14:textId="77777777" w:rsidR="00C13D77" w:rsidRPr="002A1725" w:rsidRDefault="009A50A9" w:rsidP="00A9718B">
      <w:pPr>
        <w:pStyle w:val="aff3"/>
        <w:jc w:val="center"/>
        <w:rPr>
          <w:bCs/>
          <w:sz w:val="22"/>
        </w:rPr>
      </w:pPr>
      <w:r w:rsidRPr="002A1725">
        <w:rPr>
          <w:bCs/>
          <w:sz w:val="22"/>
        </w:rPr>
        <w:t>Пауза в три секунды.</w:t>
      </w:r>
    </w:p>
    <w:p w14:paraId="3256871B" w14:textId="77777777" w:rsidR="009A50A9" w:rsidRPr="002A1725" w:rsidRDefault="009A50A9" w:rsidP="00A9718B">
      <w:pPr>
        <w:pStyle w:val="aff3"/>
        <w:rPr>
          <w:bCs/>
          <w:sz w:val="24"/>
        </w:rPr>
      </w:pPr>
    </w:p>
    <w:p w14:paraId="3C89EDA7" w14:textId="77777777" w:rsidR="00404A42" w:rsidRPr="002A1725" w:rsidRDefault="00404A42" w:rsidP="00A9718B">
      <w:pPr>
        <w:pStyle w:val="aff3"/>
        <w:ind w:firstLine="0"/>
        <w:rPr>
          <w:color w:val="000000" w:themeColor="text1"/>
          <w:sz w:val="24"/>
        </w:rPr>
      </w:pPr>
      <w:r w:rsidRPr="002A1725">
        <w:rPr>
          <w:color w:val="000000" w:themeColor="text1"/>
          <w:sz w:val="24"/>
        </w:rPr>
        <w:t xml:space="preserve">Но прежде чем мы перейдём к теме выпуска, я хочу сказать несколько слов о том, почему я вообще оказалась в этом кресле. </w:t>
      </w:r>
    </w:p>
    <w:p w14:paraId="126EE727" w14:textId="77777777" w:rsidR="00341DD9" w:rsidRPr="002A1725" w:rsidRDefault="00A963D1" w:rsidP="00A9718B">
      <w:pPr>
        <w:pStyle w:val="aff3"/>
        <w:rPr>
          <w:color w:val="000000" w:themeColor="text1"/>
          <w:sz w:val="24"/>
        </w:rPr>
      </w:pPr>
      <w:r w:rsidRPr="002A1725">
        <w:rPr>
          <w:color w:val="000000" w:themeColor="text1"/>
          <w:sz w:val="24"/>
        </w:rPr>
        <w:t>Полтора года назад я уехала покорять Москву. Мне казалось, что там кипит жизнь. И там действительно кипит… бизнес. Я попала в компанию с очень красивым названием — «Розовая зона». (</w:t>
      </w:r>
      <w:r w:rsidRPr="002A1725">
        <w:rPr>
          <w:i/>
          <w:color w:val="000000" w:themeColor="text1"/>
          <w:sz w:val="24"/>
        </w:rPr>
        <w:t>Лёгкая, едва заметная усмешка.</w:t>
      </w:r>
      <w:r w:rsidRPr="002A1725">
        <w:rPr>
          <w:color w:val="000000" w:themeColor="text1"/>
          <w:sz w:val="24"/>
        </w:rPr>
        <w:t xml:space="preserve">) </w:t>
      </w:r>
      <w:r w:rsidR="00341DD9" w:rsidRPr="002A1725">
        <w:rPr>
          <w:color w:val="000000" w:themeColor="text1"/>
          <w:sz w:val="24"/>
        </w:rPr>
        <w:t>Мы продавали воздух. Упаковывали его в красивые коробочки с надписями: «Курс на богатство», «Пробуди в себе богиню», «Магия третьего глаза». По сути, мы учили людей мечтать на языке банковских переводов. Нам платили большие деньги. (</w:t>
      </w:r>
      <w:r w:rsidR="00341DD9" w:rsidRPr="002A1725">
        <w:rPr>
          <w:i/>
          <w:color w:val="000000" w:themeColor="text1"/>
          <w:sz w:val="24"/>
        </w:rPr>
        <w:t>Пауза.</w:t>
      </w:r>
      <w:r w:rsidR="00341DD9" w:rsidRPr="002A1725">
        <w:rPr>
          <w:color w:val="000000" w:themeColor="text1"/>
          <w:sz w:val="24"/>
        </w:rPr>
        <w:t xml:space="preserve">) Очень большие. </w:t>
      </w:r>
      <w:r w:rsidR="00C13D77" w:rsidRPr="002A1725">
        <w:rPr>
          <w:bCs/>
          <w:i/>
          <w:sz w:val="24"/>
        </w:rPr>
        <w:t>(</w:t>
      </w:r>
      <w:r w:rsidR="003E0613" w:rsidRPr="002A1725">
        <w:rPr>
          <w:bCs/>
          <w:i/>
          <w:sz w:val="24"/>
        </w:rPr>
        <w:t>Ч</w:t>
      </w:r>
      <w:r w:rsidR="00C13D77" w:rsidRPr="002A1725">
        <w:rPr>
          <w:bCs/>
          <w:i/>
          <w:sz w:val="24"/>
        </w:rPr>
        <w:t>уть подаётся вперёд.)</w:t>
      </w:r>
      <w:r w:rsidR="000173B2" w:rsidRPr="002A1725">
        <w:rPr>
          <w:bCs/>
          <w:sz w:val="24"/>
        </w:rPr>
        <w:t xml:space="preserve"> </w:t>
      </w:r>
      <w:r w:rsidR="00341DD9" w:rsidRPr="002A1725">
        <w:rPr>
          <w:color w:val="000000" w:themeColor="text1"/>
          <w:sz w:val="24"/>
        </w:rPr>
        <w:t>За то, чтобы мы смотрели честным взглядом в камеру и врали, что счастье можно купить по ссылке в описании. (</w:t>
      </w:r>
      <w:r w:rsidR="00341DD9" w:rsidRPr="002A1725">
        <w:rPr>
          <w:i/>
          <w:color w:val="000000" w:themeColor="text1"/>
          <w:sz w:val="24"/>
        </w:rPr>
        <w:t>Голос становится твёрже.</w:t>
      </w:r>
      <w:r w:rsidR="00341DD9" w:rsidRPr="002A1725">
        <w:rPr>
          <w:color w:val="000000" w:themeColor="text1"/>
          <w:sz w:val="24"/>
        </w:rPr>
        <w:t xml:space="preserve">) Я ушла оттуда. Не потому, что меня мучила совесть — она обычно приходит позже, когда ты лежишь ночью и смотришь в потолок. Я ушла, потому что поняла: если я останусь ещё на месяц, та девочка из Воронежа во мне просто задохнётся под шубой «успешной женщины». Честность перед собой стоит дороже, чем пентхаус с видом на пробки. Чтобы самому себе сказать: добро есть, счастье есть, любовь есть! Может, иногда нужно потеряться, чтобы найти себя. </w:t>
      </w:r>
    </w:p>
    <w:p w14:paraId="43A68195" w14:textId="77777777" w:rsidR="00341DD9" w:rsidRPr="002A1725" w:rsidRDefault="00341DD9" w:rsidP="00A9718B">
      <w:pPr>
        <w:pStyle w:val="aff3"/>
        <w:rPr>
          <w:bCs/>
          <w:sz w:val="24"/>
        </w:rPr>
      </w:pPr>
    </w:p>
    <w:p w14:paraId="65C616BB" w14:textId="77777777" w:rsidR="00C13D77" w:rsidRPr="002A1725" w:rsidRDefault="00C13D77" w:rsidP="00A9718B">
      <w:pPr>
        <w:pStyle w:val="aff3"/>
        <w:jc w:val="center"/>
        <w:rPr>
          <w:bCs/>
          <w:sz w:val="22"/>
        </w:rPr>
      </w:pPr>
      <w:r w:rsidRPr="002A1725">
        <w:rPr>
          <w:bCs/>
          <w:sz w:val="22"/>
        </w:rPr>
        <w:t>Она замолкает. На несколько секунд становится совершенно тихо.</w:t>
      </w:r>
    </w:p>
    <w:p w14:paraId="7B62E975" w14:textId="77777777" w:rsidR="00341DD9" w:rsidRPr="002A1725" w:rsidRDefault="00341DD9" w:rsidP="00A9718B">
      <w:pPr>
        <w:pStyle w:val="aff3"/>
        <w:rPr>
          <w:bCs/>
          <w:sz w:val="24"/>
        </w:rPr>
      </w:pPr>
    </w:p>
    <w:p w14:paraId="1CA3326E" w14:textId="77777777" w:rsidR="00C13D77" w:rsidRPr="002A1725" w:rsidRDefault="00675EA5" w:rsidP="00A9718B">
      <w:pPr>
        <w:pStyle w:val="aff3"/>
        <w:ind w:firstLine="0"/>
        <w:rPr>
          <w:bCs/>
          <w:sz w:val="24"/>
        </w:rPr>
      </w:pPr>
      <w:r w:rsidRPr="002A1725">
        <w:rPr>
          <w:bCs/>
          <w:spacing w:val="40"/>
          <w:sz w:val="24"/>
        </w:rPr>
        <w:t>Голос режиссёра</w:t>
      </w:r>
      <w:r w:rsidR="00C13D77" w:rsidRPr="002A1725">
        <w:rPr>
          <w:i/>
          <w:sz w:val="24"/>
        </w:rPr>
        <w:t>.</w:t>
      </w:r>
      <w:r w:rsidR="00C13D77" w:rsidRPr="002A1725">
        <w:rPr>
          <w:bCs/>
          <w:i/>
          <w:sz w:val="22"/>
        </w:rPr>
        <w:t xml:space="preserve"> </w:t>
      </w:r>
      <w:r w:rsidR="00ED78C1" w:rsidRPr="002A1725">
        <w:rPr>
          <w:bCs/>
          <w:sz w:val="24"/>
        </w:rPr>
        <w:t>Отли</w:t>
      </w:r>
      <w:r w:rsidR="00D446F0" w:rsidRPr="002A1725">
        <w:rPr>
          <w:bCs/>
          <w:sz w:val="24"/>
        </w:rPr>
        <w:t>чно начали.</w:t>
      </w:r>
      <w:r w:rsidR="00ED78C1" w:rsidRPr="002A1725">
        <w:rPr>
          <w:bCs/>
          <w:sz w:val="24"/>
        </w:rPr>
        <w:t xml:space="preserve"> </w:t>
      </w:r>
      <w:r w:rsidR="00C13D77" w:rsidRPr="002A1725">
        <w:rPr>
          <w:bCs/>
          <w:sz w:val="24"/>
        </w:rPr>
        <w:t>Держи</w:t>
      </w:r>
      <w:r w:rsidR="00341DD9" w:rsidRPr="002A1725">
        <w:rPr>
          <w:bCs/>
          <w:sz w:val="24"/>
        </w:rPr>
        <w:t xml:space="preserve"> темп</w:t>
      </w:r>
      <w:r w:rsidR="00C13D77" w:rsidRPr="002A1725">
        <w:rPr>
          <w:bCs/>
          <w:sz w:val="24"/>
        </w:rPr>
        <w:t>.</w:t>
      </w:r>
    </w:p>
    <w:p w14:paraId="3BD2626E" w14:textId="77777777" w:rsidR="00341DD9" w:rsidRPr="002A1725" w:rsidRDefault="00341DD9" w:rsidP="00A9718B">
      <w:pPr>
        <w:pStyle w:val="aff3"/>
        <w:rPr>
          <w:bCs/>
          <w:sz w:val="24"/>
        </w:rPr>
      </w:pPr>
    </w:p>
    <w:p w14:paraId="1116DFD8" w14:textId="77777777" w:rsidR="00C13D77" w:rsidRPr="002A1725" w:rsidRDefault="00C13D77" w:rsidP="00A9718B">
      <w:pPr>
        <w:pStyle w:val="aff3"/>
        <w:jc w:val="center"/>
        <w:rPr>
          <w:bCs/>
          <w:sz w:val="22"/>
        </w:rPr>
      </w:pPr>
      <w:r w:rsidRPr="002A1725">
        <w:rPr>
          <w:bCs/>
          <w:sz w:val="22"/>
        </w:rPr>
        <w:t>Катя не отво</w:t>
      </w:r>
      <w:r w:rsidR="008668C0" w:rsidRPr="002A1725">
        <w:rPr>
          <w:bCs/>
          <w:sz w:val="22"/>
        </w:rPr>
        <w:t>дит взгляд</w:t>
      </w:r>
      <w:r w:rsidR="002745DC" w:rsidRPr="002A1725">
        <w:rPr>
          <w:bCs/>
          <w:sz w:val="22"/>
        </w:rPr>
        <w:t>а</w:t>
      </w:r>
      <w:r w:rsidR="008668C0" w:rsidRPr="002A1725">
        <w:rPr>
          <w:bCs/>
          <w:sz w:val="22"/>
        </w:rPr>
        <w:t xml:space="preserve"> от объектива. В камеру смотрит прямо и ув</w:t>
      </w:r>
      <w:r w:rsidR="008820C1" w:rsidRPr="002A1725">
        <w:rPr>
          <w:bCs/>
          <w:sz w:val="22"/>
        </w:rPr>
        <w:t>еренно, излучая внутреннюю силу и спокойствие.</w:t>
      </w:r>
    </w:p>
    <w:p w14:paraId="359618B1" w14:textId="77777777" w:rsidR="00341DD9" w:rsidRPr="002A1725" w:rsidRDefault="00341DD9" w:rsidP="00A9718B">
      <w:pPr>
        <w:pStyle w:val="aff3"/>
        <w:rPr>
          <w:bCs/>
          <w:sz w:val="24"/>
        </w:rPr>
      </w:pPr>
    </w:p>
    <w:p w14:paraId="5A3E131E" w14:textId="77777777" w:rsidR="00341DD9" w:rsidRPr="002A1725" w:rsidRDefault="004C04FE" w:rsidP="00A9718B">
      <w:pPr>
        <w:pStyle w:val="aff3"/>
        <w:rPr>
          <w:color w:val="000000" w:themeColor="text1"/>
          <w:sz w:val="24"/>
        </w:rPr>
      </w:pPr>
      <w:r w:rsidRPr="002A1725">
        <w:rPr>
          <w:bCs/>
          <w:spacing w:val="40"/>
          <w:sz w:val="24"/>
        </w:rPr>
        <w:lastRenderedPageBreak/>
        <w:t>Катя</w:t>
      </w:r>
      <w:r w:rsidR="00C13D77" w:rsidRPr="002A1725">
        <w:rPr>
          <w:bCs/>
          <w:sz w:val="24"/>
        </w:rPr>
        <w:t xml:space="preserve">. </w:t>
      </w:r>
      <w:r w:rsidR="00341DD9" w:rsidRPr="002A1725">
        <w:rPr>
          <w:color w:val="000000" w:themeColor="text1"/>
          <w:sz w:val="24"/>
        </w:rPr>
        <w:t>Но знаете, чему научила меня Москва? Тому, что люди бесконечно тянутся к знаниям. Они хотят знать, как работают биткоины, как открыть чакры и как быстро заработать милли</w:t>
      </w:r>
      <w:r w:rsidR="008820C1" w:rsidRPr="002A1725">
        <w:rPr>
          <w:color w:val="000000" w:themeColor="text1"/>
          <w:sz w:val="24"/>
        </w:rPr>
        <w:t>он. Л</w:t>
      </w:r>
      <w:r w:rsidR="00341DD9" w:rsidRPr="002A1725">
        <w:rPr>
          <w:color w:val="000000" w:themeColor="text1"/>
          <w:sz w:val="24"/>
        </w:rPr>
        <w:t>юбопытство снедает их. Но если отбросить всю эту мишуру, коучей, марафоны и прочий шум… (</w:t>
      </w:r>
      <w:r w:rsidR="003E0613" w:rsidRPr="002A1725">
        <w:rPr>
          <w:i/>
          <w:color w:val="000000" w:themeColor="text1"/>
          <w:sz w:val="24"/>
        </w:rPr>
        <w:t>Снова п</w:t>
      </w:r>
      <w:r w:rsidR="00341DD9" w:rsidRPr="002A1725">
        <w:rPr>
          <w:i/>
          <w:color w:val="000000" w:themeColor="text1"/>
          <w:sz w:val="24"/>
        </w:rPr>
        <w:t>одаётся вперёд, ближе к камере. Взгляд становится мягче.)</w:t>
      </w:r>
      <w:r w:rsidR="00341DD9" w:rsidRPr="002A1725">
        <w:rPr>
          <w:color w:val="000000" w:themeColor="text1"/>
          <w:sz w:val="24"/>
        </w:rPr>
        <w:t xml:space="preserve"> Всё, чего мы хотим на самом деле, — это чтобы нас просто обняли. Сказали, что мы справимся. Без ссылок на оплату. Люди хотят любить и быть любимыми. Просто. Глупо. Старомодно… </w:t>
      </w:r>
    </w:p>
    <w:p w14:paraId="1A70576B" w14:textId="77777777" w:rsidR="00341DD9" w:rsidRPr="002A1725" w:rsidRDefault="00341DD9" w:rsidP="00A9718B">
      <w:pPr>
        <w:pStyle w:val="aff3"/>
        <w:rPr>
          <w:color w:val="000000" w:themeColor="text1"/>
          <w:sz w:val="24"/>
        </w:rPr>
      </w:pPr>
    </w:p>
    <w:p w14:paraId="62D65E77" w14:textId="77777777" w:rsidR="00C13D77" w:rsidRPr="002A1725" w:rsidRDefault="00C13D77" w:rsidP="00A9718B">
      <w:pPr>
        <w:pStyle w:val="aff3"/>
        <w:jc w:val="center"/>
        <w:rPr>
          <w:color w:val="000000" w:themeColor="text1"/>
          <w:sz w:val="22"/>
        </w:rPr>
      </w:pPr>
      <w:r w:rsidRPr="002A1725">
        <w:rPr>
          <w:bCs/>
          <w:sz w:val="22"/>
        </w:rPr>
        <w:t>Катя чуть поворачивает голову. Свет мягк</w:t>
      </w:r>
      <w:r w:rsidR="00BE76E3" w:rsidRPr="002A1725">
        <w:rPr>
          <w:bCs/>
          <w:sz w:val="22"/>
        </w:rPr>
        <w:t>о выделяет её лицо.</w:t>
      </w:r>
    </w:p>
    <w:p w14:paraId="54F2D6B8" w14:textId="77777777" w:rsidR="00341DD9" w:rsidRPr="002A1725" w:rsidRDefault="00341DD9" w:rsidP="00A9718B">
      <w:pPr>
        <w:pStyle w:val="aff3"/>
        <w:rPr>
          <w:color w:val="000000" w:themeColor="text1"/>
          <w:sz w:val="24"/>
        </w:rPr>
      </w:pPr>
    </w:p>
    <w:p w14:paraId="0324225F" w14:textId="77777777" w:rsidR="00E13578" w:rsidRPr="002A1725" w:rsidRDefault="000173B2" w:rsidP="00A9718B">
      <w:pPr>
        <w:pStyle w:val="aff3"/>
        <w:ind w:firstLine="0"/>
        <w:rPr>
          <w:color w:val="000000" w:themeColor="text1"/>
          <w:sz w:val="24"/>
        </w:rPr>
      </w:pPr>
      <w:r w:rsidRPr="002A1725">
        <w:rPr>
          <w:color w:val="000000" w:themeColor="text1"/>
          <w:sz w:val="24"/>
        </w:rPr>
        <w:t xml:space="preserve">Сегодня моя передача называется «О любви». Не о страсти, не о манипуляциях, не о поиске ресурсов. О той самой любви, ради которой не нужно покупать курс. </w:t>
      </w:r>
      <w:r w:rsidRPr="002A1725">
        <w:rPr>
          <w:bCs/>
          <w:i/>
          <w:sz w:val="24"/>
        </w:rPr>
        <w:t>(Она опускает взгляд</w:t>
      </w:r>
      <w:r w:rsidR="00C13D77" w:rsidRPr="002A1725">
        <w:rPr>
          <w:bCs/>
          <w:i/>
          <w:sz w:val="24"/>
        </w:rPr>
        <w:t xml:space="preserve"> на карточку с вопросами, но не берёт её.</w:t>
      </w:r>
      <w:r w:rsidRPr="002A1725">
        <w:rPr>
          <w:bCs/>
          <w:i/>
          <w:sz w:val="24"/>
        </w:rPr>
        <w:t>)</w:t>
      </w:r>
      <w:r w:rsidRPr="002A1725">
        <w:rPr>
          <w:bCs/>
          <w:sz w:val="24"/>
        </w:rPr>
        <w:t xml:space="preserve"> </w:t>
      </w:r>
      <w:r w:rsidRPr="002A1725">
        <w:rPr>
          <w:color w:val="000000" w:themeColor="text1"/>
          <w:sz w:val="24"/>
        </w:rPr>
        <w:t>Давайте признаемся друг другу: мы гонимся за правильной фигурой, брендовыми сумками, идеальной карьерой и полезными связями только для того, чтобы в конце дня прийти домой, положить голову кому-то на плечо и выдохнуть. Чтобы нам сказали: «Я ждал тебя. Соскучился. Ты есть».</w:t>
      </w:r>
      <w:r w:rsidR="00E13578" w:rsidRPr="002A1725">
        <w:rPr>
          <w:color w:val="000000" w:themeColor="text1"/>
          <w:sz w:val="24"/>
        </w:rPr>
        <w:t xml:space="preserve"> </w:t>
      </w:r>
      <w:r w:rsidR="00E13578" w:rsidRPr="002A1725">
        <w:rPr>
          <w:i/>
          <w:color w:val="000000" w:themeColor="text1"/>
          <w:sz w:val="24"/>
        </w:rPr>
        <w:t>(Пауза.)</w:t>
      </w:r>
      <w:r w:rsidRPr="002A1725">
        <w:rPr>
          <w:color w:val="000000" w:themeColor="text1"/>
          <w:sz w:val="24"/>
        </w:rPr>
        <w:t xml:space="preserve"> И этого достаточно! </w:t>
      </w:r>
      <w:r w:rsidR="00E13578" w:rsidRPr="002A1725">
        <w:rPr>
          <w:color w:val="000000" w:themeColor="text1"/>
          <w:sz w:val="24"/>
        </w:rPr>
        <w:t xml:space="preserve">Это единственное, что нельзя скачать в Интернете. Единственное, что не требует артикуляционной гимнастики с винными пробками. </w:t>
      </w:r>
      <w:r w:rsidR="003E0613" w:rsidRPr="002A1725">
        <w:rPr>
          <w:i/>
          <w:color w:val="000000" w:themeColor="text1"/>
          <w:sz w:val="24"/>
        </w:rPr>
        <w:t>(Снова у</w:t>
      </w:r>
      <w:r w:rsidR="00E13578" w:rsidRPr="002A1725">
        <w:rPr>
          <w:i/>
          <w:color w:val="000000" w:themeColor="text1"/>
          <w:sz w:val="24"/>
        </w:rPr>
        <w:t>лыбается</w:t>
      </w:r>
      <w:r w:rsidR="003E0613" w:rsidRPr="002A1725">
        <w:rPr>
          <w:i/>
          <w:color w:val="000000" w:themeColor="text1"/>
          <w:sz w:val="24"/>
        </w:rPr>
        <w:t xml:space="preserve"> уголком рта и</w:t>
      </w:r>
      <w:r w:rsidR="00BE76E3" w:rsidRPr="002A1725">
        <w:rPr>
          <w:i/>
          <w:color w:val="000000" w:themeColor="text1"/>
          <w:sz w:val="24"/>
        </w:rPr>
        <w:t xml:space="preserve"> </w:t>
      </w:r>
      <w:r w:rsidR="00F5318B" w:rsidRPr="002A1725">
        <w:rPr>
          <w:i/>
          <w:color w:val="000000" w:themeColor="text1"/>
          <w:sz w:val="24"/>
        </w:rPr>
        <w:t>немного</w:t>
      </w:r>
      <w:r w:rsidR="00BE76E3" w:rsidRPr="002A1725">
        <w:rPr>
          <w:i/>
          <w:color w:val="000000" w:themeColor="text1"/>
          <w:sz w:val="24"/>
        </w:rPr>
        <w:t xml:space="preserve"> склоняет голову</w:t>
      </w:r>
      <w:r w:rsidR="003E0613" w:rsidRPr="002A1725">
        <w:rPr>
          <w:i/>
          <w:color w:val="000000" w:themeColor="text1"/>
          <w:sz w:val="24"/>
        </w:rPr>
        <w:t xml:space="preserve">.) </w:t>
      </w:r>
      <w:r w:rsidR="00E13578" w:rsidRPr="002A1725">
        <w:rPr>
          <w:color w:val="000000" w:themeColor="text1"/>
          <w:sz w:val="24"/>
        </w:rPr>
        <w:t>Остава</w:t>
      </w:r>
      <w:r w:rsidR="008E116F" w:rsidRPr="002A1725">
        <w:rPr>
          <w:color w:val="000000" w:themeColor="text1"/>
          <w:sz w:val="24"/>
        </w:rPr>
        <w:t>йтесь с нами. Поговорим об этом вместе!</w:t>
      </w:r>
    </w:p>
    <w:p w14:paraId="1C473B9B" w14:textId="77777777" w:rsidR="00ED78C1" w:rsidRPr="002A1725" w:rsidRDefault="00ED78C1" w:rsidP="00A9718B">
      <w:pPr>
        <w:pStyle w:val="aff3"/>
        <w:jc w:val="center"/>
        <w:rPr>
          <w:bCs/>
          <w:spacing w:val="40"/>
          <w:sz w:val="24"/>
        </w:rPr>
      </w:pPr>
    </w:p>
    <w:p w14:paraId="73C65969" w14:textId="77777777" w:rsidR="00E252E0" w:rsidRPr="002A1725" w:rsidRDefault="00C13D77" w:rsidP="00A9718B">
      <w:pPr>
        <w:pStyle w:val="aff3"/>
        <w:jc w:val="center"/>
        <w:rPr>
          <w:bCs/>
          <w:sz w:val="22"/>
        </w:rPr>
      </w:pPr>
      <w:r w:rsidRPr="002A1725">
        <w:rPr>
          <w:bCs/>
          <w:sz w:val="22"/>
        </w:rPr>
        <w:t>Красная лампочка продолжает гореть.</w:t>
      </w:r>
    </w:p>
    <w:p w14:paraId="1B611984" w14:textId="77777777" w:rsidR="00E252E0" w:rsidRPr="002A1725" w:rsidRDefault="00C13D77" w:rsidP="00A9718B">
      <w:pPr>
        <w:pStyle w:val="aff3"/>
        <w:jc w:val="center"/>
        <w:rPr>
          <w:bCs/>
          <w:sz w:val="22"/>
        </w:rPr>
      </w:pPr>
      <w:r w:rsidRPr="002A1725">
        <w:rPr>
          <w:bCs/>
          <w:sz w:val="22"/>
        </w:rPr>
        <w:t>Свет на лице Кати становится чуть ярче. Почти незаметно в нём появляется розовый оттенок.</w:t>
      </w:r>
      <w:r w:rsidR="00BE76E3" w:rsidRPr="002A1725">
        <w:rPr>
          <w:bCs/>
          <w:sz w:val="22"/>
        </w:rPr>
        <w:t xml:space="preserve"> </w:t>
      </w:r>
    </w:p>
    <w:p w14:paraId="771CA6E8" w14:textId="77777777" w:rsidR="00C13D77" w:rsidRPr="002A1725" w:rsidRDefault="00BE76E3" w:rsidP="00A9718B">
      <w:pPr>
        <w:pStyle w:val="aff3"/>
        <w:jc w:val="center"/>
        <w:rPr>
          <w:bCs/>
          <w:sz w:val="22"/>
        </w:rPr>
      </w:pPr>
      <w:r w:rsidRPr="002A1725">
        <w:rPr>
          <w:bCs/>
          <w:sz w:val="22"/>
        </w:rPr>
        <w:t>Где-то за сценой —</w:t>
      </w:r>
      <w:r w:rsidR="00D014DC" w:rsidRPr="002A1725">
        <w:rPr>
          <w:bCs/>
          <w:sz w:val="22"/>
        </w:rPr>
        <w:t xml:space="preserve"> издалека, словно из</w:t>
      </w:r>
      <w:r w:rsidR="00063C96" w:rsidRPr="002A1725">
        <w:rPr>
          <w:bCs/>
          <w:sz w:val="22"/>
        </w:rPr>
        <w:t xml:space="preserve"> прошлого —</w:t>
      </w:r>
      <w:r w:rsidR="00E252E0" w:rsidRPr="002A1725">
        <w:rPr>
          <w:bCs/>
          <w:sz w:val="22"/>
        </w:rPr>
        <w:t xml:space="preserve"> вдруг</w:t>
      </w:r>
      <w:r w:rsidR="00AC05EA" w:rsidRPr="002A1725">
        <w:rPr>
          <w:bCs/>
          <w:sz w:val="22"/>
        </w:rPr>
        <w:t xml:space="preserve"> раздаётся </w:t>
      </w:r>
      <w:r w:rsidR="00ED78C1" w:rsidRPr="002A1725">
        <w:rPr>
          <w:bCs/>
          <w:sz w:val="22"/>
        </w:rPr>
        <w:t>голос</w:t>
      </w:r>
      <w:r w:rsidR="00D014DC" w:rsidRPr="002A1725">
        <w:rPr>
          <w:bCs/>
          <w:sz w:val="22"/>
        </w:rPr>
        <w:t xml:space="preserve">: </w:t>
      </w:r>
      <w:r w:rsidR="00D014DC" w:rsidRPr="002A1725">
        <w:rPr>
          <w:sz w:val="22"/>
        </w:rPr>
        <w:t>«Энергетический фон ровный</w:t>
      </w:r>
      <w:r w:rsidR="00063C96" w:rsidRPr="002A1725">
        <w:rPr>
          <w:bCs/>
          <w:sz w:val="22"/>
        </w:rPr>
        <w:t>!</w:t>
      </w:r>
      <w:r w:rsidR="00D014DC" w:rsidRPr="002A1725">
        <w:rPr>
          <w:bCs/>
          <w:sz w:val="22"/>
        </w:rPr>
        <w:t>»</w:t>
      </w:r>
    </w:p>
    <w:p w14:paraId="213BF6D6" w14:textId="77777777" w:rsidR="00C13D77" w:rsidRPr="002A1725" w:rsidRDefault="00D014DC" w:rsidP="00A9718B">
      <w:pPr>
        <w:pStyle w:val="aff3"/>
        <w:jc w:val="center"/>
        <w:rPr>
          <w:bCs/>
          <w:sz w:val="22"/>
        </w:rPr>
      </w:pPr>
      <w:r w:rsidRPr="002A1725">
        <w:rPr>
          <w:bCs/>
          <w:sz w:val="22"/>
        </w:rPr>
        <w:t xml:space="preserve">Катя смотрит прямо в объектив и медленно растягивает губы в </w:t>
      </w:r>
      <w:r w:rsidR="00E252E0" w:rsidRPr="002A1725">
        <w:rPr>
          <w:bCs/>
          <w:sz w:val="22"/>
        </w:rPr>
        <w:t xml:space="preserve">широкой </w:t>
      </w:r>
      <w:r w:rsidRPr="002A1725">
        <w:rPr>
          <w:bCs/>
          <w:sz w:val="22"/>
        </w:rPr>
        <w:t>улыбке.</w:t>
      </w:r>
    </w:p>
    <w:p w14:paraId="14794098" w14:textId="77777777" w:rsidR="00C13D77" w:rsidRPr="002A1725" w:rsidRDefault="00ED78C1" w:rsidP="00A9718B">
      <w:pPr>
        <w:pStyle w:val="aff3"/>
        <w:jc w:val="center"/>
        <w:rPr>
          <w:bCs/>
          <w:sz w:val="22"/>
        </w:rPr>
      </w:pPr>
      <w:r w:rsidRPr="002A1725">
        <w:rPr>
          <w:bCs/>
          <w:sz w:val="22"/>
        </w:rPr>
        <w:t xml:space="preserve">Свет </w:t>
      </w:r>
      <w:r w:rsidR="008E116F" w:rsidRPr="002A1725">
        <w:rPr>
          <w:bCs/>
          <w:sz w:val="22"/>
        </w:rPr>
        <w:t>постепенно</w:t>
      </w:r>
      <w:r w:rsidR="002745DC" w:rsidRPr="002A1725">
        <w:rPr>
          <w:bCs/>
          <w:sz w:val="22"/>
        </w:rPr>
        <w:t xml:space="preserve"> </w:t>
      </w:r>
      <w:r w:rsidRPr="002A1725">
        <w:rPr>
          <w:bCs/>
          <w:sz w:val="22"/>
        </w:rPr>
        <w:t>гаснет.</w:t>
      </w:r>
    </w:p>
    <w:p w14:paraId="0AAFBA53" w14:textId="77777777" w:rsidR="00111493" w:rsidRPr="002A1725" w:rsidRDefault="00111493" w:rsidP="00A9718B">
      <w:pPr>
        <w:pStyle w:val="aff3"/>
        <w:jc w:val="center"/>
        <w:rPr>
          <w:sz w:val="24"/>
        </w:rPr>
      </w:pPr>
    </w:p>
    <w:p w14:paraId="128BB0FC" w14:textId="77777777" w:rsidR="00111493" w:rsidRPr="002A1725" w:rsidRDefault="00111493" w:rsidP="00A9718B">
      <w:pPr>
        <w:pStyle w:val="aff3"/>
        <w:jc w:val="center"/>
        <w:rPr>
          <w:b/>
          <w:bCs/>
          <w:sz w:val="24"/>
        </w:rPr>
      </w:pPr>
      <w:r w:rsidRPr="002A1725">
        <w:rPr>
          <w:b/>
          <w:bCs/>
          <w:sz w:val="24"/>
        </w:rPr>
        <w:t>Занавес</w:t>
      </w:r>
    </w:p>
    <w:p w14:paraId="14117B2E" w14:textId="77777777" w:rsidR="00045890" w:rsidRDefault="00045890" w:rsidP="00A9718B">
      <w:pPr>
        <w:pStyle w:val="23"/>
        <w:spacing w:line="360" w:lineRule="auto"/>
      </w:pPr>
    </w:p>
    <w:p w14:paraId="7DAF600F" w14:textId="77777777" w:rsidR="00DE72C2" w:rsidRPr="00AF0E56" w:rsidRDefault="00DE72C2" w:rsidP="00A9718B">
      <w:pPr>
        <w:pStyle w:val="23"/>
        <w:spacing w:line="360" w:lineRule="auto"/>
      </w:pPr>
    </w:p>
    <w:p w14:paraId="4C05232C" w14:textId="77777777" w:rsidR="009B4CD6" w:rsidRPr="00ED3CDE" w:rsidRDefault="009B4CD6" w:rsidP="00A9718B">
      <w:pPr>
        <w:pStyle w:val="23"/>
        <w:spacing w:line="360" w:lineRule="auto"/>
      </w:pPr>
    </w:p>
    <w:sectPr w:rsidR="009B4CD6" w:rsidRPr="00ED3CDE" w:rsidSect="00FD66B5">
      <w:footerReference w:type="default" r:id="rId7"/>
      <w:footerReference w:type="first" r:id="rId8"/>
      <w:pgSz w:w="11907" w:h="16840" w:code="9"/>
      <w:pgMar w:top="1134" w:right="1134" w:bottom="1134"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18A9" w14:textId="77777777" w:rsidR="00B03478" w:rsidRDefault="00B03478" w:rsidP="004737C2">
      <w:pPr>
        <w:spacing w:after="0" w:line="240" w:lineRule="auto"/>
      </w:pPr>
      <w:r>
        <w:separator/>
      </w:r>
    </w:p>
  </w:endnote>
  <w:endnote w:type="continuationSeparator" w:id="0">
    <w:p w14:paraId="5D3C58B6" w14:textId="77777777" w:rsidR="00B03478" w:rsidRDefault="00B03478" w:rsidP="0047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2944"/>
      <w:docPartObj>
        <w:docPartGallery w:val="Page Numbers (Bottom of Page)"/>
        <w:docPartUnique/>
      </w:docPartObj>
    </w:sdtPr>
    <w:sdtContent>
      <w:p w14:paraId="2C8B8450" w14:textId="77777777" w:rsidR="00BF475D" w:rsidRDefault="008B7CB8">
        <w:pPr>
          <w:pStyle w:val="af4"/>
          <w:jc w:val="right"/>
        </w:pPr>
        <w:r>
          <w:fldChar w:fldCharType="begin"/>
        </w:r>
        <w:r>
          <w:instrText xml:space="preserve"> PAGE   \* MERGEFORMAT </w:instrText>
        </w:r>
        <w:r>
          <w:fldChar w:fldCharType="separate"/>
        </w:r>
        <w:r>
          <w:rPr>
            <w:noProof/>
          </w:rPr>
          <w:t>42</w:t>
        </w:r>
        <w:r>
          <w:rPr>
            <w:noProof/>
          </w:rPr>
          <w:fldChar w:fldCharType="end"/>
        </w:r>
      </w:p>
    </w:sdtContent>
  </w:sdt>
  <w:p w14:paraId="7F5FB9BD" w14:textId="77777777" w:rsidR="00BF475D" w:rsidRDefault="00BF475D">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AE5B" w14:textId="77777777" w:rsidR="00BF475D" w:rsidRDefault="00BF475D">
    <w:pPr>
      <w:pStyle w:val="af4"/>
      <w:jc w:val="right"/>
    </w:pPr>
  </w:p>
  <w:p w14:paraId="46B4CB8D" w14:textId="77777777" w:rsidR="00BF475D" w:rsidRDefault="00BF475D">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D2C73" w14:textId="77777777" w:rsidR="00B03478" w:rsidRDefault="00B03478" w:rsidP="004737C2">
      <w:pPr>
        <w:spacing w:after="0" w:line="240" w:lineRule="auto"/>
      </w:pPr>
      <w:r>
        <w:separator/>
      </w:r>
    </w:p>
  </w:footnote>
  <w:footnote w:type="continuationSeparator" w:id="0">
    <w:p w14:paraId="285C1BEC" w14:textId="77777777" w:rsidR="00B03478" w:rsidRDefault="00B03478" w:rsidP="00473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47" style="width:0;height:1.5pt" o:hralign="center" o:bullet="t" o:hrstd="t" o:hr="t" fillcolor="#a0a0a0" stroked="f"/>
    </w:pict>
  </w:numPicBullet>
  <w:numPicBullet w:numPicBulletId="1">
    <w:pict>
      <v:rect id="_x0000_i1048" style="width:0;height:1.5pt" o:hralign="center" o:bullet="t" o:hrstd="t" o:hr="t" fillcolor="#a0a0a0" stroked="f"/>
    </w:pict>
  </w:numPicBullet>
  <w:numPicBullet w:numPicBulletId="2">
    <w:pict>
      <v:rect id="_x0000_i1049" style="width:0;height:1.5pt" o:hralign="center" o:bullet="t" o:hrstd="t" o:hr="t" fillcolor="#a0a0a0" stroked="f"/>
    </w:pict>
  </w:numPicBullet>
  <w:abstractNum w:abstractNumId="0" w15:restartNumberingAfterBreak="0">
    <w:nsid w:val="067F7840"/>
    <w:multiLevelType w:val="multilevel"/>
    <w:tmpl w:val="EB64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7A50"/>
    <w:multiLevelType w:val="multilevel"/>
    <w:tmpl w:val="3894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E7B7A"/>
    <w:multiLevelType w:val="multilevel"/>
    <w:tmpl w:val="6FA6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A564D"/>
    <w:multiLevelType w:val="hybridMultilevel"/>
    <w:tmpl w:val="B9685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2E3FA4"/>
    <w:multiLevelType w:val="multilevel"/>
    <w:tmpl w:val="4BE8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F7DCC"/>
    <w:multiLevelType w:val="multilevel"/>
    <w:tmpl w:val="B6BE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780A73"/>
    <w:multiLevelType w:val="multilevel"/>
    <w:tmpl w:val="1224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B0D19"/>
    <w:multiLevelType w:val="multilevel"/>
    <w:tmpl w:val="5C56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703E9"/>
    <w:multiLevelType w:val="hybridMultilevel"/>
    <w:tmpl w:val="51BE628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215344A"/>
    <w:multiLevelType w:val="hybridMultilevel"/>
    <w:tmpl w:val="7D20C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D317B9"/>
    <w:multiLevelType w:val="multilevel"/>
    <w:tmpl w:val="99EC8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A2418D"/>
    <w:multiLevelType w:val="multilevel"/>
    <w:tmpl w:val="F5B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D77BD"/>
    <w:multiLevelType w:val="multilevel"/>
    <w:tmpl w:val="C174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65AF4"/>
    <w:multiLevelType w:val="multilevel"/>
    <w:tmpl w:val="24844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1123D1"/>
    <w:multiLevelType w:val="multilevel"/>
    <w:tmpl w:val="6C40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151EC4"/>
    <w:multiLevelType w:val="multilevel"/>
    <w:tmpl w:val="F9E44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482BC5"/>
    <w:multiLevelType w:val="multilevel"/>
    <w:tmpl w:val="DB7A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407B0"/>
    <w:multiLevelType w:val="multilevel"/>
    <w:tmpl w:val="41CCA7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5D4F6D"/>
    <w:multiLevelType w:val="multilevel"/>
    <w:tmpl w:val="8002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9F6F29"/>
    <w:multiLevelType w:val="hybridMultilevel"/>
    <w:tmpl w:val="962E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272788"/>
    <w:multiLevelType w:val="multilevel"/>
    <w:tmpl w:val="A928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507DA"/>
    <w:multiLevelType w:val="multilevel"/>
    <w:tmpl w:val="C76AE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587B58"/>
    <w:multiLevelType w:val="multilevel"/>
    <w:tmpl w:val="64A6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386B35"/>
    <w:multiLevelType w:val="hybridMultilevel"/>
    <w:tmpl w:val="258001B0"/>
    <w:lvl w:ilvl="0" w:tplc="24984784">
      <w:start w:val="1"/>
      <w:numFmt w:val="bullet"/>
      <w:lvlText w:val=""/>
      <w:lvlPicBulletId w:val="2"/>
      <w:lvlJc w:val="left"/>
      <w:pPr>
        <w:tabs>
          <w:tab w:val="num" w:pos="720"/>
        </w:tabs>
        <w:ind w:left="720" w:hanging="360"/>
      </w:pPr>
      <w:rPr>
        <w:rFonts w:ascii="Symbol" w:hAnsi="Symbol" w:hint="default"/>
      </w:rPr>
    </w:lvl>
    <w:lvl w:ilvl="1" w:tplc="181AF23C" w:tentative="1">
      <w:start w:val="1"/>
      <w:numFmt w:val="bullet"/>
      <w:lvlText w:val=""/>
      <w:lvlJc w:val="left"/>
      <w:pPr>
        <w:tabs>
          <w:tab w:val="num" w:pos="1440"/>
        </w:tabs>
        <w:ind w:left="1440" w:hanging="360"/>
      </w:pPr>
      <w:rPr>
        <w:rFonts w:ascii="Symbol" w:hAnsi="Symbol" w:hint="default"/>
      </w:rPr>
    </w:lvl>
    <w:lvl w:ilvl="2" w:tplc="69CC2764" w:tentative="1">
      <w:start w:val="1"/>
      <w:numFmt w:val="bullet"/>
      <w:lvlText w:val=""/>
      <w:lvlJc w:val="left"/>
      <w:pPr>
        <w:tabs>
          <w:tab w:val="num" w:pos="2160"/>
        </w:tabs>
        <w:ind w:left="2160" w:hanging="360"/>
      </w:pPr>
      <w:rPr>
        <w:rFonts w:ascii="Symbol" w:hAnsi="Symbol" w:hint="default"/>
      </w:rPr>
    </w:lvl>
    <w:lvl w:ilvl="3" w:tplc="6C8E0920" w:tentative="1">
      <w:start w:val="1"/>
      <w:numFmt w:val="bullet"/>
      <w:lvlText w:val=""/>
      <w:lvlJc w:val="left"/>
      <w:pPr>
        <w:tabs>
          <w:tab w:val="num" w:pos="2880"/>
        </w:tabs>
        <w:ind w:left="2880" w:hanging="360"/>
      </w:pPr>
      <w:rPr>
        <w:rFonts w:ascii="Symbol" w:hAnsi="Symbol" w:hint="default"/>
      </w:rPr>
    </w:lvl>
    <w:lvl w:ilvl="4" w:tplc="54128ABC" w:tentative="1">
      <w:start w:val="1"/>
      <w:numFmt w:val="bullet"/>
      <w:lvlText w:val=""/>
      <w:lvlJc w:val="left"/>
      <w:pPr>
        <w:tabs>
          <w:tab w:val="num" w:pos="3600"/>
        </w:tabs>
        <w:ind w:left="3600" w:hanging="360"/>
      </w:pPr>
      <w:rPr>
        <w:rFonts w:ascii="Symbol" w:hAnsi="Symbol" w:hint="default"/>
      </w:rPr>
    </w:lvl>
    <w:lvl w:ilvl="5" w:tplc="AF6C3A64" w:tentative="1">
      <w:start w:val="1"/>
      <w:numFmt w:val="bullet"/>
      <w:lvlText w:val=""/>
      <w:lvlJc w:val="left"/>
      <w:pPr>
        <w:tabs>
          <w:tab w:val="num" w:pos="4320"/>
        </w:tabs>
        <w:ind w:left="4320" w:hanging="360"/>
      </w:pPr>
      <w:rPr>
        <w:rFonts w:ascii="Symbol" w:hAnsi="Symbol" w:hint="default"/>
      </w:rPr>
    </w:lvl>
    <w:lvl w:ilvl="6" w:tplc="669E424E" w:tentative="1">
      <w:start w:val="1"/>
      <w:numFmt w:val="bullet"/>
      <w:lvlText w:val=""/>
      <w:lvlJc w:val="left"/>
      <w:pPr>
        <w:tabs>
          <w:tab w:val="num" w:pos="5040"/>
        </w:tabs>
        <w:ind w:left="5040" w:hanging="360"/>
      </w:pPr>
      <w:rPr>
        <w:rFonts w:ascii="Symbol" w:hAnsi="Symbol" w:hint="default"/>
      </w:rPr>
    </w:lvl>
    <w:lvl w:ilvl="7" w:tplc="2A705254" w:tentative="1">
      <w:start w:val="1"/>
      <w:numFmt w:val="bullet"/>
      <w:lvlText w:val=""/>
      <w:lvlJc w:val="left"/>
      <w:pPr>
        <w:tabs>
          <w:tab w:val="num" w:pos="5760"/>
        </w:tabs>
        <w:ind w:left="5760" w:hanging="360"/>
      </w:pPr>
      <w:rPr>
        <w:rFonts w:ascii="Symbol" w:hAnsi="Symbol" w:hint="default"/>
      </w:rPr>
    </w:lvl>
    <w:lvl w:ilvl="8" w:tplc="BA56F434"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38C01B9"/>
    <w:multiLevelType w:val="multilevel"/>
    <w:tmpl w:val="997C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377D38"/>
    <w:multiLevelType w:val="multilevel"/>
    <w:tmpl w:val="2A8A4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73651E"/>
    <w:multiLevelType w:val="hybridMultilevel"/>
    <w:tmpl w:val="CB646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8C4962"/>
    <w:multiLevelType w:val="hybridMultilevel"/>
    <w:tmpl w:val="C4A2F54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15:restartNumberingAfterBreak="0">
    <w:nsid w:val="53CB67FC"/>
    <w:multiLevelType w:val="hybridMultilevel"/>
    <w:tmpl w:val="E31C2D0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9" w15:restartNumberingAfterBreak="0">
    <w:nsid w:val="53E13220"/>
    <w:multiLevelType w:val="multilevel"/>
    <w:tmpl w:val="6640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591299"/>
    <w:multiLevelType w:val="multilevel"/>
    <w:tmpl w:val="6872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E57D0F"/>
    <w:multiLevelType w:val="multilevel"/>
    <w:tmpl w:val="D30C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C10D9"/>
    <w:multiLevelType w:val="hybridMultilevel"/>
    <w:tmpl w:val="1CB46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F6210F"/>
    <w:multiLevelType w:val="multilevel"/>
    <w:tmpl w:val="E10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4785A"/>
    <w:multiLevelType w:val="multilevel"/>
    <w:tmpl w:val="E6AA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7F6ED9"/>
    <w:multiLevelType w:val="multilevel"/>
    <w:tmpl w:val="91B8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B43C64"/>
    <w:multiLevelType w:val="hybridMultilevel"/>
    <w:tmpl w:val="06AEB8B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7" w15:restartNumberingAfterBreak="0">
    <w:nsid w:val="65F40819"/>
    <w:multiLevelType w:val="multilevel"/>
    <w:tmpl w:val="CDDC1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6F01E8"/>
    <w:multiLevelType w:val="multilevel"/>
    <w:tmpl w:val="BEA6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71D6B"/>
    <w:multiLevelType w:val="multilevel"/>
    <w:tmpl w:val="6F3A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B27930"/>
    <w:multiLevelType w:val="multilevel"/>
    <w:tmpl w:val="D606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2C0C53"/>
    <w:multiLevelType w:val="hybridMultilevel"/>
    <w:tmpl w:val="DECA88F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15:restartNumberingAfterBreak="0">
    <w:nsid w:val="749F3E3D"/>
    <w:multiLevelType w:val="multilevel"/>
    <w:tmpl w:val="F38CD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D70761"/>
    <w:multiLevelType w:val="multilevel"/>
    <w:tmpl w:val="8EA8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B272D8"/>
    <w:multiLevelType w:val="multilevel"/>
    <w:tmpl w:val="16EC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9A1353"/>
    <w:multiLevelType w:val="multilevel"/>
    <w:tmpl w:val="1D8A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7288643">
    <w:abstractNumId w:val="37"/>
  </w:num>
  <w:num w:numId="2" w16cid:durableId="1112749693">
    <w:abstractNumId w:val="20"/>
  </w:num>
  <w:num w:numId="3" w16cid:durableId="904337009">
    <w:abstractNumId w:val="25"/>
  </w:num>
  <w:num w:numId="4" w16cid:durableId="725683651">
    <w:abstractNumId w:val="21"/>
  </w:num>
  <w:num w:numId="5" w16cid:durableId="1122650796">
    <w:abstractNumId w:val="0"/>
  </w:num>
  <w:num w:numId="6" w16cid:durableId="191001374">
    <w:abstractNumId w:val="15"/>
  </w:num>
  <w:num w:numId="7" w16cid:durableId="1136340963">
    <w:abstractNumId w:val="14"/>
  </w:num>
  <w:num w:numId="8" w16cid:durableId="920799434">
    <w:abstractNumId w:val="24"/>
  </w:num>
  <w:num w:numId="9" w16cid:durableId="1874266670">
    <w:abstractNumId w:val="22"/>
  </w:num>
  <w:num w:numId="10" w16cid:durableId="1003971454">
    <w:abstractNumId w:val="35"/>
  </w:num>
  <w:num w:numId="11" w16cid:durableId="401753138">
    <w:abstractNumId w:val="40"/>
  </w:num>
  <w:num w:numId="12" w16cid:durableId="977957638">
    <w:abstractNumId w:val="3"/>
  </w:num>
  <w:num w:numId="13" w16cid:durableId="1195115819">
    <w:abstractNumId w:val="42"/>
  </w:num>
  <w:num w:numId="14" w16cid:durableId="2082829103">
    <w:abstractNumId w:val="32"/>
  </w:num>
  <w:num w:numId="15" w16cid:durableId="9645041">
    <w:abstractNumId w:val="19"/>
  </w:num>
  <w:num w:numId="16" w16cid:durableId="1416591508">
    <w:abstractNumId w:val="9"/>
  </w:num>
  <w:num w:numId="17" w16cid:durableId="1597322905">
    <w:abstractNumId w:val="33"/>
  </w:num>
  <w:num w:numId="18" w16cid:durableId="310982444">
    <w:abstractNumId w:val="34"/>
  </w:num>
  <w:num w:numId="19" w16cid:durableId="1027213845">
    <w:abstractNumId w:val="23"/>
  </w:num>
  <w:num w:numId="20" w16cid:durableId="765806941">
    <w:abstractNumId w:val="26"/>
  </w:num>
  <w:num w:numId="21" w16cid:durableId="227810282">
    <w:abstractNumId w:val="17"/>
  </w:num>
  <w:num w:numId="22" w16cid:durableId="1455248261">
    <w:abstractNumId w:val="7"/>
  </w:num>
  <w:num w:numId="23" w16cid:durableId="559243546">
    <w:abstractNumId w:val="2"/>
  </w:num>
  <w:num w:numId="24" w16cid:durableId="474688428">
    <w:abstractNumId w:val="30"/>
  </w:num>
  <w:num w:numId="25" w16cid:durableId="1367677742">
    <w:abstractNumId w:val="29"/>
  </w:num>
  <w:num w:numId="26" w16cid:durableId="1348142266">
    <w:abstractNumId w:val="12"/>
  </w:num>
  <w:num w:numId="27" w16cid:durableId="1351488002">
    <w:abstractNumId w:val="4"/>
  </w:num>
  <w:num w:numId="28" w16cid:durableId="1721977429">
    <w:abstractNumId w:val="13"/>
  </w:num>
  <w:num w:numId="29" w16cid:durableId="94398701">
    <w:abstractNumId w:val="6"/>
  </w:num>
  <w:num w:numId="30" w16cid:durableId="1049763235">
    <w:abstractNumId w:val="38"/>
  </w:num>
  <w:num w:numId="31" w16cid:durableId="2102942769">
    <w:abstractNumId w:val="18"/>
  </w:num>
  <w:num w:numId="32" w16cid:durableId="1947347517">
    <w:abstractNumId w:val="45"/>
  </w:num>
  <w:num w:numId="33" w16cid:durableId="899631345">
    <w:abstractNumId w:val="39"/>
  </w:num>
  <w:num w:numId="34" w16cid:durableId="30306766">
    <w:abstractNumId w:val="5"/>
  </w:num>
  <w:num w:numId="35" w16cid:durableId="1834754840">
    <w:abstractNumId w:val="31"/>
  </w:num>
  <w:num w:numId="36" w16cid:durableId="1622953581">
    <w:abstractNumId w:val="1"/>
  </w:num>
  <w:num w:numId="37" w16cid:durableId="229928676">
    <w:abstractNumId w:val="11"/>
  </w:num>
  <w:num w:numId="38" w16cid:durableId="1006326418">
    <w:abstractNumId w:val="16"/>
  </w:num>
  <w:num w:numId="39" w16cid:durableId="355011695">
    <w:abstractNumId w:val="10"/>
  </w:num>
  <w:num w:numId="40" w16cid:durableId="1580291458">
    <w:abstractNumId w:val="44"/>
  </w:num>
  <w:num w:numId="41" w16cid:durableId="603390994">
    <w:abstractNumId w:val="43"/>
  </w:num>
  <w:num w:numId="42" w16cid:durableId="438259292">
    <w:abstractNumId w:val="41"/>
  </w:num>
  <w:num w:numId="43" w16cid:durableId="1526943774">
    <w:abstractNumId w:val="28"/>
  </w:num>
  <w:num w:numId="44" w16cid:durableId="1670134497">
    <w:abstractNumId w:val="36"/>
  </w:num>
  <w:num w:numId="45" w16cid:durableId="667557765">
    <w:abstractNumId w:val="27"/>
  </w:num>
  <w:num w:numId="46" w16cid:durableId="9742148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C08"/>
    <w:rsid w:val="000016AB"/>
    <w:rsid w:val="00002A3C"/>
    <w:rsid w:val="00003482"/>
    <w:rsid w:val="00007FD7"/>
    <w:rsid w:val="0001010E"/>
    <w:rsid w:val="0001174C"/>
    <w:rsid w:val="000163B3"/>
    <w:rsid w:val="000173B2"/>
    <w:rsid w:val="00021340"/>
    <w:rsid w:val="0002250F"/>
    <w:rsid w:val="000232A9"/>
    <w:rsid w:val="000249B6"/>
    <w:rsid w:val="00026732"/>
    <w:rsid w:val="000271CB"/>
    <w:rsid w:val="00027DAC"/>
    <w:rsid w:val="00027DB0"/>
    <w:rsid w:val="000343E5"/>
    <w:rsid w:val="000352F1"/>
    <w:rsid w:val="00036D67"/>
    <w:rsid w:val="00040197"/>
    <w:rsid w:val="0004069E"/>
    <w:rsid w:val="00041641"/>
    <w:rsid w:val="00041D7B"/>
    <w:rsid w:val="00045890"/>
    <w:rsid w:val="00045A4E"/>
    <w:rsid w:val="00046DC4"/>
    <w:rsid w:val="00050A60"/>
    <w:rsid w:val="00054B97"/>
    <w:rsid w:val="00057787"/>
    <w:rsid w:val="00063834"/>
    <w:rsid w:val="00063C96"/>
    <w:rsid w:val="00064639"/>
    <w:rsid w:val="00064C24"/>
    <w:rsid w:val="000660FD"/>
    <w:rsid w:val="00066FC8"/>
    <w:rsid w:val="00076AEF"/>
    <w:rsid w:val="00082BC2"/>
    <w:rsid w:val="00083091"/>
    <w:rsid w:val="00087CDD"/>
    <w:rsid w:val="00092542"/>
    <w:rsid w:val="00093C58"/>
    <w:rsid w:val="00095C00"/>
    <w:rsid w:val="00096D29"/>
    <w:rsid w:val="000A239E"/>
    <w:rsid w:val="000A5741"/>
    <w:rsid w:val="000A7DE5"/>
    <w:rsid w:val="000B3657"/>
    <w:rsid w:val="000B5523"/>
    <w:rsid w:val="000C13F2"/>
    <w:rsid w:val="000C2EFE"/>
    <w:rsid w:val="000C48D4"/>
    <w:rsid w:val="000C5239"/>
    <w:rsid w:val="000C5984"/>
    <w:rsid w:val="000D13B6"/>
    <w:rsid w:val="000D1433"/>
    <w:rsid w:val="000D27AD"/>
    <w:rsid w:val="000D3297"/>
    <w:rsid w:val="000D462E"/>
    <w:rsid w:val="000D46A4"/>
    <w:rsid w:val="000D786F"/>
    <w:rsid w:val="000E11CA"/>
    <w:rsid w:val="000E1577"/>
    <w:rsid w:val="000E1CC1"/>
    <w:rsid w:val="000E4B0C"/>
    <w:rsid w:val="000E5B3D"/>
    <w:rsid w:val="000F1AFE"/>
    <w:rsid w:val="000F1D1E"/>
    <w:rsid w:val="000F23C6"/>
    <w:rsid w:val="000F2846"/>
    <w:rsid w:val="000F35D3"/>
    <w:rsid w:val="000F4BAD"/>
    <w:rsid w:val="000F5AA6"/>
    <w:rsid w:val="000F6062"/>
    <w:rsid w:val="00103203"/>
    <w:rsid w:val="00103361"/>
    <w:rsid w:val="00106F47"/>
    <w:rsid w:val="00110D59"/>
    <w:rsid w:val="00111493"/>
    <w:rsid w:val="001115C6"/>
    <w:rsid w:val="001129E6"/>
    <w:rsid w:val="00116A44"/>
    <w:rsid w:val="00122C46"/>
    <w:rsid w:val="00123CDB"/>
    <w:rsid w:val="00123D94"/>
    <w:rsid w:val="00124AE3"/>
    <w:rsid w:val="0013109A"/>
    <w:rsid w:val="00131603"/>
    <w:rsid w:val="00131A2D"/>
    <w:rsid w:val="00134BAA"/>
    <w:rsid w:val="0014649E"/>
    <w:rsid w:val="00146D09"/>
    <w:rsid w:val="001504CF"/>
    <w:rsid w:val="0015378C"/>
    <w:rsid w:val="00153921"/>
    <w:rsid w:val="00153C8F"/>
    <w:rsid w:val="00155C67"/>
    <w:rsid w:val="001561C0"/>
    <w:rsid w:val="00157C2C"/>
    <w:rsid w:val="00163D90"/>
    <w:rsid w:val="001649E3"/>
    <w:rsid w:val="00164D5A"/>
    <w:rsid w:val="0016776A"/>
    <w:rsid w:val="001775B7"/>
    <w:rsid w:val="0018134B"/>
    <w:rsid w:val="001821BF"/>
    <w:rsid w:val="00182522"/>
    <w:rsid w:val="0018700A"/>
    <w:rsid w:val="001906A5"/>
    <w:rsid w:val="00192AA5"/>
    <w:rsid w:val="00193432"/>
    <w:rsid w:val="00194458"/>
    <w:rsid w:val="00194E12"/>
    <w:rsid w:val="001A1046"/>
    <w:rsid w:val="001A1354"/>
    <w:rsid w:val="001A1867"/>
    <w:rsid w:val="001A31C1"/>
    <w:rsid w:val="001A5B19"/>
    <w:rsid w:val="001A7617"/>
    <w:rsid w:val="001A791E"/>
    <w:rsid w:val="001A7E19"/>
    <w:rsid w:val="001B1F84"/>
    <w:rsid w:val="001B2F01"/>
    <w:rsid w:val="001B3D20"/>
    <w:rsid w:val="001B5E56"/>
    <w:rsid w:val="001C00CC"/>
    <w:rsid w:val="001C0D17"/>
    <w:rsid w:val="001C2D4E"/>
    <w:rsid w:val="001C4D0F"/>
    <w:rsid w:val="001C6917"/>
    <w:rsid w:val="001D05E6"/>
    <w:rsid w:val="001D12CC"/>
    <w:rsid w:val="001D19A3"/>
    <w:rsid w:val="001D3E7F"/>
    <w:rsid w:val="001D5564"/>
    <w:rsid w:val="001D5747"/>
    <w:rsid w:val="001D5C76"/>
    <w:rsid w:val="001D5F4F"/>
    <w:rsid w:val="001D6580"/>
    <w:rsid w:val="001E00C6"/>
    <w:rsid w:val="001E0799"/>
    <w:rsid w:val="001E170B"/>
    <w:rsid w:val="001E1AF4"/>
    <w:rsid w:val="001E3059"/>
    <w:rsid w:val="001E69BC"/>
    <w:rsid w:val="001E7063"/>
    <w:rsid w:val="001E7BF0"/>
    <w:rsid w:val="001F062F"/>
    <w:rsid w:val="001F0C4F"/>
    <w:rsid w:val="001F294E"/>
    <w:rsid w:val="001F6D13"/>
    <w:rsid w:val="00202038"/>
    <w:rsid w:val="00203D08"/>
    <w:rsid w:val="00205194"/>
    <w:rsid w:val="00206E96"/>
    <w:rsid w:val="00210300"/>
    <w:rsid w:val="00210DC9"/>
    <w:rsid w:val="00213084"/>
    <w:rsid w:val="002136EA"/>
    <w:rsid w:val="002144E0"/>
    <w:rsid w:val="00217F2D"/>
    <w:rsid w:val="00221FE8"/>
    <w:rsid w:val="00222E6C"/>
    <w:rsid w:val="0022682B"/>
    <w:rsid w:val="00227A1F"/>
    <w:rsid w:val="00234FAE"/>
    <w:rsid w:val="002354C2"/>
    <w:rsid w:val="00236EDD"/>
    <w:rsid w:val="002409C9"/>
    <w:rsid w:val="00241D31"/>
    <w:rsid w:val="002450E0"/>
    <w:rsid w:val="002500DE"/>
    <w:rsid w:val="002507CE"/>
    <w:rsid w:val="00251D4F"/>
    <w:rsid w:val="00252ABF"/>
    <w:rsid w:val="00254362"/>
    <w:rsid w:val="002555B8"/>
    <w:rsid w:val="002564FD"/>
    <w:rsid w:val="00260761"/>
    <w:rsid w:val="00262BED"/>
    <w:rsid w:val="00264C63"/>
    <w:rsid w:val="002714F0"/>
    <w:rsid w:val="002745DC"/>
    <w:rsid w:val="00274DFE"/>
    <w:rsid w:val="002772BC"/>
    <w:rsid w:val="00282212"/>
    <w:rsid w:val="00282AAC"/>
    <w:rsid w:val="00283441"/>
    <w:rsid w:val="002855BD"/>
    <w:rsid w:val="002864A9"/>
    <w:rsid w:val="00286D01"/>
    <w:rsid w:val="00286F9D"/>
    <w:rsid w:val="00290918"/>
    <w:rsid w:val="00290B1C"/>
    <w:rsid w:val="00293E53"/>
    <w:rsid w:val="002A1294"/>
    <w:rsid w:val="002A1725"/>
    <w:rsid w:val="002A1733"/>
    <w:rsid w:val="002A4770"/>
    <w:rsid w:val="002A62E6"/>
    <w:rsid w:val="002B5B06"/>
    <w:rsid w:val="002C02D6"/>
    <w:rsid w:val="002C1111"/>
    <w:rsid w:val="002C1812"/>
    <w:rsid w:val="002C1B46"/>
    <w:rsid w:val="002C3752"/>
    <w:rsid w:val="002C55DF"/>
    <w:rsid w:val="002D03C0"/>
    <w:rsid w:val="002D30AB"/>
    <w:rsid w:val="002D378B"/>
    <w:rsid w:val="002D538E"/>
    <w:rsid w:val="002E359D"/>
    <w:rsid w:val="002E7658"/>
    <w:rsid w:val="002F022C"/>
    <w:rsid w:val="002F0D08"/>
    <w:rsid w:val="002F4DA4"/>
    <w:rsid w:val="003012BC"/>
    <w:rsid w:val="00304036"/>
    <w:rsid w:val="00307299"/>
    <w:rsid w:val="00311074"/>
    <w:rsid w:val="003112B4"/>
    <w:rsid w:val="003115B4"/>
    <w:rsid w:val="0031197A"/>
    <w:rsid w:val="003137D0"/>
    <w:rsid w:val="0031605B"/>
    <w:rsid w:val="0031764F"/>
    <w:rsid w:val="00324BA4"/>
    <w:rsid w:val="00325E52"/>
    <w:rsid w:val="00327F29"/>
    <w:rsid w:val="0033220C"/>
    <w:rsid w:val="0033272D"/>
    <w:rsid w:val="0033403F"/>
    <w:rsid w:val="00334885"/>
    <w:rsid w:val="00334CE8"/>
    <w:rsid w:val="00337ECF"/>
    <w:rsid w:val="00341DD9"/>
    <w:rsid w:val="0034302A"/>
    <w:rsid w:val="003470E7"/>
    <w:rsid w:val="0034719B"/>
    <w:rsid w:val="003534B6"/>
    <w:rsid w:val="00354644"/>
    <w:rsid w:val="0035597D"/>
    <w:rsid w:val="00355E3F"/>
    <w:rsid w:val="003573DC"/>
    <w:rsid w:val="00360905"/>
    <w:rsid w:val="003626C9"/>
    <w:rsid w:val="003629F6"/>
    <w:rsid w:val="0036369F"/>
    <w:rsid w:val="00366A46"/>
    <w:rsid w:val="003676EC"/>
    <w:rsid w:val="00367A0D"/>
    <w:rsid w:val="003740E9"/>
    <w:rsid w:val="00374432"/>
    <w:rsid w:val="003814A8"/>
    <w:rsid w:val="00382B65"/>
    <w:rsid w:val="00383A03"/>
    <w:rsid w:val="00385E19"/>
    <w:rsid w:val="00391693"/>
    <w:rsid w:val="00392FD2"/>
    <w:rsid w:val="003946F2"/>
    <w:rsid w:val="00394C31"/>
    <w:rsid w:val="00397BC5"/>
    <w:rsid w:val="003A3E9F"/>
    <w:rsid w:val="003A42B2"/>
    <w:rsid w:val="003B23FA"/>
    <w:rsid w:val="003B256A"/>
    <w:rsid w:val="003B4482"/>
    <w:rsid w:val="003B5E4B"/>
    <w:rsid w:val="003B7DC7"/>
    <w:rsid w:val="003C003D"/>
    <w:rsid w:val="003C4448"/>
    <w:rsid w:val="003C5EB2"/>
    <w:rsid w:val="003C67B7"/>
    <w:rsid w:val="003C7025"/>
    <w:rsid w:val="003D1672"/>
    <w:rsid w:val="003D3272"/>
    <w:rsid w:val="003D3C59"/>
    <w:rsid w:val="003E0613"/>
    <w:rsid w:val="003E3372"/>
    <w:rsid w:val="003E46A7"/>
    <w:rsid w:val="003E7940"/>
    <w:rsid w:val="003F2596"/>
    <w:rsid w:val="003F2B9D"/>
    <w:rsid w:val="003F6839"/>
    <w:rsid w:val="003F6A13"/>
    <w:rsid w:val="00404A42"/>
    <w:rsid w:val="004058C6"/>
    <w:rsid w:val="00406A82"/>
    <w:rsid w:val="00407D31"/>
    <w:rsid w:val="00414B4F"/>
    <w:rsid w:val="00420F6A"/>
    <w:rsid w:val="00423083"/>
    <w:rsid w:val="004233F9"/>
    <w:rsid w:val="004258C7"/>
    <w:rsid w:val="00430157"/>
    <w:rsid w:val="004301BA"/>
    <w:rsid w:val="0043054E"/>
    <w:rsid w:val="004307FA"/>
    <w:rsid w:val="00432C7F"/>
    <w:rsid w:val="00435134"/>
    <w:rsid w:val="00436293"/>
    <w:rsid w:val="00437969"/>
    <w:rsid w:val="00437A2E"/>
    <w:rsid w:val="00442DC8"/>
    <w:rsid w:val="00443791"/>
    <w:rsid w:val="00444901"/>
    <w:rsid w:val="00445D0E"/>
    <w:rsid w:val="00445D2A"/>
    <w:rsid w:val="004479C2"/>
    <w:rsid w:val="00447F4F"/>
    <w:rsid w:val="0045068B"/>
    <w:rsid w:val="00451419"/>
    <w:rsid w:val="00455B16"/>
    <w:rsid w:val="004560F3"/>
    <w:rsid w:val="00457DA5"/>
    <w:rsid w:val="00461496"/>
    <w:rsid w:val="004635DF"/>
    <w:rsid w:val="00471539"/>
    <w:rsid w:val="004737C2"/>
    <w:rsid w:val="0048031E"/>
    <w:rsid w:val="00482135"/>
    <w:rsid w:val="00484096"/>
    <w:rsid w:val="00484FE8"/>
    <w:rsid w:val="00485788"/>
    <w:rsid w:val="00485BD6"/>
    <w:rsid w:val="004872F4"/>
    <w:rsid w:val="00490DE9"/>
    <w:rsid w:val="00491065"/>
    <w:rsid w:val="004A0B50"/>
    <w:rsid w:val="004A44FE"/>
    <w:rsid w:val="004B5188"/>
    <w:rsid w:val="004B5373"/>
    <w:rsid w:val="004B60F2"/>
    <w:rsid w:val="004B6379"/>
    <w:rsid w:val="004B6DB0"/>
    <w:rsid w:val="004C04FE"/>
    <w:rsid w:val="004C1B63"/>
    <w:rsid w:val="004C3866"/>
    <w:rsid w:val="004C3E0F"/>
    <w:rsid w:val="004C5CA7"/>
    <w:rsid w:val="004D1367"/>
    <w:rsid w:val="004D5198"/>
    <w:rsid w:val="004D64D6"/>
    <w:rsid w:val="004D6E1D"/>
    <w:rsid w:val="004E21C8"/>
    <w:rsid w:val="004E317A"/>
    <w:rsid w:val="004E3CA8"/>
    <w:rsid w:val="004E573A"/>
    <w:rsid w:val="004E7A2D"/>
    <w:rsid w:val="004F3A40"/>
    <w:rsid w:val="004F6066"/>
    <w:rsid w:val="004F6FA3"/>
    <w:rsid w:val="004F7051"/>
    <w:rsid w:val="004F78A6"/>
    <w:rsid w:val="00501EEB"/>
    <w:rsid w:val="00503DFA"/>
    <w:rsid w:val="005040BB"/>
    <w:rsid w:val="00504A35"/>
    <w:rsid w:val="00504A5C"/>
    <w:rsid w:val="00507A38"/>
    <w:rsid w:val="0051065C"/>
    <w:rsid w:val="00511BDB"/>
    <w:rsid w:val="00512067"/>
    <w:rsid w:val="005126CB"/>
    <w:rsid w:val="00512F09"/>
    <w:rsid w:val="00513C78"/>
    <w:rsid w:val="00516FDE"/>
    <w:rsid w:val="00517667"/>
    <w:rsid w:val="00522E94"/>
    <w:rsid w:val="00530576"/>
    <w:rsid w:val="00530C3A"/>
    <w:rsid w:val="005311EB"/>
    <w:rsid w:val="0053136F"/>
    <w:rsid w:val="00535D27"/>
    <w:rsid w:val="005454F3"/>
    <w:rsid w:val="00555308"/>
    <w:rsid w:val="00556165"/>
    <w:rsid w:val="00557845"/>
    <w:rsid w:val="005602C3"/>
    <w:rsid w:val="005623E9"/>
    <w:rsid w:val="00562F20"/>
    <w:rsid w:val="00566DC3"/>
    <w:rsid w:val="005706FF"/>
    <w:rsid w:val="00571F99"/>
    <w:rsid w:val="00571FF7"/>
    <w:rsid w:val="0057399A"/>
    <w:rsid w:val="005745F7"/>
    <w:rsid w:val="00583D34"/>
    <w:rsid w:val="005853AA"/>
    <w:rsid w:val="00585F4B"/>
    <w:rsid w:val="0058795F"/>
    <w:rsid w:val="00591603"/>
    <w:rsid w:val="00597144"/>
    <w:rsid w:val="00597EEB"/>
    <w:rsid w:val="005A3162"/>
    <w:rsid w:val="005A33F8"/>
    <w:rsid w:val="005A3F13"/>
    <w:rsid w:val="005A5316"/>
    <w:rsid w:val="005A719D"/>
    <w:rsid w:val="005B31EF"/>
    <w:rsid w:val="005C03C0"/>
    <w:rsid w:val="005C078B"/>
    <w:rsid w:val="005C09FC"/>
    <w:rsid w:val="005C56A9"/>
    <w:rsid w:val="005C63FF"/>
    <w:rsid w:val="005C6F46"/>
    <w:rsid w:val="005D0E9C"/>
    <w:rsid w:val="005D1CF0"/>
    <w:rsid w:val="005D21E6"/>
    <w:rsid w:val="005D3436"/>
    <w:rsid w:val="005E034A"/>
    <w:rsid w:val="005E0ABF"/>
    <w:rsid w:val="005E1838"/>
    <w:rsid w:val="005E187C"/>
    <w:rsid w:val="005E1A6C"/>
    <w:rsid w:val="005E681B"/>
    <w:rsid w:val="005E6895"/>
    <w:rsid w:val="005E694E"/>
    <w:rsid w:val="005E6AFE"/>
    <w:rsid w:val="005F097F"/>
    <w:rsid w:val="005F0AF9"/>
    <w:rsid w:val="005F1A33"/>
    <w:rsid w:val="005F3BA4"/>
    <w:rsid w:val="005F4A7A"/>
    <w:rsid w:val="005F5482"/>
    <w:rsid w:val="005F6753"/>
    <w:rsid w:val="00602AD5"/>
    <w:rsid w:val="00603E3F"/>
    <w:rsid w:val="006046C2"/>
    <w:rsid w:val="006073C6"/>
    <w:rsid w:val="006109A8"/>
    <w:rsid w:val="00614F20"/>
    <w:rsid w:val="00616906"/>
    <w:rsid w:val="0062131A"/>
    <w:rsid w:val="006231DC"/>
    <w:rsid w:val="006237B7"/>
    <w:rsid w:val="006242EA"/>
    <w:rsid w:val="00625A0A"/>
    <w:rsid w:val="006312BA"/>
    <w:rsid w:val="00631509"/>
    <w:rsid w:val="0063208F"/>
    <w:rsid w:val="006331FC"/>
    <w:rsid w:val="00634643"/>
    <w:rsid w:val="00634EC5"/>
    <w:rsid w:val="0063599E"/>
    <w:rsid w:val="0063645B"/>
    <w:rsid w:val="00636B84"/>
    <w:rsid w:val="00637E35"/>
    <w:rsid w:val="00641BF4"/>
    <w:rsid w:val="00641ED0"/>
    <w:rsid w:val="006510F5"/>
    <w:rsid w:val="0065357B"/>
    <w:rsid w:val="006536C3"/>
    <w:rsid w:val="00660062"/>
    <w:rsid w:val="006664BA"/>
    <w:rsid w:val="00673E7D"/>
    <w:rsid w:val="00675EA5"/>
    <w:rsid w:val="006809A0"/>
    <w:rsid w:val="00680B0E"/>
    <w:rsid w:val="006817C4"/>
    <w:rsid w:val="006832A3"/>
    <w:rsid w:val="00684E23"/>
    <w:rsid w:val="00687B41"/>
    <w:rsid w:val="00691096"/>
    <w:rsid w:val="00691885"/>
    <w:rsid w:val="006923C4"/>
    <w:rsid w:val="00696629"/>
    <w:rsid w:val="0069686C"/>
    <w:rsid w:val="00697A4C"/>
    <w:rsid w:val="006A0845"/>
    <w:rsid w:val="006A15C5"/>
    <w:rsid w:val="006A2EF5"/>
    <w:rsid w:val="006A385D"/>
    <w:rsid w:val="006A3888"/>
    <w:rsid w:val="006A42E8"/>
    <w:rsid w:val="006A4E41"/>
    <w:rsid w:val="006B02E6"/>
    <w:rsid w:val="006B0657"/>
    <w:rsid w:val="006B2190"/>
    <w:rsid w:val="006B4D9C"/>
    <w:rsid w:val="006B5FD8"/>
    <w:rsid w:val="006B6746"/>
    <w:rsid w:val="006B6DF5"/>
    <w:rsid w:val="006C072F"/>
    <w:rsid w:val="006C309F"/>
    <w:rsid w:val="006C6359"/>
    <w:rsid w:val="006D193A"/>
    <w:rsid w:val="006D273F"/>
    <w:rsid w:val="006D47D5"/>
    <w:rsid w:val="006D5D5C"/>
    <w:rsid w:val="006E2806"/>
    <w:rsid w:val="006E2BB9"/>
    <w:rsid w:val="006E4035"/>
    <w:rsid w:val="006F5A7B"/>
    <w:rsid w:val="006F60F8"/>
    <w:rsid w:val="006F7167"/>
    <w:rsid w:val="00700350"/>
    <w:rsid w:val="00702FA7"/>
    <w:rsid w:val="0070466A"/>
    <w:rsid w:val="0070521D"/>
    <w:rsid w:val="0070654B"/>
    <w:rsid w:val="00710F68"/>
    <w:rsid w:val="00712C84"/>
    <w:rsid w:val="007152AF"/>
    <w:rsid w:val="00716B74"/>
    <w:rsid w:val="00717B11"/>
    <w:rsid w:val="00717BDC"/>
    <w:rsid w:val="0072575C"/>
    <w:rsid w:val="0072794D"/>
    <w:rsid w:val="007306B0"/>
    <w:rsid w:val="00731390"/>
    <w:rsid w:val="0073279F"/>
    <w:rsid w:val="00732A85"/>
    <w:rsid w:val="00733909"/>
    <w:rsid w:val="00733FFF"/>
    <w:rsid w:val="00736481"/>
    <w:rsid w:val="00737D8E"/>
    <w:rsid w:val="00743AB7"/>
    <w:rsid w:val="007453E4"/>
    <w:rsid w:val="00746E9D"/>
    <w:rsid w:val="00747580"/>
    <w:rsid w:val="00747F96"/>
    <w:rsid w:val="007521D7"/>
    <w:rsid w:val="00753283"/>
    <w:rsid w:val="007547ED"/>
    <w:rsid w:val="007568C3"/>
    <w:rsid w:val="0075698D"/>
    <w:rsid w:val="00763635"/>
    <w:rsid w:val="00764913"/>
    <w:rsid w:val="00767FD8"/>
    <w:rsid w:val="00770A28"/>
    <w:rsid w:val="00777556"/>
    <w:rsid w:val="00780E95"/>
    <w:rsid w:val="00783E3A"/>
    <w:rsid w:val="0078406B"/>
    <w:rsid w:val="0078476B"/>
    <w:rsid w:val="007856ED"/>
    <w:rsid w:val="0078592A"/>
    <w:rsid w:val="00786FAA"/>
    <w:rsid w:val="0079031A"/>
    <w:rsid w:val="0079553D"/>
    <w:rsid w:val="00797834"/>
    <w:rsid w:val="007A0570"/>
    <w:rsid w:val="007A3439"/>
    <w:rsid w:val="007A346F"/>
    <w:rsid w:val="007A4A1E"/>
    <w:rsid w:val="007A593C"/>
    <w:rsid w:val="007A59CA"/>
    <w:rsid w:val="007A5A09"/>
    <w:rsid w:val="007A5D98"/>
    <w:rsid w:val="007A7A5A"/>
    <w:rsid w:val="007B145A"/>
    <w:rsid w:val="007B2DA3"/>
    <w:rsid w:val="007B3CED"/>
    <w:rsid w:val="007B45B2"/>
    <w:rsid w:val="007B45F7"/>
    <w:rsid w:val="007B6BF7"/>
    <w:rsid w:val="007C0391"/>
    <w:rsid w:val="007C09F3"/>
    <w:rsid w:val="007C148F"/>
    <w:rsid w:val="007C57B1"/>
    <w:rsid w:val="007C6518"/>
    <w:rsid w:val="007C765D"/>
    <w:rsid w:val="007C7ECE"/>
    <w:rsid w:val="007D0A3A"/>
    <w:rsid w:val="007D6B90"/>
    <w:rsid w:val="007E0296"/>
    <w:rsid w:val="007E1AAF"/>
    <w:rsid w:val="007E2206"/>
    <w:rsid w:val="007E23DA"/>
    <w:rsid w:val="007E5DA1"/>
    <w:rsid w:val="007F0EFD"/>
    <w:rsid w:val="007F4757"/>
    <w:rsid w:val="007F5346"/>
    <w:rsid w:val="007F585F"/>
    <w:rsid w:val="007F6281"/>
    <w:rsid w:val="008017B2"/>
    <w:rsid w:val="00802729"/>
    <w:rsid w:val="00803773"/>
    <w:rsid w:val="008037A6"/>
    <w:rsid w:val="00806E99"/>
    <w:rsid w:val="00810B6C"/>
    <w:rsid w:val="0081388C"/>
    <w:rsid w:val="00813F4E"/>
    <w:rsid w:val="008163DF"/>
    <w:rsid w:val="0081787D"/>
    <w:rsid w:val="0082024D"/>
    <w:rsid w:val="00820469"/>
    <w:rsid w:val="00820B70"/>
    <w:rsid w:val="00824679"/>
    <w:rsid w:val="00825922"/>
    <w:rsid w:val="008274C1"/>
    <w:rsid w:val="00832227"/>
    <w:rsid w:val="00833BEA"/>
    <w:rsid w:val="008352FF"/>
    <w:rsid w:val="0083772C"/>
    <w:rsid w:val="00851BAB"/>
    <w:rsid w:val="008542C4"/>
    <w:rsid w:val="00854EA0"/>
    <w:rsid w:val="008579CC"/>
    <w:rsid w:val="008615BB"/>
    <w:rsid w:val="00862D21"/>
    <w:rsid w:val="0086371C"/>
    <w:rsid w:val="00863A19"/>
    <w:rsid w:val="008646EC"/>
    <w:rsid w:val="00865962"/>
    <w:rsid w:val="008667A4"/>
    <w:rsid w:val="00866873"/>
    <w:rsid w:val="008668C0"/>
    <w:rsid w:val="00870D33"/>
    <w:rsid w:val="008713B6"/>
    <w:rsid w:val="00872D93"/>
    <w:rsid w:val="008730D6"/>
    <w:rsid w:val="00876FC9"/>
    <w:rsid w:val="008820C1"/>
    <w:rsid w:val="00882502"/>
    <w:rsid w:val="00883B35"/>
    <w:rsid w:val="00883F5E"/>
    <w:rsid w:val="00887CDB"/>
    <w:rsid w:val="00887F24"/>
    <w:rsid w:val="00890293"/>
    <w:rsid w:val="00891CFC"/>
    <w:rsid w:val="00892FF8"/>
    <w:rsid w:val="00893778"/>
    <w:rsid w:val="00895108"/>
    <w:rsid w:val="00895A7D"/>
    <w:rsid w:val="0089757B"/>
    <w:rsid w:val="008A06E5"/>
    <w:rsid w:val="008A537D"/>
    <w:rsid w:val="008A62BF"/>
    <w:rsid w:val="008A7A3D"/>
    <w:rsid w:val="008B24E2"/>
    <w:rsid w:val="008B3D92"/>
    <w:rsid w:val="008B427D"/>
    <w:rsid w:val="008B5DDA"/>
    <w:rsid w:val="008B7CB8"/>
    <w:rsid w:val="008C6A21"/>
    <w:rsid w:val="008C70F0"/>
    <w:rsid w:val="008D40D6"/>
    <w:rsid w:val="008D54F7"/>
    <w:rsid w:val="008D6F6C"/>
    <w:rsid w:val="008E0039"/>
    <w:rsid w:val="008E116F"/>
    <w:rsid w:val="008E7FA7"/>
    <w:rsid w:val="008F088A"/>
    <w:rsid w:val="008F5492"/>
    <w:rsid w:val="008F7703"/>
    <w:rsid w:val="009013AA"/>
    <w:rsid w:val="00901996"/>
    <w:rsid w:val="00901B12"/>
    <w:rsid w:val="00904F8B"/>
    <w:rsid w:val="009050A7"/>
    <w:rsid w:val="00911C98"/>
    <w:rsid w:val="00911CD3"/>
    <w:rsid w:val="00911D29"/>
    <w:rsid w:val="00913CD8"/>
    <w:rsid w:val="00917924"/>
    <w:rsid w:val="00922D50"/>
    <w:rsid w:val="00926AD1"/>
    <w:rsid w:val="0093023D"/>
    <w:rsid w:val="00930E97"/>
    <w:rsid w:val="009316A9"/>
    <w:rsid w:val="0093499A"/>
    <w:rsid w:val="009350CA"/>
    <w:rsid w:val="00935D2C"/>
    <w:rsid w:val="00936225"/>
    <w:rsid w:val="009368D6"/>
    <w:rsid w:val="009402FB"/>
    <w:rsid w:val="009405A2"/>
    <w:rsid w:val="00943D2B"/>
    <w:rsid w:val="009463D3"/>
    <w:rsid w:val="00953CD1"/>
    <w:rsid w:val="00955C0C"/>
    <w:rsid w:val="0095627B"/>
    <w:rsid w:val="00956708"/>
    <w:rsid w:val="00957647"/>
    <w:rsid w:val="00957950"/>
    <w:rsid w:val="0095799F"/>
    <w:rsid w:val="009607FD"/>
    <w:rsid w:val="00960864"/>
    <w:rsid w:val="0096153D"/>
    <w:rsid w:val="00963DC9"/>
    <w:rsid w:val="00964223"/>
    <w:rsid w:val="00970575"/>
    <w:rsid w:val="00971316"/>
    <w:rsid w:val="009736B5"/>
    <w:rsid w:val="00974CB2"/>
    <w:rsid w:val="00981D6B"/>
    <w:rsid w:val="00982084"/>
    <w:rsid w:val="009820DD"/>
    <w:rsid w:val="00982D65"/>
    <w:rsid w:val="00982F6C"/>
    <w:rsid w:val="00984509"/>
    <w:rsid w:val="0098580C"/>
    <w:rsid w:val="0098676D"/>
    <w:rsid w:val="00994C3F"/>
    <w:rsid w:val="00994C9D"/>
    <w:rsid w:val="00995A1A"/>
    <w:rsid w:val="00996004"/>
    <w:rsid w:val="00996CC7"/>
    <w:rsid w:val="00997F6F"/>
    <w:rsid w:val="009A080E"/>
    <w:rsid w:val="009A50A9"/>
    <w:rsid w:val="009A5D5A"/>
    <w:rsid w:val="009A641C"/>
    <w:rsid w:val="009A6A7B"/>
    <w:rsid w:val="009A6BFD"/>
    <w:rsid w:val="009B0ADC"/>
    <w:rsid w:val="009B0C08"/>
    <w:rsid w:val="009B14F9"/>
    <w:rsid w:val="009B365D"/>
    <w:rsid w:val="009B36E1"/>
    <w:rsid w:val="009B4CD6"/>
    <w:rsid w:val="009B533E"/>
    <w:rsid w:val="009B654C"/>
    <w:rsid w:val="009C2C4A"/>
    <w:rsid w:val="009C6AB6"/>
    <w:rsid w:val="009C7C53"/>
    <w:rsid w:val="009D022E"/>
    <w:rsid w:val="009D11BE"/>
    <w:rsid w:val="009D2BF8"/>
    <w:rsid w:val="009D3FA2"/>
    <w:rsid w:val="009D4E2F"/>
    <w:rsid w:val="009D6E6C"/>
    <w:rsid w:val="009D75A1"/>
    <w:rsid w:val="009D7A05"/>
    <w:rsid w:val="009E69EE"/>
    <w:rsid w:val="009F36A7"/>
    <w:rsid w:val="00A015A7"/>
    <w:rsid w:val="00A01727"/>
    <w:rsid w:val="00A0485E"/>
    <w:rsid w:val="00A10A9E"/>
    <w:rsid w:val="00A11801"/>
    <w:rsid w:val="00A12733"/>
    <w:rsid w:val="00A135C3"/>
    <w:rsid w:val="00A13A1E"/>
    <w:rsid w:val="00A140B4"/>
    <w:rsid w:val="00A1462D"/>
    <w:rsid w:val="00A1763F"/>
    <w:rsid w:val="00A219F9"/>
    <w:rsid w:val="00A21A0E"/>
    <w:rsid w:val="00A22663"/>
    <w:rsid w:val="00A243B5"/>
    <w:rsid w:val="00A24928"/>
    <w:rsid w:val="00A25273"/>
    <w:rsid w:val="00A2622E"/>
    <w:rsid w:val="00A26CCB"/>
    <w:rsid w:val="00A26F6D"/>
    <w:rsid w:val="00A26FC5"/>
    <w:rsid w:val="00A30468"/>
    <w:rsid w:val="00A30597"/>
    <w:rsid w:val="00A307BA"/>
    <w:rsid w:val="00A350D2"/>
    <w:rsid w:val="00A3538F"/>
    <w:rsid w:val="00A40258"/>
    <w:rsid w:val="00A40D53"/>
    <w:rsid w:val="00A40EDC"/>
    <w:rsid w:val="00A43C96"/>
    <w:rsid w:val="00A4763B"/>
    <w:rsid w:val="00A47B7A"/>
    <w:rsid w:val="00A47CF0"/>
    <w:rsid w:val="00A534BE"/>
    <w:rsid w:val="00A56D11"/>
    <w:rsid w:val="00A56F00"/>
    <w:rsid w:val="00A5769D"/>
    <w:rsid w:val="00A6031A"/>
    <w:rsid w:val="00A6039F"/>
    <w:rsid w:val="00A606FF"/>
    <w:rsid w:val="00A618E0"/>
    <w:rsid w:val="00A62077"/>
    <w:rsid w:val="00A63F8A"/>
    <w:rsid w:val="00A6501A"/>
    <w:rsid w:val="00A65757"/>
    <w:rsid w:val="00A70246"/>
    <w:rsid w:val="00A70B5B"/>
    <w:rsid w:val="00A722E0"/>
    <w:rsid w:val="00A722E4"/>
    <w:rsid w:val="00A74FD6"/>
    <w:rsid w:val="00A752D3"/>
    <w:rsid w:val="00A76B57"/>
    <w:rsid w:val="00A77219"/>
    <w:rsid w:val="00A778C3"/>
    <w:rsid w:val="00A844F7"/>
    <w:rsid w:val="00A84B64"/>
    <w:rsid w:val="00A85048"/>
    <w:rsid w:val="00A850A1"/>
    <w:rsid w:val="00A86C5E"/>
    <w:rsid w:val="00A90041"/>
    <w:rsid w:val="00A920E1"/>
    <w:rsid w:val="00A92E8D"/>
    <w:rsid w:val="00A956AF"/>
    <w:rsid w:val="00A95E53"/>
    <w:rsid w:val="00A963D1"/>
    <w:rsid w:val="00A9718B"/>
    <w:rsid w:val="00AA16CF"/>
    <w:rsid w:val="00AA5230"/>
    <w:rsid w:val="00AA7C1C"/>
    <w:rsid w:val="00AB0E73"/>
    <w:rsid w:val="00AB2849"/>
    <w:rsid w:val="00AB41DC"/>
    <w:rsid w:val="00AB744B"/>
    <w:rsid w:val="00AC01A0"/>
    <w:rsid w:val="00AC05EA"/>
    <w:rsid w:val="00AC0724"/>
    <w:rsid w:val="00AC079D"/>
    <w:rsid w:val="00AC0854"/>
    <w:rsid w:val="00AC1BD8"/>
    <w:rsid w:val="00AC2368"/>
    <w:rsid w:val="00AC2C5D"/>
    <w:rsid w:val="00AC51E0"/>
    <w:rsid w:val="00AC54A0"/>
    <w:rsid w:val="00AC6228"/>
    <w:rsid w:val="00AD0C44"/>
    <w:rsid w:val="00AD7167"/>
    <w:rsid w:val="00AE58F6"/>
    <w:rsid w:val="00AE683F"/>
    <w:rsid w:val="00AF0E56"/>
    <w:rsid w:val="00AF24F8"/>
    <w:rsid w:val="00AF5051"/>
    <w:rsid w:val="00AF6318"/>
    <w:rsid w:val="00B00834"/>
    <w:rsid w:val="00B02145"/>
    <w:rsid w:val="00B03478"/>
    <w:rsid w:val="00B05E96"/>
    <w:rsid w:val="00B060DB"/>
    <w:rsid w:val="00B10155"/>
    <w:rsid w:val="00B12997"/>
    <w:rsid w:val="00B14DC2"/>
    <w:rsid w:val="00B1744E"/>
    <w:rsid w:val="00B17B51"/>
    <w:rsid w:val="00B2184C"/>
    <w:rsid w:val="00B22673"/>
    <w:rsid w:val="00B232AC"/>
    <w:rsid w:val="00B24ECF"/>
    <w:rsid w:val="00B25C87"/>
    <w:rsid w:val="00B302A0"/>
    <w:rsid w:val="00B3537E"/>
    <w:rsid w:val="00B354A9"/>
    <w:rsid w:val="00B42085"/>
    <w:rsid w:val="00B42DD2"/>
    <w:rsid w:val="00B444B0"/>
    <w:rsid w:val="00B468FA"/>
    <w:rsid w:val="00B46C87"/>
    <w:rsid w:val="00B474C7"/>
    <w:rsid w:val="00B4777F"/>
    <w:rsid w:val="00B52630"/>
    <w:rsid w:val="00B571FC"/>
    <w:rsid w:val="00B60A52"/>
    <w:rsid w:val="00B62269"/>
    <w:rsid w:val="00B64E6D"/>
    <w:rsid w:val="00B6712E"/>
    <w:rsid w:val="00B715E1"/>
    <w:rsid w:val="00B724E3"/>
    <w:rsid w:val="00B72893"/>
    <w:rsid w:val="00B81B12"/>
    <w:rsid w:val="00B83F35"/>
    <w:rsid w:val="00B842AA"/>
    <w:rsid w:val="00B8526B"/>
    <w:rsid w:val="00B87125"/>
    <w:rsid w:val="00B92132"/>
    <w:rsid w:val="00B92921"/>
    <w:rsid w:val="00BA219F"/>
    <w:rsid w:val="00BA3D44"/>
    <w:rsid w:val="00BA487E"/>
    <w:rsid w:val="00BA59AD"/>
    <w:rsid w:val="00BB0384"/>
    <w:rsid w:val="00BB0610"/>
    <w:rsid w:val="00BB4A51"/>
    <w:rsid w:val="00BC1CEC"/>
    <w:rsid w:val="00BC2FE5"/>
    <w:rsid w:val="00BC4427"/>
    <w:rsid w:val="00BC61A2"/>
    <w:rsid w:val="00BD083C"/>
    <w:rsid w:val="00BD0DD8"/>
    <w:rsid w:val="00BD181D"/>
    <w:rsid w:val="00BD1BD3"/>
    <w:rsid w:val="00BD1D71"/>
    <w:rsid w:val="00BD3BB5"/>
    <w:rsid w:val="00BD3DF2"/>
    <w:rsid w:val="00BD58E1"/>
    <w:rsid w:val="00BD6D9C"/>
    <w:rsid w:val="00BD747F"/>
    <w:rsid w:val="00BE14D5"/>
    <w:rsid w:val="00BE303C"/>
    <w:rsid w:val="00BE55FC"/>
    <w:rsid w:val="00BE76E3"/>
    <w:rsid w:val="00BF1FE3"/>
    <w:rsid w:val="00BF475D"/>
    <w:rsid w:val="00C02029"/>
    <w:rsid w:val="00C02181"/>
    <w:rsid w:val="00C075F1"/>
    <w:rsid w:val="00C07783"/>
    <w:rsid w:val="00C078DD"/>
    <w:rsid w:val="00C10E69"/>
    <w:rsid w:val="00C11B4A"/>
    <w:rsid w:val="00C12ABF"/>
    <w:rsid w:val="00C13437"/>
    <w:rsid w:val="00C13D77"/>
    <w:rsid w:val="00C22818"/>
    <w:rsid w:val="00C22F32"/>
    <w:rsid w:val="00C2632E"/>
    <w:rsid w:val="00C31CD9"/>
    <w:rsid w:val="00C31FA0"/>
    <w:rsid w:val="00C42C6C"/>
    <w:rsid w:val="00C431F8"/>
    <w:rsid w:val="00C438B6"/>
    <w:rsid w:val="00C456AC"/>
    <w:rsid w:val="00C47E87"/>
    <w:rsid w:val="00C50E8C"/>
    <w:rsid w:val="00C524B1"/>
    <w:rsid w:val="00C53B1B"/>
    <w:rsid w:val="00C55E7B"/>
    <w:rsid w:val="00C60471"/>
    <w:rsid w:val="00C6107C"/>
    <w:rsid w:val="00C646D2"/>
    <w:rsid w:val="00C66182"/>
    <w:rsid w:val="00C714EA"/>
    <w:rsid w:val="00C71AD4"/>
    <w:rsid w:val="00C72BB8"/>
    <w:rsid w:val="00C7350F"/>
    <w:rsid w:val="00C73D42"/>
    <w:rsid w:val="00C7554B"/>
    <w:rsid w:val="00C82168"/>
    <w:rsid w:val="00C82C55"/>
    <w:rsid w:val="00C83A9B"/>
    <w:rsid w:val="00C848B4"/>
    <w:rsid w:val="00C864AF"/>
    <w:rsid w:val="00C87230"/>
    <w:rsid w:val="00C87362"/>
    <w:rsid w:val="00C87944"/>
    <w:rsid w:val="00C90F5C"/>
    <w:rsid w:val="00C91F16"/>
    <w:rsid w:val="00C92711"/>
    <w:rsid w:val="00C94587"/>
    <w:rsid w:val="00C96396"/>
    <w:rsid w:val="00C9787F"/>
    <w:rsid w:val="00CA2EFC"/>
    <w:rsid w:val="00CA340F"/>
    <w:rsid w:val="00CA4346"/>
    <w:rsid w:val="00CA5427"/>
    <w:rsid w:val="00CB3A98"/>
    <w:rsid w:val="00CB4E95"/>
    <w:rsid w:val="00CB7E54"/>
    <w:rsid w:val="00CC2CCE"/>
    <w:rsid w:val="00CC4714"/>
    <w:rsid w:val="00CC5A3A"/>
    <w:rsid w:val="00CC74F1"/>
    <w:rsid w:val="00CD2437"/>
    <w:rsid w:val="00CD28F8"/>
    <w:rsid w:val="00CD3A9B"/>
    <w:rsid w:val="00CD4017"/>
    <w:rsid w:val="00CD4647"/>
    <w:rsid w:val="00CD4F01"/>
    <w:rsid w:val="00CD51D4"/>
    <w:rsid w:val="00CD6A55"/>
    <w:rsid w:val="00CE2296"/>
    <w:rsid w:val="00CE260E"/>
    <w:rsid w:val="00CE4C0D"/>
    <w:rsid w:val="00CF215D"/>
    <w:rsid w:val="00CF6797"/>
    <w:rsid w:val="00D00909"/>
    <w:rsid w:val="00D01028"/>
    <w:rsid w:val="00D0145A"/>
    <w:rsid w:val="00D014DC"/>
    <w:rsid w:val="00D04D6C"/>
    <w:rsid w:val="00D071CF"/>
    <w:rsid w:val="00D100CD"/>
    <w:rsid w:val="00D1515A"/>
    <w:rsid w:val="00D15E5C"/>
    <w:rsid w:val="00D17292"/>
    <w:rsid w:val="00D20699"/>
    <w:rsid w:val="00D206B7"/>
    <w:rsid w:val="00D21378"/>
    <w:rsid w:val="00D21DB9"/>
    <w:rsid w:val="00D2372E"/>
    <w:rsid w:val="00D23C75"/>
    <w:rsid w:val="00D2560D"/>
    <w:rsid w:val="00D27410"/>
    <w:rsid w:val="00D32A97"/>
    <w:rsid w:val="00D356F6"/>
    <w:rsid w:val="00D36971"/>
    <w:rsid w:val="00D40731"/>
    <w:rsid w:val="00D43120"/>
    <w:rsid w:val="00D446F0"/>
    <w:rsid w:val="00D46BEA"/>
    <w:rsid w:val="00D475E5"/>
    <w:rsid w:val="00D47A79"/>
    <w:rsid w:val="00D47EE4"/>
    <w:rsid w:val="00D509E3"/>
    <w:rsid w:val="00D52509"/>
    <w:rsid w:val="00D60EEC"/>
    <w:rsid w:val="00D65FE4"/>
    <w:rsid w:val="00D67195"/>
    <w:rsid w:val="00D67B7B"/>
    <w:rsid w:val="00D70984"/>
    <w:rsid w:val="00D721CA"/>
    <w:rsid w:val="00D7292E"/>
    <w:rsid w:val="00D72D27"/>
    <w:rsid w:val="00D734B5"/>
    <w:rsid w:val="00D7383C"/>
    <w:rsid w:val="00D74C54"/>
    <w:rsid w:val="00D756D0"/>
    <w:rsid w:val="00D81507"/>
    <w:rsid w:val="00D815AC"/>
    <w:rsid w:val="00D822D6"/>
    <w:rsid w:val="00D83573"/>
    <w:rsid w:val="00D83609"/>
    <w:rsid w:val="00D84D31"/>
    <w:rsid w:val="00D853FA"/>
    <w:rsid w:val="00D87567"/>
    <w:rsid w:val="00D90499"/>
    <w:rsid w:val="00D96DD1"/>
    <w:rsid w:val="00D973C5"/>
    <w:rsid w:val="00DA0F48"/>
    <w:rsid w:val="00DA1DB9"/>
    <w:rsid w:val="00DA23FC"/>
    <w:rsid w:val="00DA7394"/>
    <w:rsid w:val="00DB602C"/>
    <w:rsid w:val="00DB7307"/>
    <w:rsid w:val="00DB78BA"/>
    <w:rsid w:val="00DC0BDD"/>
    <w:rsid w:val="00DC2E6F"/>
    <w:rsid w:val="00DC394D"/>
    <w:rsid w:val="00DC4FFD"/>
    <w:rsid w:val="00DC5AC1"/>
    <w:rsid w:val="00DC6164"/>
    <w:rsid w:val="00DC61C3"/>
    <w:rsid w:val="00DD0734"/>
    <w:rsid w:val="00DD368B"/>
    <w:rsid w:val="00DD55AD"/>
    <w:rsid w:val="00DE132D"/>
    <w:rsid w:val="00DE300C"/>
    <w:rsid w:val="00DE72C2"/>
    <w:rsid w:val="00DE7491"/>
    <w:rsid w:val="00DF0D6A"/>
    <w:rsid w:val="00DF1F07"/>
    <w:rsid w:val="00DF3627"/>
    <w:rsid w:val="00DF5A4F"/>
    <w:rsid w:val="00DF6228"/>
    <w:rsid w:val="00DF7B1E"/>
    <w:rsid w:val="00E00EB3"/>
    <w:rsid w:val="00E01A00"/>
    <w:rsid w:val="00E02CCA"/>
    <w:rsid w:val="00E03397"/>
    <w:rsid w:val="00E05048"/>
    <w:rsid w:val="00E05FEA"/>
    <w:rsid w:val="00E10306"/>
    <w:rsid w:val="00E1052C"/>
    <w:rsid w:val="00E12B03"/>
    <w:rsid w:val="00E12B5B"/>
    <w:rsid w:val="00E13578"/>
    <w:rsid w:val="00E16EBE"/>
    <w:rsid w:val="00E209D6"/>
    <w:rsid w:val="00E20F0A"/>
    <w:rsid w:val="00E23597"/>
    <w:rsid w:val="00E252E0"/>
    <w:rsid w:val="00E27FC0"/>
    <w:rsid w:val="00E30459"/>
    <w:rsid w:val="00E312AB"/>
    <w:rsid w:val="00E31E1F"/>
    <w:rsid w:val="00E332CA"/>
    <w:rsid w:val="00E41D57"/>
    <w:rsid w:val="00E43238"/>
    <w:rsid w:val="00E43989"/>
    <w:rsid w:val="00E46F5E"/>
    <w:rsid w:val="00E516AB"/>
    <w:rsid w:val="00E56038"/>
    <w:rsid w:val="00E579DC"/>
    <w:rsid w:val="00E6354E"/>
    <w:rsid w:val="00E65555"/>
    <w:rsid w:val="00E67461"/>
    <w:rsid w:val="00E71056"/>
    <w:rsid w:val="00E71FDE"/>
    <w:rsid w:val="00E7373F"/>
    <w:rsid w:val="00E74C5F"/>
    <w:rsid w:val="00E755CD"/>
    <w:rsid w:val="00E8114C"/>
    <w:rsid w:val="00E81E6C"/>
    <w:rsid w:val="00E8315D"/>
    <w:rsid w:val="00E85DC6"/>
    <w:rsid w:val="00E860F6"/>
    <w:rsid w:val="00E90B44"/>
    <w:rsid w:val="00E93429"/>
    <w:rsid w:val="00E94232"/>
    <w:rsid w:val="00E95A14"/>
    <w:rsid w:val="00E95B51"/>
    <w:rsid w:val="00E95D0F"/>
    <w:rsid w:val="00EA472B"/>
    <w:rsid w:val="00EB2BFB"/>
    <w:rsid w:val="00EB6361"/>
    <w:rsid w:val="00EC057E"/>
    <w:rsid w:val="00EC07AA"/>
    <w:rsid w:val="00EC0A87"/>
    <w:rsid w:val="00EC0B1F"/>
    <w:rsid w:val="00EC0BB6"/>
    <w:rsid w:val="00EC1945"/>
    <w:rsid w:val="00EC20E6"/>
    <w:rsid w:val="00EC2E58"/>
    <w:rsid w:val="00EC3D27"/>
    <w:rsid w:val="00EC4E57"/>
    <w:rsid w:val="00EC6B20"/>
    <w:rsid w:val="00ED118B"/>
    <w:rsid w:val="00ED1809"/>
    <w:rsid w:val="00ED3CDE"/>
    <w:rsid w:val="00ED57E4"/>
    <w:rsid w:val="00ED6046"/>
    <w:rsid w:val="00ED78C1"/>
    <w:rsid w:val="00EE068F"/>
    <w:rsid w:val="00EE1C3F"/>
    <w:rsid w:val="00EE2B12"/>
    <w:rsid w:val="00EE37AF"/>
    <w:rsid w:val="00EE50E1"/>
    <w:rsid w:val="00EE69ED"/>
    <w:rsid w:val="00EE7023"/>
    <w:rsid w:val="00EE7AC4"/>
    <w:rsid w:val="00EF1097"/>
    <w:rsid w:val="00EF14A8"/>
    <w:rsid w:val="00EF3363"/>
    <w:rsid w:val="00EF499F"/>
    <w:rsid w:val="00EF79DA"/>
    <w:rsid w:val="00EF7C43"/>
    <w:rsid w:val="00F0033F"/>
    <w:rsid w:val="00F056A0"/>
    <w:rsid w:val="00F118A3"/>
    <w:rsid w:val="00F1524E"/>
    <w:rsid w:val="00F17A20"/>
    <w:rsid w:val="00F22F89"/>
    <w:rsid w:val="00F2407D"/>
    <w:rsid w:val="00F261A1"/>
    <w:rsid w:val="00F30475"/>
    <w:rsid w:val="00F30DDE"/>
    <w:rsid w:val="00F357E6"/>
    <w:rsid w:val="00F429A0"/>
    <w:rsid w:val="00F44FDF"/>
    <w:rsid w:val="00F479B2"/>
    <w:rsid w:val="00F47EF0"/>
    <w:rsid w:val="00F52D95"/>
    <w:rsid w:val="00F5318B"/>
    <w:rsid w:val="00F532A2"/>
    <w:rsid w:val="00F544A6"/>
    <w:rsid w:val="00F5764E"/>
    <w:rsid w:val="00F614A0"/>
    <w:rsid w:val="00F6296D"/>
    <w:rsid w:val="00F63D10"/>
    <w:rsid w:val="00F647DE"/>
    <w:rsid w:val="00F65042"/>
    <w:rsid w:val="00F65D25"/>
    <w:rsid w:val="00F670CA"/>
    <w:rsid w:val="00F719B0"/>
    <w:rsid w:val="00F72EFE"/>
    <w:rsid w:val="00F74ABF"/>
    <w:rsid w:val="00F75689"/>
    <w:rsid w:val="00F76046"/>
    <w:rsid w:val="00F8264D"/>
    <w:rsid w:val="00F84009"/>
    <w:rsid w:val="00F8635D"/>
    <w:rsid w:val="00F86A87"/>
    <w:rsid w:val="00F870A5"/>
    <w:rsid w:val="00F9211F"/>
    <w:rsid w:val="00F92AD7"/>
    <w:rsid w:val="00F95ED6"/>
    <w:rsid w:val="00F962D4"/>
    <w:rsid w:val="00FA08EC"/>
    <w:rsid w:val="00FA1804"/>
    <w:rsid w:val="00FA2B5E"/>
    <w:rsid w:val="00FA3D8F"/>
    <w:rsid w:val="00FA6DC7"/>
    <w:rsid w:val="00FB2657"/>
    <w:rsid w:val="00FB39B8"/>
    <w:rsid w:val="00FB5B09"/>
    <w:rsid w:val="00FB7C7D"/>
    <w:rsid w:val="00FC4281"/>
    <w:rsid w:val="00FD5FFA"/>
    <w:rsid w:val="00FD66B5"/>
    <w:rsid w:val="00FD66BE"/>
    <w:rsid w:val="00FD734D"/>
    <w:rsid w:val="00FD73F1"/>
    <w:rsid w:val="00FE0F39"/>
    <w:rsid w:val="00FE4CA2"/>
    <w:rsid w:val="00FE5EC1"/>
    <w:rsid w:val="00FF0246"/>
    <w:rsid w:val="00FF0572"/>
    <w:rsid w:val="00FF5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9AEF1"/>
  <w15:docId w15:val="{A537943A-16B0-4FFC-B226-28919137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ru-RU" w:eastAsia="en-US" w:bidi="ar-SA"/>
      </w:rPr>
    </w:rPrDefault>
    <w:pPrDefault>
      <w:pPr>
        <w:spacing w:before="120" w:after="120" w:line="360" w:lineRule="auto"/>
        <w:ind w:left="1418" w:right="2495" w:firstLine="184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24928"/>
    <w:pPr>
      <w:spacing w:before="0" w:after="200" w:line="276" w:lineRule="auto"/>
      <w:ind w:left="0" w:right="0" w:firstLine="0"/>
      <w:jc w:val="left"/>
    </w:pPr>
    <w:rPr>
      <w:rFonts w:asciiTheme="minorHAnsi" w:hAnsiTheme="minorHAnsi" w:cstheme="minorBidi"/>
      <w:sz w:val="22"/>
      <w:szCs w:val="22"/>
    </w:rPr>
  </w:style>
  <w:style w:type="paragraph" w:styleId="1">
    <w:name w:val="heading 1"/>
    <w:basedOn w:val="a"/>
    <w:next w:val="a"/>
    <w:link w:val="10"/>
    <w:uiPriority w:val="9"/>
    <w:qFormat/>
    <w:rsid w:val="00512F09"/>
    <w:pPr>
      <w:keepNext/>
      <w:keepLines/>
      <w:spacing w:before="240" w:after="0"/>
      <w:outlineLvl w:val="0"/>
    </w:pPr>
    <w:rPr>
      <w:rFonts w:ascii="Times New Roman" w:eastAsiaTheme="majorEastAsia" w:hAnsi="Times New Roman" w:cstheme="majorBidi"/>
      <w:color w:val="365F91" w:themeColor="accent1" w:themeShade="BF"/>
      <w:sz w:val="32"/>
      <w:szCs w:val="32"/>
    </w:rPr>
  </w:style>
  <w:style w:type="paragraph" w:styleId="2">
    <w:name w:val="heading 2"/>
    <w:basedOn w:val="a"/>
    <w:next w:val="a"/>
    <w:link w:val="20"/>
    <w:uiPriority w:val="9"/>
    <w:semiHidden/>
    <w:unhideWhenUsed/>
    <w:qFormat/>
    <w:rsid w:val="00F84009"/>
    <w:pPr>
      <w:keepNext/>
      <w:keepLines/>
      <w:spacing w:before="200" w:after="0"/>
      <w:outlineLvl w:val="1"/>
    </w:pPr>
    <w:rPr>
      <w:rFonts w:ascii="Calibri Light" w:eastAsia="Times New Roman" w:hAnsi="Calibri Light" w:cs="Times New Roman"/>
      <w:color w:val="2F5496"/>
      <w:sz w:val="32"/>
      <w:szCs w:val="32"/>
    </w:rPr>
  </w:style>
  <w:style w:type="paragraph" w:styleId="3">
    <w:name w:val="heading 3"/>
    <w:basedOn w:val="a"/>
    <w:next w:val="a"/>
    <w:link w:val="30"/>
    <w:uiPriority w:val="9"/>
    <w:semiHidden/>
    <w:unhideWhenUsed/>
    <w:qFormat/>
    <w:rsid w:val="00E27FC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27F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84009"/>
    <w:pPr>
      <w:keepNext/>
      <w:keepLines/>
      <w:spacing w:before="200" w:after="0"/>
      <w:outlineLvl w:val="4"/>
    </w:pPr>
    <w:rPr>
      <w:rFonts w:ascii="Times New Roman" w:eastAsia="Times New Roman" w:hAnsi="Times New Roman" w:cs="Times New Roman"/>
      <w:color w:val="2F5496"/>
      <w:sz w:val="20"/>
      <w:szCs w:val="20"/>
    </w:rPr>
  </w:style>
  <w:style w:type="paragraph" w:styleId="6">
    <w:name w:val="heading 6"/>
    <w:basedOn w:val="a"/>
    <w:next w:val="a"/>
    <w:link w:val="60"/>
    <w:uiPriority w:val="9"/>
    <w:semiHidden/>
    <w:unhideWhenUsed/>
    <w:qFormat/>
    <w:rsid w:val="00F84009"/>
    <w:pPr>
      <w:keepNext/>
      <w:keepLines/>
      <w:spacing w:before="200" w:after="0"/>
      <w:outlineLvl w:val="5"/>
    </w:pPr>
    <w:rPr>
      <w:rFonts w:ascii="Times New Roman" w:eastAsia="Times New Roman" w:hAnsi="Times New Roman" w:cs="Times New Roman"/>
      <w:i/>
      <w:iCs/>
      <w:color w:val="595959"/>
      <w:sz w:val="20"/>
      <w:szCs w:val="20"/>
    </w:rPr>
  </w:style>
  <w:style w:type="paragraph" w:styleId="7">
    <w:name w:val="heading 7"/>
    <w:basedOn w:val="a"/>
    <w:next w:val="a"/>
    <w:link w:val="70"/>
    <w:uiPriority w:val="9"/>
    <w:semiHidden/>
    <w:unhideWhenUsed/>
    <w:qFormat/>
    <w:rsid w:val="00F84009"/>
    <w:pPr>
      <w:keepNext/>
      <w:keepLines/>
      <w:spacing w:before="200" w:after="0"/>
      <w:outlineLvl w:val="6"/>
    </w:pPr>
    <w:rPr>
      <w:rFonts w:ascii="Times New Roman" w:eastAsia="Times New Roman" w:hAnsi="Times New Roman" w:cs="Times New Roman"/>
      <w:color w:val="595959"/>
      <w:sz w:val="20"/>
      <w:szCs w:val="20"/>
    </w:rPr>
  </w:style>
  <w:style w:type="paragraph" w:styleId="8">
    <w:name w:val="heading 8"/>
    <w:basedOn w:val="a"/>
    <w:next w:val="a"/>
    <w:link w:val="80"/>
    <w:uiPriority w:val="9"/>
    <w:semiHidden/>
    <w:unhideWhenUsed/>
    <w:qFormat/>
    <w:rsid w:val="00F84009"/>
    <w:pPr>
      <w:keepNext/>
      <w:keepLines/>
      <w:spacing w:before="200" w:after="0"/>
      <w:outlineLvl w:val="7"/>
    </w:pPr>
    <w:rPr>
      <w:rFonts w:ascii="Times New Roman" w:eastAsia="Times New Roman" w:hAnsi="Times New Roman" w:cs="Times New Roman"/>
      <w:i/>
      <w:iCs/>
      <w:color w:val="272727"/>
      <w:sz w:val="20"/>
      <w:szCs w:val="20"/>
    </w:rPr>
  </w:style>
  <w:style w:type="paragraph" w:styleId="9">
    <w:name w:val="heading 9"/>
    <w:basedOn w:val="a"/>
    <w:next w:val="a"/>
    <w:link w:val="90"/>
    <w:uiPriority w:val="9"/>
    <w:semiHidden/>
    <w:unhideWhenUsed/>
    <w:qFormat/>
    <w:rsid w:val="00F84009"/>
    <w:pPr>
      <w:keepNext/>
      <w:keepLines/>
      <w:spacing w:before="200" w:after="0"/>
      <w:outlineLvl w:val="8"/>
    </w:pPr>
    <w:rPr>
      <w:rFonts w:ascii="Times New Roman" w:eastAsia="Times New Roman" w:hAnsi="Times New Roman" w:cs="Times New Roman"/>
      <w:color w:val="27272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4"/>
    <w:link w:val="a5"/>
    <w:qFormat/>
    <w:rsid w:val="00C50E8C"/>
    <w:pPr>
      <w:spacing w:line="420" w:lineRule="exact"/>
    </w:pPr>
    <w:rPr>
      <w:rFonts w:ascii="Georgia" w:hAnsi="Georgia" w:cs="Tahoma"/>
      <w:sz w:val="25"/>
      <w:szCs w:val="24"/>
    </w:rPr>
  </w:style>
  <w:style w:type="paragraph" w:styleId="a6">
    <w:name w:val="No Spacing"/>
    <w:uiPriority w:val="1"/>
    <w:qFormat/>
    <w:rsid w:val="00A24928"/>
  </w:style>
  <w:style w:type="paragraph" w:customStyle="1" w:styleId="a4">
    <w:name w:val="Рукопись"/>
    <w:basedOn w:val="a7"/>
    <w:link w:val="a8"/>
    <w:qFormat/>
    <w:rsid w:val="00A219F9"/>
    <w:pPr>
      <w:spacing w:line="360" w:lineRule="auto"/>
    </w:pPr>
    <w:rPr>
      <w:rFonts w:ascii="Times New Roman" w:hAnsi="Times New Roman"/>
      <w:sz w:val="24"/>
    </w:rPr>
  </w:style>
  <w:style w:type="paragraph" w:customStyle="1" w:styleId="11">
    <w:name w:val="Стиль1"/>
    <w:basedOn w:val="a"/>
    <w:rsid w:val="00A24928"/>
    <w:pPr>
      <w:ind w:firstLine="851"/>
    </w:pPr>
    <w:rPr>
      <w:sz w:val="28"/>
      <w:szCs w:val="28"/>
      <w:lang w:val="uk-UA"/>
    </w:rPr>
  </w:style>
  <w:style w:type="paragraph" w:customStyle="1" w:styleId="a9">
    <w:name w:val="Основной"/>
    <w:link w:val="aa"/>
    <w:autoRedefine/>
    <w:rsid w:val="00A24928"/>
    <w:pPr>
      <w:ind w:left="0" w:right="0" w:firstLine="567"/>
      <w:contextualSpacing/>
    </w:pPr>
    <w:rPr>
      <w:sz w:val="28"/>
      <w:szCs w:val="28"/>
    </w:rPr>
  </w:style>
  <w:style w:type="character" w:customStyle="1" w:styleId="aa">
    <w:name w:val="Основной Знак"/>
    <w:basedOn w:val="a0"/>
    <w:link w:val="a9"/>
    <w:rsid w:val="00A24928"/>
    <w:rPr>
      <w:sz w:val="28"/>
      <w:szCs w:val="28"/>
    </w:rPr>
  </w:style>
  <w:style w:type="paragraph" w:customStyle="1" w:styleId="a7">
    <w:name w:val="Вычитка"/>
    <w:basedOn w:val="21"/>
    <w:link w:val="ab"/>
    <w:qFormat/>
    <w:rsid w:val="00ED3CDE"/>
    <w:pPr>
      <w:spacing w:line="360" w:lineRule="exact"/>
    </w:pPr>
    <w:rPr>
      <w:sz w:val="26"/>
    </w:rPr>
  </w:style>
  <w:style w:type="paragraph" w:styleId="ac">
    <w:name w:val="footnote text"/>
    <w:basedOn w:val="a4"/>
    <w:link w:val="ad"/>
    <w:uiPriority w:val="99"/>
    <w:unhideWhenUsed/>
    <w:rsid w:val="00A24928"/>
    <w:pPr>
      <w:spacing w:line="240" w:lineRule="auto"/>
    </w:pPr>
    <w:rPr>
      <w:sz w:val="20"/>
    </w:rPr>
  </w:style>
  <w:style w:type="character" w:customStyle="1" w:styleId="ad">
    <w:name w:val="Текст сноски Знак"/>
    <w:basedOn w:val="a0"/>
    <w:link w:val="ac"/>
    <w:uiPriority w:val="99"/>
    <w:rsid w:val="00A24928"/>
    <w:rPr>
      <w:rFonts w:eastAsia="Times New Roman"/>
      <w:szCs w:val="28"/>
    </w:rPr>
  </w:style>
  <w:style w:type="paragraph" w:customStyle="1" w:styleId="21">
    <w:name w:val="Рабочий 2"/>
    <w:basedOn w:val="a"/>
    <w:link w:val="22"/>
    <w:qFormat/>
    <w:rsid w:val="00217F2D"/>
    <w:pPr>
      <w:spacing w:after="0" w:line="360" w:lineRule="auto"/>
      <w:ind w:firstLine="425"/>
      <w:contextualSpacing/>
      <w:jc w:val="both"/>
    </w:pPr>
    <w:rPr>
      <w:rFonts w:ascii="Georgia" w:eastAsia="Times New Roman" w:hAnsi="Georgia" w:cs="Times New Roman"/>
      <w:sz w:val="24"/>
      <w:szCs w:val="28"/>
    </w:rPr>
  </w:style>
  <w:style w:type="character" w:customStyle="1" w:styleId="22">
    <w:name w:val="Рабочий 2 Знак"/>
    <w:basedOn w:val="ae"/>
    <w:link w:val="21"/>
    <w:rsid w:val="00217F2D"/>
    <w:rPr>
      <w:rFonts w:ascii="Georgia" w:eastAsia="Times New Roman" w:hAnsi="Georgia" w:cs="Tahoma"/>
      <w:sz w:val="24"/>
      <w:szCs w:val="28"/>
    </w:rPr>
  </w:style>
  <w:style w:type="character" w:customStyle="1" w:styleId="a5">
    <w:name w:val="Рабочий Знак"/>
    <w:basedOn w:val="a0"/>
    <w:link w:val="a3"/>
    <w:rsid w:val="00C50E8C"/>
    <w:rPr>
      <w:rFonts w:ascii="Georgia" w:eastAsia="Times New Roman" w:hAnsi="Georgia" w:cs="Tahoma"/>
      <w:sz w:val="25"/>
      <w:szCs w:val="24"/>
    </w:rPr>
  </w:style>
  <w:style w:type="paragraph" w:customStyle="1" w:styleId="31">
    <w:name w:val="Рабочий 3"/>
    <w:basedOn w:val="a4"/>
    <w:qFormat/>
    <w:rsid w:val="00FC4281"/>
    <w:pPr>
      <w:widowControl w:val="0"/>
    </w:pPr>
    <w:rPr>
      <w:rFonts w:ascii="Verdana" w:hAnsi="Verdana"/>
    </w:rPr>
  </w:style>
  <w:style w:type="paragraph" w:customStyle="1" w:styleId="41">
    <w:name w:val="Рабочий 4"/>
    <w:basedOn w:val="a4"/>
    <w:link w:val="42"/>
    <w:autoRedefine/>
    <w:rsid w:val="002144E0"/>
    <w:pPr>
      <w:spacing w:line="380" w:lineRule="exact"/>
    </w:pPr>
    <w:rPr>
      <w:rFonts w:ascii="Myriad Pro" w:hAnsi="Myriad Pro"/>
    </w:rPr>
  </w:style>
  <w:style w:type="character" w:customStyle="1" w:styleId="ab">
    <w:name w:val="Вычитка Знак"/>
    <w:basedOn w:val="22"/>
    <w:link w:val="a7"/>
    <w:rsid w:val="00ED3CDE"/>
    <w:rPr>
      <w:rFonts w:ascii="Georgia" w:eastAsia="Times New Roman" w:hAnsi="Georgia" w:cs="Tahoma"/>
      <w:sz w:val="26"/>
      <w:szCs w:val="28"/>
    </w:rPr>
  </w:style>
  <w:style w:type="paragraph" w:customStyle="1" w:styleId="af">
    <w:name w:val="Рабочий Таймс"/>
    <w:basedOn w:val="a4"/>
    <w:link w:val="af0"/>
    <w:qFormat/>
    <w:rsid w:val="000B3657"/>
    <w:pPr>
      <w:spacing w:line="420" w:lineRule="exact"/>
    </w:pPr>
    <w:rPr>
      <w:spacing w:val="6"/>
      <w:sz w:val="28"/>
    </w:rPr>
  </w:style>
  <w:style w:type="character" w:customStyle="1" w:styleId="af0">
    <w:name w:val="Рабочий Таймс Знак"/>
    <w:basedOn w:val="a0"/>
    <w:link w:val="af"/>
    <w:rsid w:val="000B3657"/>
    <w:rPr>
      <w:rFonts w:eastAsia="Times New Roman"/>
      <w:spacing w:val="6"/>
      <w:sz w:val="28"/>
      <w:szCs w:val="28"/>
    </w:rPr>
  </w:style>
  <w:style w:type="paragraph" w:customStyle="1" w:styleId="12">
    <w:name w:val="Рабочий 1"/>
    <w:basedOn w:val="a4"/>
    <w:rsid w:val="00B17B51"/>
    <w:rPr>
      <w:rFonts w:ascii="Arial" w:hAnsi="Arial"/>
      <w:szCs w:val="24"/>
    </w:rPr>
  </w:style>
  <w:style w:type="paragraph" w:customStyle="1" w:styleId="af1">
    <w:name w:val="Расчетный"/>
    <w:basedOn w:val="a4"/>
    <w:link w:val="ae"/>
    <w:rsid w:val="00E95B51"/>
    <w:rPr>
      <w:rFonts w:ascii="Georgia" w:hAnsi="Georgia" w:cs="Tahoma"/>
      <w:szCs w:val="24"/>
    </w:rPr>
  </w:style>
  <w:style w:type="character" w:customStyle="1" w:styleId="ae">
    <w:name w:val="Расчетный Знак"/>
    <w:basedOn w:val="a0"/>
    <w:link w:val="af1"/>
    <w:rsid w:val="00E95B51"/>
    <w:rPr>
      <w:rFonts w:ascii="Georgia" w:eastAsia="Times New Roman" w:hAnsi="Georgia" w:cs="Tahoma"/>
      <w:sz w:val="24"/>
      <w:szCs w:val="24"/>
    </w:rPr>
  </w:style>
  <w:style w:type="paragraph" w:customStyle="1" w:styleId="14">
    <w:name w:val="Таймс 14"/>
    <w:basedOn w:val="a4"/>
    <w:link w:val="140"/>
    <w:autoRedefine/>
    <w:qFormat/>
    <w:rsid w:val="00B14DC2"/>
    <w:pPr>
      <w:spacing w:line="269" w:lineRule="auto"/>
    </w:pPr>
    <w:rPr>
      <w:sz w:val="28"/>
    </w:rPr>
  </w:style>
  <w:style w:type="character" w:customStyle="1" w:styleId="140">
    <w:name w:val="Таймс 14 Знак"/>
    <w:basedOn w:val="a0"/>
    <w:link w:val="14"/>
    <w:rsid w:val="00B14DC2"/>
    <w:rPr>
      <w:rFonts w:eastAsia="Times New Roman"/>
      <w:sz w:val="28"/>
      <w:szCs w:val="28"/>
    </w:rPr>
  </w:style>
  <w:style w:type="character" w:customStyle="1" w:styleId="10">
    <w:name w:val="Заголовок 1 Знак"/>
    <w:basedOn w:val="a0"/>
    <w:link w:val="1"/>
    <w:uiPriority w:val="9"/>
    <w:rsid w:val="00512F09"/>
    <w:rPr>
      <w:rFonts w:eastAsiaTheme="majorEastAsia" w:cstheme="majorBidi"/>
      <w:color w:val="365F91" w:themeColor="accent1" w:themeShade="BF"/>
      <w:sz w:val="32"/>
      <w:szCs w:val="32"/>
    </w:rPr>
  </w:style>
  <w:style w:type="paragraph" w:styleId="af2">
    <w:name w:val="header"/>
    <w:basedOn w:val="a"/>
    <w:link w:val="af3"/>
    <w:uiPriority w:val="99"/>
    <w:unhideWhenUsed/>
    <w:rsid w:val="00A2492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4928"/>
    <w:rPr>
      <w:rFonts w:asciiTheme="minorHAnsi" w:hAnsiTheme="minorHAnsi" w:cstheme="minorBidi"/>
      <w:sz w:val="22"/>
      <w:szCs w:val="22"/>
    </w:rPr>
  </w:style>
  <w:style w:type="paragraph" w:styleId="af4">
    <w:name w:val="footer"/>
    <w:basedOn w:val="a"/>
    <w:link w:val="af5"/>
    <w:uiPriority w:val="99"/>
    <w:unhideWhenUsed/>
    <w:rsid w:val="008615BB"/>
    <w:pPr>
      <w:tabs>
        <w:tab w:val="center" w:pos="4677"/>
        <w:tab w:val="right" w:pos="9355"/>
      </w:tabs>
      <w:spacing w:after="0" w:line="240" w:lineRule="auto"/>
    </w:pPr>
    <w:rPr>
      <w:rFonts w:ascii="Times New Roman" w:hAnsi="Times New Roman"/>
    </w:rPr>
  </w:style>
  <w:style w:type="character" w:customStyle="1" w:styleId="af5">
    <w:name w:val="Нижний колонтитул Знак"/>
    <w:basedOn w:val="a0"/>
    <w:link w:val="af4"/>
    <w:uiPriority w:val="99"/>
    <w:rsid w:val="008615BB"/>
    <w:rPr>
      <w:rFonts w:cstheme="minorBidi"/>
      <w:sz w:val="22"/>
      <w:szCs w:val="22"/>
    </w:rPr>
  </w:style>
  <w:style w:type="paragraph" w:styleId="af6">
    <w:name w:val="List Paragraph"/>
    <w:basedOn w:val="a"/>
    <w:uiPriority w:val="34"/>
    <w:qFormat/>
    <w:rsid w:val="00A24928"/>
    <w:pPr>
      <w:spacing w:after="160" w:line="259" w:lineRule="auto"/>
      <w:ind w:left="720"/>
      <w:contextualSpacing/>
    </w:pPr>
  </w:style>
  <w:style w:type="paragraph" w:styleId="af7">
    <w:name w:val="Subtitle"/>
    <w:basedOn w:val="a"/>
    <w:next w:val="a"/>
    <w:link w:val="af8"/>
    <w:uiPriority w:val="11"/>
    <w:qFormat/>
    <w:rsid w:val="0034719B"/>
    <w:pPr>
      <w:numPr>
        <w:ilvl w:val="1"/>
      </w:numPr>
    </w:pPr>
    <w:rPr>
      <w:rFonts w:ascii="Times New Roman" w:eastAsiaTheme="majorEastAsia" w:hAnsi="Times New Roman" w:cstheme="majorBidi"/>
      <w:i/>
      <w:iCs/>
      <w:color w:val="4F81BD" w:themeColor="accent1"/>
      <w:spacing w:val="15"/>
      <w:sz w:val="24"/>
      <w:szCs w:val="24"/>
    </w:rPr>
  </w:style>
  <w:style w:type="character" w:customStyle="1" w:styleId="af8">
    <w:name w:val="Подзаголовок Знак"/>
    <w:basedOn w:val="a0"/>
    <w:link w:val="af7"/>
    <w:uiPriority w:val="11"/>
    <w:rsid w:val="0034719B"/>
    <w:rPr>
      <w:rFonts w:eastAsiaTheme="majorEastAsia" w:cstheme="majorBidi"/>
      <w:i/>
      <w:iCs/>
      <w:color w:val="4F81BD" w:themeColor="accent1"/>
      <w:spacing w:val="15"/>
      <w:sz w:val="24"/>
      <w:szCs w:val="24"/>
    </w:rPr>
  </w:style>
  <w:style w:type="character" w:customStyle="1" w:styleId="410">
    <w:name w:val="Рабочий 4 Знак1"/>
    <w:basedOn w:val="a0"/>
    <w:rsid w:val="00E03397"/>
    <w:rPr>
      <w:rFonts w:asciiTheme="majorHAnsi" w:eastAsia="Times New Roman" w:hAnsiTheme="majorHAnsi"/>
      <w:sz w:val="26"/>
      <w:szCs w:val="28"/>
    </w:rPr>
  </w:style>
  <w:style w:type="paragraph" w:customStyle="1" w:styleId="13">
    <w:name w:val="Обычный1"/>
    <w:rsid w:val="00164D5A"/>
    <w:pPr>
      <w:spacing w:before="0" w:after="0" w:line="276" w:lineRule="auto"/>
      <w:ind w:left="0" w:right="0" w:firstLine="567"/>
      <w:contextualSpacing/>
    </w:pPr>
    <w:rPr>
      <w:rFonts w:eastAsia="Times New Roman"/>
      <w:szCs w:val="24"/>
      <w:lang w:eastAsia="ru-RU"/>
    </w:rPr>
  </w:style>
  <w:style w:type="paragraph" w:customStyle="1" w:styleId="af9">
    <w:name w:val="Для чтения"/>
    <w:basedOn w:val="a3"/>
    <w:rsid w:val="006D193A"/>
    <w:rPr>
      <w:rFonts w:asciiTheme="minorHAnsi" w:hAnsiTheme="minorHAnsi"/>
      <w:bCs/>
      <w:sz w:val="28"/>
    </w:rPr>
  </w:style>
  <w:style w:type="character" w:styleId="afa">
    <w:name w:val="page number"/>
    <w:basedOn w:val="a0"/>
    <w:uiPriority w:val="99"/>
    <w:unhideWhenUsed/>
    <w:rsid w:val="008615BB"/>
    <w:rPr>
      <w:rFonts w:ascii="Times New Roman" w:hAnsi="Times New Roman"/>
      <w:sz w:val="22"/>
    </w:rPr>
  </w:style>
  <w:style w:type="paragraph" w:customStyle="1" w:styleId="23">
    <w:name w:val="Вычитка 2"/>
    <w:basedOn w:val="a4"/>
    <w:link w:val="24"/>
    <w:qFormat/>
    <w:rsid w:val="001E3059"/>
    <w:pPr>
      <w:spacing w:line="460" w:lineRule="exact"/>
    </w:pPr>
    <w:rPr>
      <w:rFonts w:asciiTheme="minorHAnsi" w:hAnsiTheme="minorHAnsi"/>
      <w:sz w:val="29"/>
      <w:szCs w:val="24"/>
    </w:rPr>
  </w:style>
  <w:style w:type="character" w:customStyle="1" w:styleId="24">
    <w:name w:val="Вычитка 2 Знак"/>
    <w:basedOn w:val="a0"/>
    <w:link w:val="23"/>
    <w:rsid w:val="001E3059"/>
    <w:rPr>
      <w:rFonts w:asciiTheme="minorHAnsi" w:eastAsia="Times New Roman" w:hAnsiTheme="minorHAnsi"/>
      <w:sz w:val="29"/>
      <w:szCs w:val="24"/>
    </w:rPr>
  </w:style>
  <w:style w:type="character" w:customStyle="1" w:styleId="42">
    <w:name w:val="Рабочий 4 Знак"/>
    <w:basedOn w:val="a0"/>
    <w:link w:val="41"/>
    <w:rsid w:val="002144E0"/>
    <w:rPr>
      <w:rFonts w:ascii="Myriad Pro" w:eastAsia="Times New Roman" w:hAnsi="Myriad Pro"/>
      <w:sz w:val="26"/>
      <w:szCs w:val="28"/>
    </w:rPr>
  </w:style>
  <w:style w:type="character" w:customStyle="1" w:styleId="a8">
    <w:name w:val="Рукопись Знак"/>
    <w:link w:val="a4"/>
    <w:rsid w:val="00A219F9"/>
    <w:rPr>
      <w:rFonts w:eastAsia="Times New Roman"/>
      <w:sz w:val="24"/>
      <w:szCs w:val="28"/>
    </w:rPr>
  </w:style>
  <w:style w:type="character" w:customStyle="1" w:styleId="30">
    <w:name w:val="Заголовок 3 Знак"/>
    <w:basedOn w:val="a0"/>
    <w:link w:val="3"/>
    <w:uiPriority w:val="9"/>
    <w:semiHidden/>
    <w:rsid w:val="00E27FC0"/>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0"/>
    <w:link w:val="4"/>
    <w:uiPriority w:val="9"/>
    <w:semiHidden/>
    <w:rsid w:val="00E27FC0"/>
    <w:rPr>
      <w:rFonts w:asciiTheme="majorHAnsi" w:eastAsiaTheme="majorEastAsia" w:hAnsiTheme="majorHAnsi" w:cstheme="majorBidi"/>
      <w:b/>
      <w:bCs/>
      <w:i/>
      <w:iCs/>
      <w:color w:val="4F81BD" w:themeColor="accent1"/>
      <w:sz w:val="22"/>
      <w:szCs w:val="22"/>
    </w:rPr>
  </w:style>
  <w:style w:type="character" w:styleId="afb">
    <w:name w:val="Strong"/>
    <w:basedOn w:val="a0"/>
    <w:uiPriority w:val="22"/>
    <w:qFormat/>
    <w:rsid w:val="00E27FC0"/>
    <w:rPr>
      <w:b/>
      <w:bCs/>
    </w:rPr>
  </w:style>
  <w:style w:type="paragraph" w:customStyle="1" w:styleId="ds-markdown-paragraph">
    <w:name w:val="ds-markdown-paragraph"/>
    <w:basedOn w:val="a"/>
    <w:rsid w:val="00E27F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Balloon Text"/>
    <w:basedOn w:val="a"/>
    <w:link w:val="afd"/>
    <w:uiPriority w:val="99"/>
    <w:semiHidden/>
    <w:unhideWhenUsed/>
    <w:rsid w:val="00B724E3"/>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B724E3"/>
    <w:rPr>
      <w:rFonts w:ascii="Segoe UI" w:hAnsi="Segoe UI" w:cs="Segoe UI"/>
      <w:sz w:val="18"/>
      <w:szCs w:val="18"/>
    </w:rPr>
  </w:style>
  <w:style w:type="character" w:styleId="afe">
    <w:name w:val="Hyperlink"/>
    <w:basedOn w:val="a0"/>
    <w:uiPriority w:val="99"/>
    <w:unhideWhenUsed/>
    <w:rsid w:val="00B724E3"/>
    <w:rPr>
      <w:color w:val="0000FF" w:themeColor="hyperlink"/>
      <w:u w:val="single"/>
    </w:rPr>
  </w:style>
  <w:style w:type="paragraph" w:customStyle="1" w:styleId="210">
    <w:name w:val="Заголовок 21"/>
    <w:basedOn w:val="a"/>
    <w:next w:val="a"/>
    <w:uiPriority w:val="9"/>
    <w:semiHidden/>
    <w:unhideWhenUsed/>
    <w:qFormat/>
    <w:rsid w:val="00F84009"/>
    <w:pPr>
      <w:keepNext/>
      <w:keepLines/>
      <w:spacing w:before="160" w:after="80" w:line="259" w:lineRule="auto"/>
      <w:outlineLvl w:val="1"/>
    </w:pPr>
    <w:rPr>
      <w:rFonts w:ascii="Calibri Light" w:eastAsia="Times New Roman" w:hAnsi="Calibri Light" w:cs="Times New Roman"/>
      <w:color w:val="2F5496"/>
      <w:kern w:val="2"/>
      <w:sz w:val="32"/>
      <w:szCs w:val="32"/>
    </w:rPr>
  </w:style>
  <w:style w:type="paragraph" w:customStyle="1" w:styleId="51">
    <w:name w:val="Заголовок 51"/>
    <w:basedOn w:val="a"/>
    <w:next w:val="a"/>
    <w:uiPriority w:val="9"/>
    <w:semiHidden/>
    <w:unhideWhenUsed/>
    <w:qFormat/>
    <w:rsid w:val="00F84009"/>
    <w:pPr>
      <w:keepNext/>
      <w:keepLines/>
      <w:spacing w:before="80" w:after="40" w:line="259" w:lineRule="auto"/>
      <w:outlineLvl w:val="4"/>
    </w:pPr>
    <w:rPr>
      <w:rFonts w:eastAsia="Times New Roman" w:cs="Times New Roman"/>
      <w:color w:val="2F5496"/>
      <w:kern w:val="2"/>
    </w:rPr>
  </w:style>
  <w:style w:type="paragraph" w:customStyle="1" w:styleId="61">
    <w:name w:val="Заголовок 61"/>
    <w:basedOn w:val="a"/>
    <w:next w:val="a"/>
    <w:uiPriority w:val="9"/>
    <w:semiHidden/>
    <w:unhideWhenUsed/>
    <w:qFormat/>
    <w:rsid w:val="00F84009"/>
    <w:pPr>
      <w:keepNext/>
      <w:keepLines/>
      <w:spacing w:before="40" w:after="0" w:line="259" w:lineRule="auto"/>
      <w:outlineLvl w:val="5"/>
    </w:pPr>
    <w:rPr>
      <w:rFonts w:eastAsia="Times New Roman" w:cs="Times New Roman"/>
      <w:i/>
      <w:iCs/>
      <w:color w:val="595959"/>
      <w:kern w:val="2"/>
    </w:rPr>
  </w:style>
  <w:style w:type="paragraph" w:customStyle="1" w:styleId="71">
    <w:name w:val="Заголовок 71"/>
    <w:basedOn w:val="a"/>
    <w:next w:val="a"/>
    <w:uiPriority w:val="9"/>
    <w:semiHidden/>
    <w:unhideWhenUsed/>
    <w:qFormat/>
    <w:rsid w:val="00F84009"/>
    <w:pPr>
      <w:keepNext/>
      <w:keepLines/>
      <w:spacing w:before="40" w:after="0" w:line="259" w:lineRule="auto"/>
      <w:outlineLvl w:val="6"/>
    </w:pPr>
    <w:rPr>
      <w:rFonts w:eastAsia="Times New Roman" w:cs="Times New Roman"/>
      <w:color w:val="595959"/>
      <w:kern w:val="2"/>
    </w:rPr>
  </w:style>
  <w:style w:type="paragraph" w:customStyle="1" w:styleId="81">
    <w:name w:val="Заголовок 81"/>
    <w:basedOn w:val="a"/>
    <w:next w:val="a"/>
    <w:uiPriority w:val="9"/>
    <w:semiHidden/>
    <w:unhideWhenUsed/>
    <w:qFormat/>
    <w:rsid w:val="00F84009"/>
    <w:pPr>
      <w:keepNext/>
      <w:keepLines/>
      <w:spacing w:after="0" w:line="259" w:lineRule="auto"/>
      <w:outlineLvl w:val="7"/>
    </w:pPr>
    <w:rPr>
      <w:rFonts w:eastAsia="Times New Roman" w:cs="Times New Roman"/>
      <w:i/>
      <w:iCs/>
      <w:color w:val="272727"/>
      <w:kern w:val="2"/>
    </w:rPr>
  </w:style>
  <w:style w:type="paragraph" w:customStyle="1" w:styleId="91">
    <w:name w:val="Заголовок 91"/>
    <w:basedOn w:val="a"/>
    <w:next w:val="a"/>
    <w:uiPriority w:val="9"/>
    <w:semiHidden/>
    <w:unhideWhenUsed/>
    <w:qFormat/>
    <w:rsid w:val="00F84009"/>
    <w:pPr>
      <w:keepNext/>
      <w:keepLines/>
      <w:spacing w:after="0" w:line="259" w:lineRule="auto"/>
      <w:outlineLvl w:val="8"/>
    </w:pPr>
    <w:rPr>
      <w:rFonts w:eastAsia="Times New Roman" w:cs="Times New Roman"/>
      <w:color w:val="272727"/>
      <w:kern w:val="2"/>
    </w:rPr>
  </w:style>
  <w:style w:type="numbering" w:customStyle="1" w:styleId="15">
    <w:name w:val="Нет списка1"/>
    <w:next w:val="a2"/>
    <w:uiPriority w:val="99"/>
    <w:semiHidden/>
    <w:unhideWhenUsed/>
    <w:rsid w:val="00F84009"/>
  </w:style>
  <w:style w:type="character" w:customStyle="1" w:styleId="20">
    <w:name w:val="Заголовок 2 Знак"/>
    <w:basedOn w:val="a0"/>
    <w:link w:val="2"/>
    <w:uiPriority w:val="9"/>
    <w:semiHidden/>
    <w:rsid w:val="00F84009"/>
    <w:rPr>
      <w:rFonts w:ascii="Calibri Light" w:eastAsia="Times New Roman" w:hAnsi="Calibri Light" w:cs="Times New Roman"/>
      <w:color w:val="2F5496"/>
      <w:sz w:val="32"/>
      <w:szCs w:val="32"/>
    </w:rPr>
  </w:style>
  <w:style w:type="character" w:customStyle="1" w:styleId="50">
    <w:name w:val="Заголовок 5 Знак"/>
    <w:basedOn w:val="a0"/>
    <w:link w:val="5"/>
    <w:uiPriority w:val="9"/>
    <w:semiHidden/>
    <w:rsid w:val="00F84009"/>
    <w:rPr>
      <w:rFonts w:eastAsia="Times New Roman" w:cs="Times New Roman"/>
      <w:color w:val="2F5496"/>
    </w:rPr>
  </w:style>
  <w:style w:type="character" w:customStyle="1" w:styleId="60">
    <w:name w:val="Заголовок 6 Знак"/>
    <w:basedOn w:val="a0"/>
    <w:link w:val="6"/>
    <w:uiPriority w:val="9"/>
    <w:semiHidden/>
    <w:rsid w:val="00F84009"/>
    <w:rPr>
      <w:rFonts w:eastAsia="Times New Roman" w:cs="Times New Roman"/>
      <w:i/>
      <w:iCs/>
      <w:color w:val="595959"/>
    </w:rPr>
  </w:style>
  <w:style w:type="character" w:customStyle="1" w:styleId="70">
    <w:name w:val="Заголовок 7 Знак"/>
    <w:basedOn w:val="a0"/>
    <w:link w:val="7"/>
    <w:uiPriority w:val="9"/>
    <w:semiHidden/>
    <w:rsid w:val="00F84009"/>
    <w:rPr>
      <w:rFonts w:eastAsia="Times New Roman" w:cs="Times New Roman"/>
      <w:color w:val="595959"/>
    </w:rPr>
  </w:style>
  <w:style w:type="character" w:customStyle="1" w:styleId="80">
    <w:name w:val="Заголовок 8 Знак"/>
    <w:basedOn w:val="a0"/>
    <w:link w:val="8"/>
    <w:uiPriority w:val="9"/>
    <w:semiHidden/>
    <w:rsid w:val="00F84009"/>
    <w:rPr>
      <w:rFonts w:eastAsia="Times New Roman" w:cs="Times New Roman"/>
      <w:i/>
      <w:iCs/>
      <w:color w:val="272727"/>
    </w:rPr>
  </w:style>
  <w:style w:type="character" w:customStyle="1" w:styleId="90">
    <w:name w:val="Заголовок 9 Знак"/>
    <w:basedOn w:val="a0"/>
    <w:link w:val="9"/>
    <w:uiPriority w:val="9"/>
    <w:semiHidden/>
    <w:rsid w:val="00F84009"/>
    <w:rPr>
      <w:rFonts w:eastAsia="Times New Roman" w:cs="Times New Roman"/>
      <w:color w:val="272727"/>
    </w:rPr>
  </w:style>
  <w:style w:type="paragraph" w:customStyle="1" w:styleId="16">
    <w:name w:val="Название1"/>
    <w:basedOn w:val="a"/>
    <w:next w:val="a"/>
    <w:uiPriority w:val="10"/>
    <w:qFormat/>
    <w:rsid w:val="00F84009"/>
    <w:pPr>
      <w:spacing w:after="80" w:line="240" w:lineRule="auto"/>
      <w:contextualSpacing/>
    </w:pPr>
    <w:rPr>
      <w:rFonts w:ascii="Calibri Light" w:eastAsia="Times New Roman" w:hAnsi="Calibri Light" w:cs="Times New Roman"/>
      <w:spacing w:val="-10"/>
      <w:kern w:val="28"/>
      <w:sz w:val="56"/>
      <w:szCs w:val="56"/>
    </w:rPr>
  </w:style>
  <w:style w:type="character" w:customStyle="1" w:styleId="aff">
    <w:name w:val="Заголовок Знак"/>
    <w:basedOn w:val="a0"/>
    <w:link w:val="aff0"/>
    <w:uiPriority w:val="10"/>
    <w:rsid w:val="00F84009"/>
    <w:rPr>
      <w:rFonts w:ascii="Calibri Light" w:eastAsia="Times New Roman" w:hAnsi="Calibri Light" w:cs="Times New Roman"/>
      <w:spacing w:val="-10"/>
      <w:kern w:val="28"/>
      <w:sz w:val="56"/>
      <w:szCs w:val="56"/>
    </w:rPr>
  </w:style>
  <w:style w:type="paragraph" w:customStyle="1" w:styleId="211">
    <w:name w:val="Цитата 21"/>
    <w:basedOn w:val="a"/>
    <w:next w:val="a"/>
    <w:uiPriority w:val="29"/>
    <w:qFormat/>
    <w:rsid w:val="00F84009"/>
    <w:pPr>
      <w:spacing w:before="160" w:after="160" w:line="259" w:lineRule="auto"/>
      <w:jc w:val="center"/>
    </w:pPr>
    <w:rPr>
      <w:i/>
      <w:iCs/>
      <w:color w:val="404040"/>
      <w:kern w:val="2"/>
    </w:rPr>
  </w:style>
  <w:style w:type="character" w:customStyle="1" w:styleId="25">
    <w:name w:val="Цитата 2 Знак"/>
    <w:basedOn w:val="a0"/>
    <w:link w:val="26"/>
    <w:uiPriority w:val="29"/>
    <w:rsid w:val="00F84009"/>
    <w:rPr>
      <w:i/>
      <w:iCs/>
      <w:color w:val="404040"/>
    </w:rPr>
  </w:style>
  <w:style w:type="character" w:customStyle="1" w:styleId="17">
    <w:name w:val="Сильное выделение1"/>
    <w:basedOn w:val="a0"/>
    <w:uiPriority w:val="21"/>
    <w:qFormat/>
    <w:rsid w:val="00F84009"/>
    <w:rPr>
      <w:i/>
      <w:iCs/>
      <w:color w:val="2F5496"/>
    </w:rPr>
  </w:style>
  <w:style w:type="paragraph" w:customStyle="1" w:styleId="18">
    <w:name w:val="Выделенная цитата1"/>
    <w:basedOn w:val="a"/>
    <w:next w:val="a"/>
    <w:uiPriority w:val="30"/>
    <w:qFormat/>
    <w:rsid w:val="00F84009"/>
    <w:pPr>
      <w:pBdr>
        <w:top w:val="single" w:sz="4" w:space="10" w:color="2F5496"/>
        <w:bottom w:val="single" w:sz="4" w:space="10" w:color="2F5496"/>
      </w:pBdr>
      <w:spacing w:before="360" w:after="360" w:line="259" w:lineRule="auto"/>
      <w:ind w:left="864" w:right="864"/>
      <w:jc w:val="center"/>
    </w:pPr>
    <w:rPr>
      <w:i/>
      <w:iCs/>
      <w:color w:val="2F5496"/>
      <w:kern w:val="2"/>
    </w:rPr>
  </w:style>
  <w:style w:type="character" w:customStyle="1" w:styleId="aff1">
    <w:name w:val="Выделенная цитата Знак"/>
    <w:basedOn w:val="a0"/>
    <w:link w:val="aff2"/>
    <w:uiPriority w:val="30"/>
    <w:rsid w:val="00F84009"/>
    <w:rPr>
      <w:i/>
      <w:iCs/>
      <w:color w:val="2F5496"/>
    </w:rPr>
  </w:style>
  <w:style w:type="character" w:customStyle="1" w:styleId="19">
    <w:name w:val="Сильная ссылка1"/>
    <w:basedOn w:val="a0"/>
    <w:uiPriority w:val="32"/>
    <w:qFormat/>
    <w:rsid w:val="00F84009"/>
    <w:rPr>
      <w:b/>
      <w:bCs/>
      <w:smallCaps/>
      <w:color w:val="2F5496"/>
      <w:spacing w:val="5"/>
    </w:rPr>
  </w:style>
  <w:style w:type="paragraph" w:customStyle="1" w:styleId="aff3">
    <w:name w:val="Пьеса"/>
    <w:basedOn w:val="a4"/>
    <w:link w:val="aff4"/>
    <w:qFormat/>
    <w:rsid w:val="00691096"/>
    <w:rPr>
      <w:iCs/>
      <w:sz w:val="28"/>
    </w:rPr>
  </w:style>
  <w:style w:type="character" w:customStyle="1" w:styleId="aff4">
    <w:name w:val="Пьеса Знак"/>
    <w:basedOn w:val="a8"/>
    <w:link w:val="aff3"/>
    <w:rsid w:val="00691096"/>
    <w:rPr>
      <w:rFonts w:eastAsia="Times New Roman"/>
      <w:iCs/>
      <w:sz w:val="28"/>
      <w:szCs w:val="28"/>
    </w:rPr>
  </w:style>
  <w:style w:type="paragraph" w:styleId="aff5">
    <w:name w:val="Normal (Web)"/>
    <w:basedOn w:val="a"/>
    <w:uiPriority w:val="99"/>
    <w:unhideWhenUsed/>
    <w:rsid w:val="00F840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dstyledparagraph-sc-a650b026-0">
    <w:name w:val="paragraph-styled__styledparagraph-sc-a650b026-0"/>
    <w:basedOn w:val="a"/>
    <w:rsid w:val="00F840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Emphasis"/>
    <w:basedOn w:val="a0"/>
    <w:uiPriority w:val="20"/>
    <w:qFormat/>
    <w:rsid w:val="00F84009"/>
    <w:rPr>
      <w:i/>
      <w:iCs/>
    </w:rPr>
  </w:style>
  <w:style w:type="character" w:customStyle="1" w:styleId="212">
    <w:name w:val="Заголовок 2 Знак1"/>
    <w:basedOn w:val="a0"/>
    <w:uiPriority w:val="9"/>
    <w:semiHidden/>
    <w:rsid w:val="00F84009"/>
    <w:rPr>
      <w:rFonts w:asciiTheme="majorHAnsi" w:eastAsiaTheme="majorEastAsia" w:hAnsiTheme="majorHAnsi" w:cstheme="majorBidi"/>
      <w:b/>
      <w:bCs/>
      <w:color w:val="4F81BD" w:themeColor="accent1"/>
      <w:sz w:val="26"/>
      <w:szCs w:val="26"/>
    </w:rPr>
  </w:style>
  <w:style w:type="character" w:customStyle="1" w:styleId="510">
    <w:name w:val="Заголовок 5 Знак1"/>
    <w:basedOn w:val="a0"/>
    <w:uiPriority w:val="9"/>
    <w:semiHidden/>
    <w:rsid w:val="00F84009"/>
    <w:rPr>
      <w:rFonts w:asciiTheme="majorHAnsi" w:eastAsiaTheme="majorEastAsia" w:hAnsiTheme="majorHAnsi" w:cstheme="majorBidi"/>
      <w:color w:val="243F60" w:themeColor="accent1" w:themeShade="7F"/>
      <w:sz w:val="22"/>
      <w:szCs w:val="22"/>
    </w:rPr>
  </w:style>
  <w:style w:type="character" w:customStyle="1" w:styleId="610">
    <w:name w:val="Заголовок 6 Знак1"/>
    <w:basedOn w:val="a0"/>
    <w:uiPriority w:val="9"/>
    <w:semiHidden/>
    <w:rsid w:val="00F84009"/>
    <w:rPr>
      <w:rFonts w:asciiTheme="majorHAnsi" w:eastAsiaTheme="majorEastAsia" w:hAnsiTheme="majorHAnsi" w:cstheme="majorBidi"/>
      <w:i/>
      <w:iCs/>
      <w:color w:val="243F60" w:themeColor="accent1" w:themeShade="7F"/>
      <w:sz w:val="22"/>
      <w:szCs w:val="22"/>
    </w:rPr>
  </w:style>
  <w:style w:type="character" w:customStyle="1" w:styleId="710">
    <w:name w:val="Заголовок 7 Знак1"/>
    <w:basedOn w:val="a0"/>
    <w:uiPriority w:val="9"/>
    <w:semiHidden/>
    <w:rsid w:val="00F84009"/>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F84009"/>
    <w:rPr>
      <w:rFonts w:asciiTheme="majorHAnsi" w:eastAsiaTheme="majorEastAsia" w:hAnsiTheme="majorHAnsi" w:cstheme="majorBidi"/>
      <w:color w:val="404040" w:themeColor="text1" w:themeTint="BF"/>
    </w:rPr>
  </w:style>
  <w:style w:type="character" w:customStyle="1" w:styleId="910">
    <w:name w:val="Заголовок 9 Знак1"/>
    <w:basedOn w:val="a0"/>
    <w:uiPriority w:val="9"/>
    <w:semiHidden/>
    <w:rsid w:val="00F84009"/>
    <w:rPr>
      <w:rFonts w:asciiTheme="majorHAnsi" w:eastAsiaTheme="majorEastAsia" w:hAnsiTheme="majorHAnsi" w:cstheme="majorBidi"/>
      <w:i/>
      <w:iCs/>
      <w:color w:val="404040" w:themeColor="text1" w:themeTint="BF"/>
    </w:rPr>
  </w:style>
  <w:style w:type="paragraph" w:styleId="aff0">
    <w:name w:val="Title"/>
    <w:basedOn w:val="a"/>
    <w:next w:val="a"/>
    <w:link w:val="aff"/>
    <w:uiPriority w:val="10"/>
    <w:qFormat/>
    <w:rsid w:val="00F84009"/>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rPr>
  </w:style>
  <w:style w:type="character" w:customStyle="1" w:styleId="1a">
    <w:name w:val="Название Знак1"/>
    <w:basedOn w:val="a0"/>
    <w:uiPriority w:val="10"/>
    <w:rsid w:val="00F84009"/>
    <w:rPr>
      <w:rFonts w:asciiTheme="majorHAnsi" w:eastAsiaTheme="majorEastAsia" w:hAnsiTheme="majorHAnsi" w:cstheme="majorBidi"/>
      <w:color w:val="17365D" w:themeColor="text2" w:themeShade="BF"/>
      <w:spacing w:val="5"/>
      <w:kern w:val="28"/>
      <w:sz w:val="52"/>
      <w:szCs w:val="52"/>
    </w:rPr>
  </w:style>
  <w:style w:type="paragraph" w:styleId="26">
    <w:name w:val="Quote"/>
    <w:basedOn w:val="a"/>
    <w:next w:val="a"/>
    <w:link w:val="25"/>
    <w:uiPriority w:val="29"/>
    <w:qFormat/>
    <w:rsid w:val="00F84009"/>
    <w:rPr>
      <w:rFonts w:ascii="Times New Roman" w:hAnsi="Times New Roman" w:cs="Times New Roman"/>
      <w:i/>
      <w:iCs/>
      <w:color w:val="404040"/>
      <w:sz w:val="20"/>
      <w:szCs w:val="20"/>
    </w:rPr>
  </w:style>
  <w:style w:type="character" w:customStyle="1" w:styleId="213">
    <w:name w:val="Цитата 2 Знак1"/>
    <w:basedOn w:val="a0"/>
    <w:uiPriority w:val="29"/>
    <w:rsid w:val="00F84009"/>
    <w:rPr>
      <w:rFonts w:asciiTheme="minorHAnsi" w:hAnsiTheme="minorHAnsi" w:cstheme="minorBidi"/>
      <w:i/>
      <w:iCs/>
      <w:color w:val="000000" w:themeColor="text1"/>
      <w:sz w:val="22"/>
      <w:szCs w:val="22"/>
    </w:rPr>
  </w:style>
  <w:style w:type="character" w:styleId="aff7">
    <w:name w:val="Intense Emphasis"/>
    <w:basedOn w:val="a0"/>
    <w:uiPriority w:val="21"/>
    <w:qFormat/>
    <w:rsid w:val="00F84009"/>
    <w:rPr>
      <w:b/>
      <w:bCs/>
      <w:i/>
      <w:iCs/>
      <w:color w:val="4F81BD" w:themeColor="accent1"/>
    </w:rPr>
  </w:style>
  <w:style w:type="paragraph" w:styleId="aff2">
    <w:name w:val="Intense Quote"/>
    <w:basedOn w:val="a"/>
    <w:next w:val="a"/>
    <w:link w:val="aff1"/>
    <w:uiPriority w:val="30"/>
    <w:qFormat/>
    <w:rsid w:val="00F84009"/>
    <w:pPr>
      <w:pBdr>
        <w:bottom w:val="single" w:sz="4" w:space="4" w:color="4F81BD" w:themeColor="accent1"/>
      </w:pBdr>
      <w:spacing w:before="200" w:after="280"/>
      <w:ind w:left="936" w:right="936"/>
    </w:pPr>
    <w:rPr>
      <w:rFonts w:ascii="Times New Roman" w:hAnsi="Times New Roman" w:cs="Times New Roman"/>
      <w:i/>
      <w:iCs/>
      <w:color w:val="2F5496"/>
      <w:sz w:val="20"/>
      <w:szCs w:val="20"/>
    </w:rPr>
  </w:style>
  <w:style w:type="character" w:customStyle="1" w:styleId="1b">
    <w:name w:val="Выделенная цитата Знак1"/>
    <w:basedOn w:val="a0"/>
    <w:uiPriority w:val="30"/>
    <w:rsid w:val="00F84009"/>
    <w:rPr>
      <w:rFonts w:asciiTheme="minorHAnsi" w:hAnsiTheme="minorHAnsi" w:cstheme="minorBidi"/>
      <w:b/>
      <w:bCs/>
      <w:i/>
      <w:iCs/>
      <w:color w:val="4F81BD" w:themeColor="accent1"/>
      <w:sz w:val="22"/>
      <w:szCs w:val="22"/>
    </w:rPr>
  </w:style>
  <w:style w:type="character" w:styleId="aff8">
    <w:name w:val="Intense Reference"/>
    <w:basedOn w:val="a0"/>
    <w:uiPriority w:val="32"/>
    <w:qFormat/>
    <w:rsid w:val="00F84009"/>
    <w:rPr>
      <w:b/>
      <w:bCs/>
      <w:smallCaps/>
      <w:color w:val="C0504D" w:themeColor="accent2"/>
      <w:spacing w:val="5"/>
      <w:u w:val="single"/>
    </w:rPr>
  </w:style>
  <w:style w:type="table" w:styleId="aff9">
    <w:name w:val="Table Grid"/>
    <w:basedOn w:val="a1"/>
    <w:uiPriority w:val="59"/>
    <w:rsid w:val="00DF362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ветлая заливка1"/>
    <w:basedOn w:val="a1"/>
    <w:uiPriority w:val="60"/>
    <w:rsid w:val="00DF3627"/>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DF3627"/>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074">
      <w:bodyDiv w:val="1"/>
      <w:marLeft w:val="0"/>
      <w:marRight w:val="0"/>
      <w:marTop w:val="0"/>
      <w:marBottom w:val="0"/>
      <w:divBdr>
        <w:top w:val="none" w:sz="0" w:space="0" w:color="auto"/>
        <w:left w:val="none" w:sz="0" w:space="0" w:color="auto"/>
        <w:bottom w:val="none" w:sz="0" w:space="0" w:color="auto"/>
        <w:right w:val="none" w:sz="0" w:space="0" w:color="auto"/>
      </w:divBdr>
    </w:div>
    <w:div w:id="39675335">
      <w:bodyDiv w:val="1"/>
      <w:marLeft w:val="0"/>
      <w:marRight w:val="0"/>
      <w:marTop w:val="0"/>
      <w:marBottom w:val="0"/>
      <w:divBdr>
        <w:top w:val="none" w:sz="0" w:space="0" w:color="auto"/>
        <w:left w:val="none" w:sz="0" w:space="0" w:color="auto"/>
        <w:bottom w:val="none" w:sz="0" w:space="0" w:color="auto"/>
        <w:right w:val="none" w:sz="0" w:space="0" w:color="auto"/>
      </w:divBdr>
    </w:div>
    <w:div w:id="64229445">
      <w:bodyDiv w:val="1"/>
      <w:marLeft w:val="0"/>
      <w:marRight w:val="0"/>
      <w:marTop w:val="0"/>
      <w:marBottom w:val="0"/>
      <w:divBdr>
        <w:top w:val="none" w:sz="0" w:space="0" w:color="auto"/>
        <w:left w:val="none" w:sz="0" w:space="0" w:color="auto"/>
        <w:bottom w:val="none" w:sz="0" w:space="0" w:color="auto"/>
        <w:right w:val="none" w:sz="0" w:space="0" w:color="auto"/>
      </w:divBdr>
    </w:div>
    <w:div w:id="69696276">
      <w:bodyDiv w:val="1"/>
      <w:marLeft w:val="0"/>
      <w:marRight w:val="0"/>
      <w:marTop w:val="0"/>
      <w:marBottom w:val="0"/>
      <w:divBdr>
        <w:top w:val="none" w:sz="0" w:space="0" w:color="auto"/>
        <w:left w:val="none" w:sz="0" w:space="0" w:color="auto"/>
        <w:bottom w:val="none" w:sz="0" w:space="0" w:color="auto"/>
        <w:right w:val="none" w:sz="0" w:space="0" w:color="auto"/>
      </w:divBdr>
    </w:div>
    <w:div w:id="76052890">
      <w:bodyDiv w:val="1"/>
      <w:marLeft w:val="0"/>
      <w:marRight w:val="0"/>
      <w:marTop w:val="0"/>
      <w:marBottom w:val="0"/>
      <w:divBdr>
        <w:top w:val="none" w:sz="0" w:space="0" w:color="auto"/>
        <w:left w:val="none" w:sz="0" w:space="0" w:color="auto"/>
        <w:bottom w:val="none" w:sz="0" w:space="0" w:color="auto"/>
        <w:right w:val="none" w:sz="0" w:space="0" w:color="auto"/>
      </w:divBdr>
      <w:divsChild>
        <w:div w:id="639387780">
          <w:marLeft w:val="0"/>
          <w:marRight w:val="0"/>
          <w:marTop w:val="0"/>
          <w:marBottom w:val="0"/>
          <w:divBdr>
            <w:top w:val="none" w:sz="0" w:space="0" w:color="auto"/>
            <w:left w:val="none" w:sz="0" w:space="0" w:color="auto"/>
            <w:bottom w:val="none" w:sz="0" w:space="0" w:color="auto"/>
            <w:right w:val="none" w:sz="0" w:space="0" w:color="auto"/>
          </w:divBdr>
          <w:divsChild>
            <w:div w:id="337777089">
              <w:marLeft w:val="0"/>
              <w:marRight w:val="0"/>
              <w:marTop w:val="0"/>
              <w:marBottom w:val="0"/>
              <w:divBdr>
                <w:top w:val="none" w:sz="0" w:space="0" w:color="auto"/>
                <w:left w:val="none" w:sz="0" w:space="0" w:color="auto"/>
                <w:bottom w:val="none" w:sz="0" w:space="0" w:color="auto"/>
                <w:right w:val="none" w:sz="0" w:space="0" w:color="auto"/>
              </w:divBdr>
              <w:divsChild>
                <w:div w:id="1602640025">
                  <w:marLeft w:val="0"/>
                  <w:marRight w:val="0"/>
                  <w:marTop w:val="0"/>
                  <w:marBottom w:val="0"/>
                  <w:divBdr>
                    <w:top w:val="none" w:sz="0" w:space="0" w:color="auto"/>
                    <w:left w:val="none" w:sz="0" w:space="0" w:color="auto"/>
                    <w:bottom w:val="none" w:sz="0" w:space="0" w:color="auto"/>
                    <w:right w:val="none" w:sz="0" w:space="0" w:color="auto"/>
                  </w:divBdr>
                  <w:divsChild>
                    <w:div w:id="1702051693">
                      <w:marLeft w:val="0"/>
                      <w:marRight w:val="0"/>
                      <w:marTop w:val="0"/>
                      <w:marBottom w:val="0"/>
                      <w:divBdr>
                        <w:top w:val="none" w:sz="0" w:space="0" w:color="auto"/>
                        <w:left w:val="none" w:sz="0" w:space="0" w:color="auto"/>
                        <w:bottom w:val="none" w:sz="0" w:space="0" w:color="auto"/>
                        <w:right w:val="none" w:sz="0" w:space="0" w:color="auto"/>
                      </w:divBdr>
                      <w:divsChild>
                        <w:div w:id="395201193">
                          <w:marLeft w:val="0"/>
                          <w:marRight w:val="0"/>
                          <w:marTop w:val="0"/>
                          <w:marBottom w:val="0"/>
                          <w:divBdr>
                            <w:top w:val="none" w:sz="0" w:space="0" w:color="auto"/>
                            <w:left w:val="none" w:sz="0" w:space="0" w:color="auto"/>
                            <w:bottom w:val="none" w:sz="0" w:space="0" w:color="auto"/>
                            <w:right w:val="none" w:sz="0" w:space="0" w:color="auto"/>
                          </w:divBdr>
                          <w:divsChild>
                            <w:div w:id="973218739">
                              <w:marLeft w:val="0"/>
                              <w:marRight w:val="0"/>
                              <w:marTop w:val="0"/>
                              <w:marBottom w:val="0"/>
                              <w:divBdr>
                                <w:top w:val="none" w:sz="0" w:space="0" w:color="auto"/>
                                <w:left w:val="none" w:sz="0" w:space="0" w:color="auto"/>
                                <w:bottom w:val="none" w:sz="0" w:space="0" w:color="auto"/>
                                <w:right w:val="none" w:sz="0" w:space="0" w:color="auto"/>
                              </w:divBdr>
                              <w:divsChild>
                                <w:div w:id="1758864715">
                                  <w:marLeft w:val="0"/>
                                  <w:marRight w:val="0"/>
                                  <w:marTop w:val="0"/>
                                  <w:marBottom w:val="0"/>
                                  <w:divBdr>
                                    <w:top w:val="none" w:sz="0" w:space="0" w:color="auto"/>
                                    <w:left w:val="none" w:sz="0" w:space="0" w:color="auto"/>
                                    <w:bottom w:val="none" w:sz="0" w:space="0" w:color="auto"/>
                                    <w:right w:val="none" w:sz="0" w:space="0" w:color="auto"/>
                                  </w:divBdr>
                                  <w:divsChild>
                                    <w:div w:id="1087921755">
                                      <w:marLeft w:val="0"/>
                                      <w:marRight w:val="0"/>
                                      <w:marTop w:val="0"/>
                                      <w:marBottom w:val="0"/>
                                      <w:divBdr>
                                        <w:top w:val="none" w:sz="0" w:space="0" w:color="auto"/>
                                        <w:left w:val="none" w:sz="0" w:space="0" w:color="auto"/>
                                        <w:bottom w:val="none" w:sz="0" w:space="0" w:color="auto"/>
                                        <w:right w:val="none" w:sz="0" w:space="0" w:color="auto"/>
                                      </w:divBdr>
                                      <w:divsChild>
                                        <w:div w:id="623006013">
                                          <w:marLeft w:val="0"/>
                                          <w:marRight w:val="0"/>
                                          <w:marTop w:val="0"/>
                                          <w:marBottom w:val="0"/>
                                          <w:divBdr>
                                            <w:top w:val="none" w:sz="0" w:space="0" w:color="auto"/>
                                            <w:left w:val="none" w:sz="0" w:space="0" w:color="auto"/>
                                            <w:bottom w:val="none" w:sz="0" w:space="0" w:color="auto"/>
                                            <w:right w:val="none" w:sz="0" w:space="0" w:color="auto"/>
                                          </w:divBdr>
                                          <w:divsChild>
                                            <w:div w:id="1850219901">
                                              <w:marLeft w:val="0"/>
                                              <w:marRight w:val="0"/>
                                              <w:marTop w:val="0"/>
                                              <w:marBottom w:val="0"/>
                                              <w:divBdr>
                                                <w:top w:val="none" w:sz="0" w:space="0" w:color="auto"/>
                                                <w:left w:val="none" w:sz="0" w:space="0" w:color="auto"/>
                                                <w:bottom w:val="none" w:sz="0" w:space="0" w:color="auto"/>
                                                <w:right w:val="none" w:sz="0" w:space="0" w:color="auto"/>
                                              </w:divBdr>
                                            </w:div>
                                            <w:div w:id="1096560220">
                                              <w:marLeft w:val="0"/>
                                              <w:marRight w:val="0"/>
                                              <w:marTop w:val="0"/>
                                              <w:marBottom w:val="0"/>
                                              <w:divBdr>
                                                <w:top w:val="none" w:sz="0" w:space="0" w:color="auto"/>
                                                <w:left w:val="none" w:sz="0" w:space="0" w:color="auto"/>
                                                <w:bottom w:val="none" w:sz="0" w:space="0" w:color="auto"/>
                                                <w:right w:val="none" w:sz="0" w:space="0" w:color="auto"/>
                                              </w:divBdr>
                                              <w:divsChild>
                                                <w:div w:id="986133002">
                                                  <w:marLeft w:val="0"/>
                                                  <w:marRight w:val="0"/>
                                                  <w:marTop w:val="0"/>
                                                  <w:marBottom w:val="0"/>
                                                  <w:divBdr>
                                                    <w:top w:val="none" w:sz="0" w:space="0" w:color="auto"/>
                                                    <w:left w:val="none" w:sz="0" w:space="0" w:color="auto"/>
                                                    <w:bottom w:val="none" w:sz="0" w:space="0" w:color="auto"/>
                                                    <w:right w:val="none" w:sz="0" w:space="0" w:color="auto"/>
                                                  </w:divBdr>
                                                </w:div>
                                              </w:divsChild>
                                            </w:div>
                                            <w:div w:id="461196950">
                                              <w:marLeft w:val="0"/>
                                              <w:marRight w:val="0"/>
                                              <w:marTop w:val="0"/>
                                              <w:marBottom w:val="0"/>
                                              <w:divBdr>
                                                <w:top w:val="none" w:sz="0" w:space="0" w:color="auto"/>
                                                <w:left w:val="none" w:sz="0" w:space="0" w:color="auto"/>
                                                <w:bottom w:val="none" w:sz="0" w:space="0" w:color="auto"/>
                                                <w:right w:val="none" w:sz="0" w:space="0" w:color="auto"/>
                                              </w:divBdr>
                                              <w:divsChild>
                                                <w:div w:id="389691703">
                                                  <w:marLeft w:val="0"/>
                                                  <w:marRight w:val="0"/>
                                                  <w:marTop w:val="0"/>
                                                  <w:marBottom w:val="0"/>
                                                  <w:divBdr>
                                                    <w:top w:val="none" w:sz="0" w:space="0" w:color="auto"/>
                                                    <w:left w:val="none" w:sz="0" w:space="0" w:color="auto"/>
                                                    <w:bottom w:val="none" w:sz="0" w:space="0" w:color="auto"/>
                                                    <w:right w:val="none" w:sz="0" w:space="0" w:color="auto"/>
                                                  </w:divBdr>
                                                </w:div>
                                              </w:divsChild>
                                            </w:div>
                                            <w:div w:id="1081871585">
                                              <w:marLeft w:val="0"/>
                                              <w:marRight w:val="0"/>
                                              <w:marTop w:val="0"/>
                                              <w:marBottom w:val="0"/>
                                              <w:divBdr>
                                                <w:top w:val="none" w:sz="0" w:space="0" w:color="auto"/>
                                                <w:left w:val="none" w:sz="0" w:space="0" w:color="auto"/>
                                                <w:bottom w:val="none" w:sz="0" w:space="0" w:color="auto"/>
                                                <w:right w:val="none" w:sz="0" w:space="0" w:color="auto"/>
                                              </w:divBdr>
                                              <w:divsChild>
                                                <w:div w:id="1616791879">
                                                  <w:marLeft w:val="0"/>
                                                  <w:marRight w:val="0"/>
                                                  <w:marTop w:val="0"/>
                                                  <w:marBottom w:val="0"/>
                                                  <w:divBdr>
                                                    <w:top w:val="none" w:sz="0" w:space="0" w:color="auto"/>
                                                    <w:left w:val="none" w:sz="0" w:space="0" w:color="auto"/>
                                                    <w:bottom w:val="none" w:sz="0" w:space="0" w:color="auto"/>
                                                    <w:right w:val="none" w:sz="0" w:space="0" w:color="auto"/>
                                                  </w:divBdr>
                                                </w:div>
                                              </w:divsChild>
                                            </w:div>
                                            <w:div w:id="506604383">
                                              <w:marLeft w:val="0"/>
                                              <w:marRight w:val="0"/>
                                              <w:marTop w:val="0"/>
                                              <w:marBottom w:val="0"/>
                                              <w:divBdr>
                                                <w:top w:val="none" w:sz="0" w:space="0" w:color="auto"/>
                                                <w:left w:val="none" w:sz="0" w:space="0" w:color="auto"/>
                                                <w:bottom w:val="none" w:sz="0" w:space="0" w:color="auto"/>
                                                <w:right w:val="none" w:sz="0" w:space="0" w:color="auto"/>
                                              </w:divBdr>
                                              <w:divsChild>
                                                <w:div w:id="253369090">
                                                  <w:marLeft w:val="0"/>
                                                  <w:marRight w:val="0"/>
                                                  <w:marTop w:val="0"/>
                                                  <w:marBottom w:val="0"/>
                                                  <w:divBdr>
                                                    <w:top w:val="none" w:sz="0" w:space="0" w:color="auto"/>
                                                    <w:left w:val="none" w:sz="0" w:space="0" w:color="auto"/>
                                                    <w:bottom w:val="none" w:sz="0" w:space="0" w:color="auto"/>
                                                    <w:right w:val="none" w:sz="0" w:space="0" w:color="auto"/>
                                                  </w:divBdr>
                                                </w:div>
                                              </w:divsChild>
                                            </w:div>
                                            <w:div w:id="1917477651">
                                              <w:marLeft w:val="0"/>
                                              <w:marRight w:val="0"/>
                                              <w:marTop w:val="0"/>
                                              <w:marBottom w:val="0"/>
                                              <w:divBdr>
                                                <w:top w:val="none" w:sz="0" w:space="0" w:color="auto"/>
                                                <w:left w:val="none" w:sz="0" w:space="0" w:color="auto"/>
                                                <w:bottom w:val="none" w:sz="0" w:space="0" w:color="auto"/>
                                                <w:right w:val="none" w:sz="0" w:space="0" w:color="auto"/>
                                              </w:divBdr>
                                              <w:divsChild>
                                                <w:div w:id="44254192">
                                                  <w:marLeft w:val="0"/>
                                                  <w:marRight w:val="0"/>
                                                  <w:marTop w:val="0"/>
                                                  <w:marBottom w:val="0"/>
                                                  <w:divBdr>
                                                    <w:top w:val="none" w:sz="0" w:space="0" w:color="auto"/>
                                                    <w:left w:val="none" w:sz="0" w:space="0" w:color="auto"/>
                                                    <w:bottom w:val="none" w:sz="0" w:space="0" w:color="auto"/>
                                                    <w:right w:val="none" w:sz="0" w:space="0" w:color="auto"/>
                                                  </w:divBdr>
                                                </w:div>
                                              </w:divsChild>
                                            </w:div>
                                            <w:div w:id="1711228461">
                                              <w:blockQuote w:val="1"/>
                                              <w:marLeft w:val="720"/>
                                              <w:marRight w:val="720"/>
                                              <w:marTop w:val="100"/>
                                              <w:marBottom w:val="100"/>
                                              <w:divBdr>
                                                <w:top w:val="none" w:sz="0" w:space="0" w:color="auto"/>
                                                <w:left w:val="none" w:sz="0" w:space="0" w:color="auto"/>
                                                <w:bottom w:val="none" w:sz="0" w:space="0" w:color="auto"/>
                                                <w:right w:val="none" w:sz="0" w:space="0" w:color="auto"/>
                                              </w:divBdr>
                                            </w:div>
                                            <w:div w:id="792330947">
                                              <w:marLeft w:val="0"/>
                                              <w:marRight w:val="0"/>
                                              <w:marTop w:val="0"/>
                                              <w:marBottom w:val="0"/>
                                              <w:divBdr>
                                                <w:top w:val="none" w:sz="0" w:space="0" w:color="auto"/>
                                                <w:left w:val="none" w:sz="0" w:space="0" w:color="auto"/>
                                                <w:bottom w:val="none" w:sz="0" w:space="0" w:color="auto"/>
                                                <w:right w:val="none" w:sz="0" w:space="0" w:color="auto"/>
                                              </w:divBdr>
                                              <w:divsChild>
                                                <w:div w:id="630014181">
                                                  <w:marLeft w:val="0"/>
                                                  <w:marRight w:val="0"/>
                                                  <w:marTop w:val="0"/>
                                                  <w:marBottom w:val="0"/>
                                                  <w:divBdr>
                                                    <w:top w:val="none" w:sz="0" w:space="0" w:color="auto"/>
                                                    <w:left w:val="none" w:sz="0" w:space="0" w:color="auto"/>
                                                    <w:bottom w:val="none" w:sz="0" w:space="0" w:color="auto"/>
                                                    <w:right w:val="none" w:sz="0" w:space="0" w:color="auto"/>
                                                  </w:divBdr>
                                                </w:div>
                                              </w:divsChild>
                                            </w:div>
                                            <w:div w:id="315302885">
                                              <w:marLeft w:val="0"/>
                                              <w:marRight w:val="0"/>
                                              <w:marTop w:val="0"/>
                                              <w:marBottom w:val="0"/>
                                              <w:divBdr>
                                                <w:top w:val="none" w:sz="0" w:space="0" w:color="auto"/>
                                                <w:left w:val="none" w:sz="0" w:space="0" w:color="auto"/>
                                                <w:bottom w:val="none" w:sz="0" w:space="0" w:color="auto"/>
                                                <w:right w:val="none" w:sz="0" w:space="0" w:color="auto"/>
                                              </w:divBdr>
                                              <w:divsChild>
                                                <w:div w:id="2122408934">
                                                  <w:marLeft w:val="0"/>
                                                  <w:marRight w:val="0"/>
                                                  <w:marTop w:val="0"/>
                                                  <w:marBottom w:val="0"/>
                                                  <w:divBdr>
                                                    <w:top w:val="none" w:sz="0" w:space="0" w:color="auto"/>
                                                    <w:left w:val="none" w:sz="0" w:space="0" w:color="auto"/>
                                                    <w:bottom w:val="none" w:sz="0" w:space="0" w:color="auto"/>
                                                    <w:right w:val="none" w:sz="0" w:space="0" w:color="auto"/>
                                                  </w:divBdr>
                                                </w:div>
                                              </w:divsChild>
                                            </w:div>
                                            <w:div w:id="1320961307">
                                              <w:marLeft w:val="0"/>
                                              <w:marRight w:val="0"/>
                                              <w:marTop w:val="0"/>
                                              <w:marBottom w:val="0"/>
                                              <w:divBdr>
                                                <w:top w:val="none" w:sz="0" w:space="0" w:color="auto"/>
                                                <w:left w:val="none" w:sz="0" w:space="0" w:color="auto"/>
                                                <w:bottom w:val="none" w:sz="0" w:space="0" w:color="auto"/>
                                                <w:right w:val="none" w:sz="0" w:space="0" w:color="auto"/>
                                              </w:divBdr>
                                              <w:divsChild>
                                                <w:div w:id="245463250">
                                                  <w:marLeft w:val="0"/>
                                                  <w:marRight w:val="0"/>
                                                  <w:marTop w:val="0"/>
                                                  <w:marBottom w:val="0"/>
                                                  <w:divBdr>
                                                    <w:top w:val="none" w:sz="0" w:space="0" w:color="auto"/>
                                                    <w:left w:val="none" w:sz="0" w:space="0" w:color="auto"/>
                                                    <w:bottom w:val="none" w:sz="0" w:space="0" w:color="auto"/>
                                                    <w:right w:val="none" w:sz="0" w:space="0" w:color="auto"/>
                                                  </w:divBdr>
                                                </w:div>
                                              </w:divsChild>
                                            </w:div>
                                            <w:div w:id="1960455246">
                                              <w:marLeft w:val="0"/>
                                              <w:marRight w:val="0"/>
                                              <w:marTop w:val="0"/>
                                              <w:marBottom w:val="0"/>
                                              <w:divBdr>
                                                <w:top w:val="none" w:sz="0" w:space="0" w:color="auto"/>
                                                <w:left w:val="none" w:sz="0" w:space="0" w:color="auto"/>
                                                <w:bottom w:val="none" w:sz="0" w:space="0" w:color="auto"/>
                                                <w:right w:val="none" w:sz="0" w:space="0" w:color="auto"/>
                                              </w:divBdr>
                                              <w:divsChild>
                                                <w:div w:id="1150055565">
                                                  <w:marLeft w:val="0"/>
                                                  <w:marRight w:val="0"/>
                                                  <w:marTop w:val="0"/>
                                                  <w:marBottom w:val="0"/>
                                                  <w:divBdr>
                                                    <w:top w:val="none" w:sz="0" w:space="0" w:color="auto"/>
                                                    <w:left w:val="none" w:sz="0" w:space="0" w:color="auto"/>
                                                    <w:bottom w:val="none" w:sz="0" w:space="0" w:color="auto"/>
                                                    <w:right w:val="none" w:sz="0" w:space="0" w:color="auto"/>
                                                  </w:divBdr>
                                                </w:div>
                                              </w:divsChild>
                                            </w:div>
                                            <w:div w:id="101943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868785">
                                              <w:marLeft w:val="0"/>
                                              <w:marRight w:val="0"/>
                                              <w:marTop w:val="0"/>
                                              <w:marBottom w:val="0"/>
                                              <w:divBdr>
                                                <w:top w:val="none" w:sz="0" w:space="0" w:color="auto"/>
                                                <w:left w:val="none" w:sz="0" w:space="0" w:color="auto"/>
                                                <w:bottom w:val="none" w:sz="0" w:space="0" w:color="auto"/>
                                                <w:right w:val="none" w:sz="0" w:space="0" w:color="auto"/>
                                              </w:divBdr>
                                              <w:divsChild>
                                                <w:div w:id="1201089294">
                                                  <w:marLeft w:val="0"/>
                                                  <w:marRight w:val="0"/>
                                                  <w:marTop w:val="0"/>
                                                  <w:marBottom w:val="0"/>
                                                  <w:divBdr>
                                                    <w:top w:val="none" w:sz="0" w:space="0" w:color="auto"/>
                                                    <w:left w:val="none" w:sz="0" w:space="0" w:color="auto"/>
                                                    <w:bottom w:val="none" w:sz="0" w:space="0" w:color="auto"/>
                                                    <w:right w:val="none" w:sz="0" w:space="0" w:color="auto"/>
                                                  </w:divBdr>
                                                </w:div>
                                              </w:divsChild>
                                            </w:div>
                                            <w:div w:id="2098556958">
                                              <w:marLeft w:val="0"/>
                                              <w:marRight w:val="0"/>
                                              <w:marTop w:val="0"/>
                                              <w:marBottom w:val="0"/>
                                              <w:divBdr>
                                                <w:top w:val="none" w:sz="0" w:space="0" w:color="auto"/>
                                                <w:left w:val="none" w:sz="0" w:space="0" w:color="auto"/>
                                                <w:bottom w:val="none" w:sz="0" w:space="0" w:color="auto"/>
                                                <w:right w:val="none" w:sz="0" w:space="0" w:color="auto"/>
                                              </w:divBdr>
                                              <w:divsChild>
                                                <w:div w:id="1670014139">
                                                  <w:marLeft w:val="0"/>
                                                  <w:marRight w:val="0"/>
                                                  <w:marTop w:val="0"/>
                                                  <w:marBottom w:val="0"/>
                                                  <w:divBdr>
                                                    <w:top w:val="none" w:sz="0" w:space="0" w:color="auto"/>
                                                    <w:left w:val="none" w:sz="0" w:space="0" w:color="auto"/>
                                                    <w:bottom w:val="none" w:sz="0" w:space="0" w:color="auto"/>
                                                    <w:right w:val="none" w:sz="0" w:space="0" w:color="auto"/>
                                                  </w:divBdr>
                                                </w:div>
                                              </w:divsChild>
                                            </w:div>
                                            <w:div w:id="2127117738">
                                              <w:marLeft w:val="0"/>
                                              <w:marRight w:val="0"/>
                                              <w:marTop w:val="0"/>
                                              <w:marBottom w:val="0"/>
                                              <w:divBdr>
                                                <w:top w:val="none" w:sz="0" w:space="0" w:color="auto"/>
                                                <w:left w:val="none" w:sz="0" w:space="0" w:color="auto"/>
                                                <w:bottom w:val="none" w:sz="0" w:space="0" w:color="auto"/>
                                                <w:right w:val="none" w:sz="0" w:space="0" w:color="auto"/>
                                              </w:divBdr>
                                              <w:divsChild>
                                                <w:div w:id="1292441248">
                                                  <w:marLeft w:val="0"/>
                                                  <w:marRight w:val="0"/>
                                                  <w:marTop w:val="0"/>
                                                  <w:marBottom w:val="0"/>
                                                  <w:divBdr>
                                                    <w:top w:val="none" w:sz="0" w:space="0" w:color="auto"/>
                                                    <w:left w:val="none" w:sz="0" w:space="0" w:color="auto"/>
                                                    <w:bottom w:val="none" w:sz="0" w:space="0" w:color="auto"/>
                                                    <w:right w:val="none" w:sz="0" w:space="0" w:color="auto"/>
                                                  </w:divBdr>
                                                </w:div>
                                              </w:divsChild>
                                            </w:div>
                                            <w:div w:id="9719933">
                                              <w:marLeft w:val="0"/>
                                              <w:marRight w:val="0"/>
                                              <w:marTop w:val="0"/>
                                              <w:marBottom w:val="0"/>
                                              <w:divBdr>
                                                <w:top w:val="none" w:sz="0" w:space="0" w:color="auto"/>
                                                <w:left w:val="none" w:sz="0" w:space="0" w:color="auto"/>
                                                <w:bottom w:val="none" w:sz="0" w:space="0" w:color="auto"/>
                                                <w:right w:val="none" w:sz="0" w:space="0" w:color="auto"/>
                                              </w:divBdr>
                                              <w:divsChild>
                                                <w:div w:id="980498856">
                                                  <w:marLeft w:val="0"/>
                                                  <w:marRight w:val="0"/>
                                                  <w:marTop w:val="0"/>
                                                  <w:marBottom w:val="0"/>
                                                  <w:divBdr>
                                                    <w:top w:val="none" w:sz="0" w:space="0" w:color="auto"/>
                                                    <w:left w:val="none" w:sz="0" w:space="0" w:color="auto"/>
                                                    <w:bottom w:val="none" w:sz="0" w:space="0" w:color="auto"/>
                                                    <w:right w:val="none" w:sz="0" w:space="0" w:color="auto"/>
                                                  </w:divBdr>
                                                </w:div>
                                              </w:divsChild>
                                            </w:div>
                                            <w:div w:id="355738655">
                                              <w:marLeft w:val="0"/>
                                              <w:marRight w:val="0"/>
                                              <w:marTop w:val="0"/>
                                              <w:marBottom w:val="0"/>
                                              <w:divBdr>
                                                <w:top w:val="none" w:sz="0" w:space="0" w:color="auto"/>
                                                <w:left w:val="none" w:sz="0" w:space="0" w:color="auto"/>
                                                <w:bottom w:val="none" w:sz="0" w:space="0" w:color="auto"/>
                                                <w:right w:val="none" w:sz="0" w:space="0" w:color="auto"/>
                                              </w:divBdr>
                                              <w:divsChild>
                                                <w:div w:id="1881017115">
                                                  <w:marLeft w:val="0"/>
                                                  <w:marRight w:val="0"/>
                                                  <w:marTop w:val="0"/>
                                                  <w:marBottom w:val="0"/>
                                                  <w:divBdr>
                                                    <w:top w:val="none" w:sz="0" w:space="0" w:color="auto"/>
                                                    <w:left w:val="none" w:sz="0" w:space="0" w:color="auto"/>
                                                    <w:bottom w:val="none" w:sz="0" w:space="0" w:color="auto"/>
                                                    <w:right w:val="none" w:sz="0" w:space="0" w:color="auto"/>
                                                  </w:divBdr>
                                                </w:div>
                                              </w:divsChild>
                                            </w:div>
                                            <w:div w:id="1759983358">
                                              <w:marLeft w:val="0"/>
                                              <w:marRight w:val="0"/>
                                              <w:marTop w:val="0"/>
                                              <w:marBottom w:val="0"/>
                                              <w:divBdr>
                                                <w:top w:val="none" w:sz="0" w:space="0" w:color="auto"/>
                                                <w:left w:val="none" w:sz="0" w:space="0" w:color="auto"/>
                                                <w:bottom w:val="none" w:sz="0" w:space="0" w:color="auto"/>
                                                <w:right w:val="none" w:sz="0" w:space="0" w:color="auto"/>
                                              </w:divBdr>
                                              <w:divsChild>
                                                <w:div w:id="1056775836">
                                                  <w:marLeft w:val="0"/>
                                                  <w:marRight w:val="0"/>
                                                  <w:marTop w:val="0"/>
                                                  <w:marBottom w:val="0"/>
                                                  <w:divBdr>
                                                    <w:top w:val="none" w:sz="0" w:space="0" w:color="auto"/>
                                                    <w:left w:val="none" w:sz="0" w:space="0" w:color="auto"/>
                                                    <w:bottom w:val="none" w:sz="0" w:space="0" w:color="auto"/>
                                                    <w:right w:val="none" w:sz="0" w:space="0" w:color="auto"/>
                                                  </w:divBdr>
                                                </w:div>
                                              </w:divsChild>
                                            </w:div>
                                            <w:div w:id="1103305129">
                                              <w:blockQuote w:val="1"/>
                                              <w:marLeft w:val="720"/>
                                              <w:marRight w:val="720"/>
                                              <w:marTop w:val="100"/>
                                              <w:marBottom w:val="100"/>
                                              <w:divBdr>
                                                <w:top w:val="none" w:sz="0" w:space="0" w:color="auto"/>
                                                <w:left w:val="none" w:sz="0" w:space="0" w:color="auto"/>
                                                <w:bottom w:val="none" w:sz="0" w:space="0" w:color="auto"/>
                                                <w:right w:val="none" w:sz="0" w:space="0" w:color="auto"/>
                                              </w:divBdr>
                                            </w:div>
                                            <w:div w:id="553128387">
                                              <w:marLeft w:val="0"/>
                                              <w:marRight w:val="0"/>
                                              <w:marTop w:val="0"/>
                                              <w:marBottom w:val="0"/>
                                              <w:divBdr>
                                                <w:top w:val="none" w:sz="0" w:space="0" w:color="auto"/>
                                                <w:left w:val="none" w:sz="0" w:space="0" w:color="auto"/>
                                                <w:bottom w:val="none" w:sz="0" w:space="0" w:color="auto"/>
                                                <w:right w:val="none" w:sz="0" w:space="0" w:color="auto"/>
                                              </w:divBdr>
                                              <w:divsChild>
                                                <w:div w:id="1900551494">
                                                  <w:marLeft w:val="0"/>
                                                  <w:marRight w:val="0"/>
                                                  <w:marTop w:val="0"/>
                                                  <w:marBottom w:val="0"/>
                                                  <w:divBdr>
                                                    <w:top w:val="none" w:sz="0" w:space="0" w:color="auto"/>
                                                    <w:left w:val="none" w:sz="0" w:space="0" w:color="auto"/>
                                                    <w:bottom w:val="none" w:sz="0" w:space="0" w:color="auto"/>
                                                    <w:right w:val="none" w:sz="0" w:space="0" w:color="auto"/>
                                                  </w:divBdr>
                                                </w:div>
                                              </w:divsChild>
                                            </w:div>
                                            <w:div w:id="1158035040">
                                              <w:marLeft w:val="0"/>
                                              <w:marRight w:val="0"/>
                                              <w:marTop w:val="0"/>
                                              <w:marBottom w:val="0"/>
                                              <w:divBdr>
                                                <w:top w:val="none" w:sz="0" w:space="0" w:color="auto"/>
                                                <w:left w:val="none" w:sz="0" w:space="0" w:color="auto"/>
                                                <w:bottom w:val="none" w:sz="0" w:space="0" w:color="auto"/>
                                                <w:right w:val="none" w:sz="0" w:space="0" w:color="auto"/>
                                              </w:divBdr>
                                              <w:divsChild>
                                                <w:div w:id="1654597319">
                                                  <w:marLeft w:val="0"/>
                                                  <w:marRight w:val="0"/>
                                                  <w:marTop w:val="0"/>
                                                  <w:marBottom w:val="0"/>
                                                  <w:divBdr>
                                                    <w:top w:val="none" w:sz="0" w:space="0" w:color="auto"/>
                                                    <w:left w:val="none" w:sz="0" w:space="0" w:color="auto"/>
                                                    <w:bottom w:val="none" w:sz="0" w:space="0" w:color="auto"/>
                                                    <w:right w:val="none" w:sz="0" w:space="0" w:color="auto"/>
                                                  </w:divBdr>
                                                </w:div>
                                              </w:divsChild>
                                            </w:div>
                                            <w:div w:id="1929119516">
                                              <w:marLeft w:val="0"/>
                                              <w:marRight w:val="0"/>
                                              <w:marTop w:val="0"/>
                                              <w:marBottom w:val="0"/>
                                              <w:divBdr>
                                                <w:top w:val="none" w:sz="0" w:space="0" w:color="auto"/>
                                                <w:left w:val="none" w:sz="0" w:space="0" w:color="auto"/>
                                                <w:bottom w:val="none" w:sz="0" w:space="0" w:color="auto"/>
                                                <w:right w:val="none" w:sz="0" w:space="0" w:color="auto"/>
                                              </w:divBdr>
                                              <w:divsChild>
                                                <w:div w:id="449398061">
                                                  <w:marLeft w:val="0"/>
                                                  <w:marRight w:val="0"/>
                                                  <w:marTop w:val="0"/>
                                                  <w:marBottom w:val="0"/>
                                                  <w:divBdr>
                                                    <w:top w:val="none" w:sz="0" w:space="0" w:color="auto"/>
                                                    <w:left w:val="none" w:sz="0" w:space="0" w:color="auto"/>
                                                    <w:bottom w:val="none" w:sz="0" w:space="0" w:color="auto"/>
                                                    <w:right w:val="none" w:sz="0" w:space="0" w:color="auto"/>
                                                  </w:divBdr>
                                                </w:div>
                                              </w:divsChild>
                                            </w:div>
                                            <w:div w:id="1583444608">
                                              <w:marLeft w:val="0"/>
                                              <w:marRight w:val="0"/>
                                              <w:marTop w:val="0"/>
                                              <w:marBottom w:val="0"/>
                                              <w:divBdr>
                                                <w:top w:val="none" w:sz="0" w:space="0" w:color="auto"/>
                                                <w:left w:val="none" w:sz="0" w:space="0" w:color="auto"/>
                                                <w:bottom w:val="none" w:sz="0" w:space="0" w:color="auto"/>
                                                <w:right w:val="none" w:sz="0" w:space="0" w:color="auto"/>
                                              </w:divBdr>
                                              <w:divsChild>
                                                <w:div w:id="1198665930">
                                                  <w:marLeft w:val="0"/>
                                                  <w:marRight w:val="0"/>
                                                  <w:marTop w:val="0"/>
                                                  <w:marBottom w:val="0"/>
                                                  <w:divBdr>
                                                    <w:top w:val="none" w:sz="0" w:space="0" w:color="auto"/>
                                                    <w:left w:val="none" w:sz="0" w:space="0" w:color="auto"/>
                                                    <w:bottom w:val="none" w:sz="0" w:space="0" w:color="auto"/>
                                                    <w:right w:val="none" w:sz="0" w:space="0" w:color="auto"/>
                                                  </w:divBdr>
                                                </w:div>
                                              </w:divsChild>
                                            </w:div>
                                            <w:div w:id="101609178">
                                              <w:marLeft w:val="0"/>
                                              <w:marRight w:val="0"/>
                                              <w:marTop w:val="0"/>
                                              <w:marBottom w:val="0"/>
                                              <w:divBdr>
                                                <w:top w:val="none" w:sz="0" w:space="0" w:color="auto"/>
                                                <w:left w:val="none" w:sz="0" w:space="0" w:color="auto"/>
                                                <w:bottom w:val="none" w:sz="0" w:space="0" w:color="auto"/>
                                                <w:right w:val="none" w:sz="0" w:space="0" w:color="auto"/>
                                              </w:divBdr>
                                              <w:divsChild>
                                                <w:div w:id="1347754416">
                                                  <w:marLeft w:val="0"/>
                                                  <w:marRight w:val="0"/>
                                                  <w:marTop w:val="0"/>
                                                  <w:marBottom w:val="0"/>
                                                  <w:divBdr>
                                                    <w:top w:val="none" w:sz="0" w:space="0" w:color="auto"/>
                                                    <w:left w:val="none" w:sz="0" w:space="0" w:color="auto"/>
                                                    <w:bottom w:val="none" w:sz="0" w:space="0" w:color="auto"/>
                                                    <w:right w:val="none" w:sz="0" w:space="0" w:color="auto"/>
                                                  </w:divBdr>
                                                </w:div>
                                              </w:divsChild>
                                            </w:div>
                                            <w:div w:id="928343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52465">
                                              <w:marLeft w:val="0"/>
                                              <w:marRight w:val="0"/>
                                              <w:marTop w:val="0"/>
                                              <w:marBottom w:val="0"/>
                                              <w:divBdr>
                                                <w:top w:val="none" w:sz="0" w:space="0" w:color="auto"/>
                                                <w:left w:val="none" w:sz="0" w:space="0" w:color="auto"/>
                                                <w:bottom w:val="none" w:sz="0" w:space="0" w:color="auto"/>
                                                <w:right w:val="none" w:sz="0" w:space="0" w:color="auto"/>
                                              </w:divBdr>
                                              <w:divsChild>
                                                <w:div w:id="334577006">
                                                  <w:marLeft w:val="0"/>
                                                  <w:marRight w:val="0"/>
                                                  <w:marTop w:val="0"/>
                                                  <w:marBottom w:val="0"/>
                                                  <w:divBdr>
                                                    <w:top w:val="none" w:sz="0" w:space="0" w:color="auto"/>
                                                    <w:left w:val="none" w:sz="0" w:space="0" w:color="auto"/>
                                                    <w:bottom w:val="none" w:sz="0" w:space="0" w:color="auto"/>
                                                    <w:right w:val="none" w:sz="0" w:space="0" w:color="auto"/>
                                                  </w:divBdr>
                                                </w:div>
                                              </w:divsChild>
                                            </w:div>
                                            <w:div w:id="1351183412">
                                              <w:marLeft w:val="0"/>
                                              <w:marRight w:val="0"/>
                                              <w:marTop w:val="0"/>
                                              <w:marBottom w:val="0"/>
                                              <w:divBdr>
                                                <w:top w:val="none" w:sz="0" w:space="0" w:color="auto"/>
                                                <w:left w:val="none" w:sz="0" w:space="0" w:color="auto"/>
                                                <w:bottom w:val="none" w:sz="0" w:space="0" w:color="auto"/>
                                                <w:right w:val="none" w:sz="0" w:space="0" w:color="auto"/>
                                              </w:divBdr>
                                              <w:divsChild>
                                                <w:div w:id="107508135">
                                                  <w:marLeft w:val="0"/>
                                                  <w:marRight w:val="0"/>
                                                  <w:marTop w:val="0"/>
                                                  <w:marBottom w:val="0"/>
                                                  <w:divBdr>
                                                    <w:top w:val="none" w:sz="0" w:space="0" w:color="auto"/>
                                                    <w:left w:val="none" w:sz="0" w:space="0" w:color="auto"/>
                                                    <w:bottom w:val="none" w:sz="0" w:space="0" w:color="auto"/>
                                                    <w:right w:val="none" w:sz="0" w:space="0" w:color="auto"/>
                                                  </w:divBdr>
                                                </w:div>
                                              </w:divsChild>
                                            </w:div>
                                            <w:div w:id="1396587247">
                                              <w:marLeft w:val="0"/>
                                              <w:marRight w:val="0"/>
                                              <w:marTop w:val="0"/>
                                              <w:marBottom w:val="0"/>
                                              <w:divBdr>
                                                <w:top w:val="none" w:sz="0" w:space="0" w:color="auto"/>
                                                <w:left w:val="none" w:sz="0" w:space="0" w:color="auto"/>
                                                <w:bottom w:val="none" w:sz="0" w:space="0" w:color="auto"/>
                                                <w:right w:val="none" w:sz="0" w:space="0" w:color="auto"/>
                                              </w:divBdr>
                                              <w:divsChild>
                                                <w:div w:id="546722901">
                                                  <w:marLeft w:val="0"/>
                                                  <w:marRight w:val="0"/>
                                                  <w:marTop w:val="0"/>
                                                  <w:marBottom w:val="0"/>
                                                  <w:divBdr>
                                                    <w:top w:val="none" w:sz="0" w:space="0" w:color="auto"/>
                                                    <w:left w:val="none" w:sz="0" w:space="0" w:color="auto"/>
                                                    <w:bottom w:val="none" w:sz="0" w:space="0" w:color="auto"/>
                                                    <w:right w:val="none" w:sz="0" w:space="0" w:color="auto"/>
                                                  </w:divBdr>
                                                </w:div>
                                              </w:divsChild>
                                            </w:div>
                                            <w:div w:id="1566336006">
                                              <w:marLeft w:val="0"/>
                                              <w:marRight w:val="0"/>
                                              <w:marTop w:val="0"/>
                                              <w:marBottom w:val="0"/>
                                              <w:divBdr>
                                                <w:top w:val="none" w:sz="0" w:space="0" w:color="auto"/>
                                                <w:left w:val="none" w:sz="0" w:space="0" w:color="auto"/>
                                                <w:bottom w:val="none" w:sz="0" w:space="0" w:color="auto"/>
                                                <w:right w:val="none" w:sz="0" w:space="0" w:color="auto"/>
                                              </w:divBdr>
                                              <w:divsChild>
                                                <w:div w:id="135338605">
                                                  <w:marLeft w:val="0"/>
                                                  <w:marRight w:val="0"/>
                                                  <w:marTop w:val="0"/>
                                                  <w:marBottom w:val="0"/>
                                                  <w:divBdr>
                                                    <w:top w:val="none" w:sz="0" w:space="0" w:color="auto"/>
                                                    <w:left w:val="none" w:sz="0" w:space="0" w:color="auto"/>
                                                    <w:bottom w:val="none" w:sz="0" w:space="0" w:color="auto"/>
                                                    <w:right w:val="none" w:sz="0" w:space="0" w:color="auto"/>
                                                  </w:divBdr>
                                                </w:div>
                                              </w:divsChild>
                                            </w:div>
                                            <w:div w:id="2092508914">
                                              <w:marLeft w:val="0"/>
                                              <w:marRight w:val="0"/>
                                              <w:marTop w:val="0"/>
                                              <w:marBottom w:val="0"/>
                                              <w:divBdr>
                                                <w:top w:val="none" w:sz="0" w:space="0" w:color="auto"/>
                                                <w:left w:val="none" w:sz="0" w:space="0" w:color="auto"/>
                                                <w:bottom w:val="none" w:sz="0" w:space="0" w:color="auto"/>
                                                <w:right w:val="none" w:sz="0" w:space="0" w:color="auto"/>
                                              </w:divBdr>
                                              <w:divsChild>
                                                <w:div w:id="1932620548">
                                                  <w:marLeft w:val="0"/>
                                                  <w:marRight w:val="0"/>
                                                  <w:marTop w:val="0"/>
                                                  <w:marBottom w:val="0"/>
                                                  <w:divBdr>
                                                    <w:top w:val="none" w:sz="0" w:space="0" w:color="auto"/>
                                                    <w:left w:val="none" w:sz="0" w:space="0" w:color="auto"/>
                                                    <w:bottom w:val="none" w:sz="0" w:space="0" w:color="auto"/>
                                                    <w:right w:val="none" w:sz="0" w:space="0" w:color="auto"/>
                                                  </w:divBdr>
                                                </w:div>
                                              </w:divsChild>
                                            </w:div>
                                            <w:div w:id="1267956038">
                                              <w:marLeft w:val="0"/>
                                              <w:marRight w:val="0"/>
                                              <w:marTop w:val="0"/>
                                              <w:marBottom w:val="0"/>
                                              <w:divBdr>
                                                <w:top w:val="none" w:sz="0" w:space="0" w:color="auto"/>
                                                <w:left w:val="none" w:sz="0" w:space="0" w:color="auto"/>
                                                <w:bottom w:val="none" w:sz="0" w:space="0" w:color="auto"/>
                                                <w:right w:val="none" w:sz="0" w:space="0" w:color="auto"/>
                                              </w:divBdr>
                                              <w:divsChild>
                                                <w:div w:id="704404478">
                                                  <w:marLeft w:val="0"/>
                                                  <w:marRight w:val="0"/>
                                                  <w:marTop w:val="0"/>
                                                  <w:marBottom w:val="0"/>
                                                  <w:divBdr>
                                                    <w:top w:val="none" w:sz="0" w:space="0" w:color="auto"/>
                                                    <w:left w:val="none" w:sz="0" w:space="0" w:color="auto"/>
                                                    <w:bottom w:val="none" w:sz="0" w:space="0" w:color="auto"/>
                                                    <w:right w:val="none" w:sz="0" w:space="0" w:color="auto"/>
                                                  </w:divBdr>
                                                </w:div>
                                              </w:divsChild>
                                            </w:div>
                                            <w:div w:id="41655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616975">
                                              <w:marLeft w:val="0"/>
                                              <w:marRight w:val="0"/>
                                              <w:marTop w:val="0"/>
                                              <w:marBottom w:val="0"/>
                                              <w:divBdr>
                                                <w:top w:val="none" w:sz="0" w:space="0" w:color="auto"/>
                                                <w:left w:val="none" w:sz="0" w:space="0" w:color="auto"/>
                                                <w:bottom w:val="none" w:sz="0" w:space="0" w:color="auto"/>
                                                <w:right w:val="none" w:sz="0" w:space="0" w:color="auto"/>
                                              </w:divBdr>
                                              <w:divsChild>
                                                <w:div w:id="1688142500">
                                                  <w:marLeft w:val="0"/>
                                                  <w:marRight w:val="0"/>
                                                  <w:marTop w:val="0"/>
                                                  <w:marBottom w:val="0"/>
                                                  <w:divBdr>
                                                    <w:top w:val="none" w:sz="0" w:space="0" w:color="auto"/>
                                                    <w:left w:val="none" w:sz="0" w:space="0" w:color="auto"/>
                                                    <w:bottom w:val="none" w:sz="0" w:space="0" w:color="auto"/>
                                                    <w:right w:val="none" w:sz="0" w:space="0" w:color="auto"/>
                                                  </w:divBdr>
                                                </w:div>
                                              </w:divsChild>
                                            </w:div>
                                            <w:div w:id="1842507585">
                                              <w:marLeft w:val="0"/>
                                              <w:marRight w:val="0"/>
                                              <w:marTop w:val="0"/>
                                              <w:marBottom w:val="0"/>
                                              <w:divBdr>
                                                <w:top w:val="none" w:sz="0" w:space="0" w:color="auto"/>
                                                <w:left w:val="none" w:sz="0" w:space="0" w:color="auto"/>
                                                <w:bottom w:val="none" w:sz="0" w:space="0" w:color="auto"/>
                                                <w:right w:val="none" w:sz="0" w:space="0" w:color="auto"/>
                                              </w:divBdr>
                                              <w:divsChild>
                                                <w:div w:id="901522140">
                                                  <w:marLeft w:val="0"/>
                                                  <w:marRight w:val="0"/>
                                                  <w:marTop w:val="0"/>
                                                  <w:marBottom w:val="0"/>
                                                  <w:divBdr>
                                                    <w:top w:val="none" w:sz="0" w:space="0" w:color="auto"/>
                                                    <w:left w:val="none" w:sz="0" w:space="0" w:color="auto"/>
                                                    <w:bottom w:val="none" w:sz="0" w:space="0" w:color="auto"/>
                                                    <w:right w:val="none" w:sz="0" w:space="0" w:color="auto"/>
                                                  </w:divBdr>
                                                </w:div>
                                              </w:divsChild>
                                            </w:div>
                                            <w:div w:id="585189321">
                                              <w:marLeft w:val="0"/>
                                              <w:marRight w:val="0"/>
                                              <w:marTop w:val="0"/>
                                              <w:marBottom w:val="0"/>
                                              <w:divBdr>
                                                <w:top w:val="none" w:sz="0" w:space="0" w:color="auto"/>
                                                <w:left w:val="none" w:sz="0" w:space="0" w:color="auto"/>
                                                <w:bottom w:val="none" w:sz="0" w:space="0" w:color="auto"/>
                                                <w:right w:val="none" w:sz="0" w:space="0" w:color="auto"/>
                                              </w:divBdr>
                                              <w:divsChild>
                                                <w:div w:id="852457955">
                                                  <w:marLeft w:val="0"/>
                                                  <w:marRight w:val="0"/>
                                                  <w:marTop w:val="0"/>
                                                  <w:marBottom w:val="0"/>
                                                  <w:divBdr>
                                                    <w:top w:val="none" w:sz="0" w:space="0" w:color="auto"/>
                                                    <w:left w:val="none" w:sz="0" w:space="0" w:color="auto"/>
                                                    <w:bottom w:val="none" w:sz="0" w:space="0" w:color="auto"/>
                                                    <w:right w:val="none" w:sz="0" w:space="0" w:color="auto"/>
                                                  </w:divBdr>
                                                </w:div>
                                              </w:divsChild>
                                            </w:div>
                                            <w:div w:id="2064795206">
                                              <w:marLeft w:val="0"/>
                                              <w:marRight w:val="0"/>
                                              <w:marTop w:val="0"/>
                                              <w:marBottom w:val="0"/>
                                              <w:divBdr>
                                                <w:top w:val="none" w:sz="0" w:space="0" w:color="auto"/>
                                                <w:left w:val="none" w:sz="0" w:space="0" w:color="auto"/>
                                                <w:bottom w:val="none" w:sz="0" w:space="0" w:color="auto"/>
                                                <w:right w:val="none" w:sz="0" w:space="0" w:color="auto"/>
                                              </w:divBdr>
                                              <w:divsChild>
                                                <w:div w:id="2096395776">
                                                  <w:marLeft w:val="0"/>
                                                  <w:marRight w:val="0"/>
                                                  <w:marTop w:val="0"/>
                                                  <w:marBottom w:val="0"/>
                                                  <w:divBdr>
                                                    <w:top w:val="none" w:sz="0" w:space="0" w:color="auto"/>
                                                    <w:left w:val="none" w:sz="0" w:space="0" w:color="auto"/>
                                                    <w:bottom w:val="none" w:sz="0" w:space="0" w:color="auto"/>
                                                    <w:right w:val="none" w:sz="0" w:space="0" w:color="auto"/>
                                                  </w:divBdr>
                                                </w:div>
                                              </w:divsChild>
                                            </w:div>
                                            <w:div w:id="808862825">
                                              <w:marLeft w:val="0"/>
                                              <w:marRight w:val="0"/>
                                              <w:marTop w:val="0"/>
                                              <w:marBottom w:val="0"/>
                                              <w:divBdr>
                                                <w:top w:val="none" w:sz="0" w:space="0" w:color="auto"/>
                                                <w:left w:val="none" w:sz="0" w:space="0" w:color="auto"/>
                                                <w:bottom w:val="none" w:sz="0" w:space="0" w:color="auto"/>
                                                <w:right w:val="none" w:sz="0" w:space="0" w:color="auto"/>
                                              </w:divBdr>
                                              <w:divsChild>
                                                <w:div w:id="242880157">
                                                  <w:marLeft w:val="0"/>
                                                  <w:marRight w:val="0"/>
                                                  <w:marTop w:val="0"/>
                                                  <w:marBottom w:val="0"/>
                                                  <w:divBdr>
                                                    <w:top w:val="none" w:sz="0" w:space="0" w:color="auto"/>
                                                    <w:left w:val="none" w:sz="0" w:space="0" w:color="auto"/>
                                                    <w:bottom w:val="none" w:sz="0" w:space="0" w:color="auto"/>
                                                    <w:right w:val="none" w:sz="0" w:space="0" w:color="auto"/>
                                                  </w:divBdr>
                                                </w:div>
                                              </w:divsChild>
                                            </w:div>
                                            <w:div w:id="593051747">
                                              <w:marLeft w:val="0"/>
                                              <w:marRight w:val="0"/>
                                              <w:marTop w:val="0"/>
                                              <w:marBottom w:val="0"/>
                                              <w:divBdr>
                                                <w:top w:val="none" w:sz="0" w:space="0" w:color="auto"/>
                                                <w:left w:val="none" w:sz="0" w:space="0" w:color="auto"/>
                                                <w:bottom w:val="none" w:sz="0" w:space="0" w:color="auto"/>
                                                <w:right w:val="none" w:sz="0" w:space="0" w:color="auto"/>
                                              </w:divBdr>
                                              <w:divsChild>
                                                <w:div w:id="2143037427">
                                                  <w:marLeft w:val="0"/>
                                                  <w:marRight w:val="0"/>
                                                  <w:marTop w:val="0"/>
                                                  <w:marBottom w:val="0"/>
                                                  <w:divBdr>
                                                    <w:top w:val="none" w:sz="0" w:space="0" w:color="auto"/>
                                                    <w:left w:val="none" w:sz="0" w:space="0" w:color="auto"/>
                                                    <w:bottom w:val="none" w:sz="0" w:space="0" w:color="auto"/>
                                                    <w:right w:val="none" w:sz="0" w:space="0" w:color="auto"/>
                                                  </w:divBdr>
                                                </w:div>
                                              </w:divsChild>
                                            </w:div>
                                            <w:div w:id="1288272669">
                                              <w:marLeft w:val="0"/>
                                              <w:marRight w:val="0"/>
                                              <w:marTop w:val="0"/>
                                              <w:marBottom w:val="0"/>
                                              <w:divBdr>
                                                <w:top w:val="none" w:sz="0" w:space="0" w:color="auto"/>
                                                <w:left w:val="none" w:sz="0" w:space="0" w:color="auto"/>
                                                <w:bottom w:val="none" w:sz="0" w:space="0" w:color="auto"/>
                                                <w:right w:val="none" w:sz="0" w:space="0" w:color="auto"/>
                                              </w:divBdr>
                                              <w:divsChild>
                                                <w:div w:id="510485356">
                                                  <w:marLeft w:val="0"/>
                                                  <w:marRight w:val="0"/>
                                                  <w:marTop w:val="0"/>
                                                  <w:marBottom w:val="0"/>
                                                  <w:divBdr>
                                                    <w:top w:val="none" w:sz="0" w:space="0" w:color="auto"/>
                                                    <w:left w:val="none" w:sz="0" w:space="0" w:color="auto"/>
                                                    <w:bottom w:val="none" w:sz="0" w:space="0" w:color="auto"/>
                                                    <w:right w:val="none" w:sz="0" w:space="0" w:color="auto"/>
                                                  </w:divBdr>
                                                </w:div>
                                              </w:divsChild>
                                            </w:div>
                                            <w:div w:id="53815698">
                                              <w:marLeft w:val="0"/>
                                              <w:marRight w:val="0"/>
                                              <w:marTop w:val="0"/>
                                              <w:marBottom w:val="0"/>
                                              <w:divBdr>
                                                <w:top w:val="none" w:sz="0" w:space="0" w:color="auto"/>
                                                <w:left w:val="none" w:sz="0" w:space="0" w:color="auto"/>
                                                <w:bottom w:val="none" w:sz="0" w:space="0" w:color="auto"/>
                                                <w:right w:val="none" w:sz="0" w:space="0" w:color="auto"/>
                                              </w:divBdr>
                                              <w:divsChild>
                                                <w:div w:id="976683151">
                                                  <w:marLeft w:val="0"/>
                                                  <w:marRight w:val="0"/>
                                                  <w:marTop w:val="0"/>
                                                  <w:marBottom w:val="0"/>
                                                  <w:divBdr>
                                                    <w:top w:val="none" w:sz="0" w:space="0" w:color="auto"/>
                                                    <w:left w:val="none" w:sz="0" w:space="0" w:color="auto"/>
                                                    <w:bottom w:val="none" w:sz="0" w:space="0" w:color="auto"/>
                                                    <w:right w:val="none" w:sz="0" w:space="0" w:color="auto"/>
                                                  </w:divBdr>
                                                </w:div>
                                              </w:divsChild>
                                            </w:div>
                                            <w:div w:id="875773004">
                                              <w:marLeft w:val="0"/>
                                              <w:marRight w:val="0"/>
                                              <w:marTop w:val="0"/>
                                              <w:marBottom w:val="0"/>
                                              <w:divBdr>
                                                <w:top w:val="none" w:sz="0" w:space="0" w:color="auto"/>
                                                <w:left w:val="none" w:sz="0" w:space="0" w:color="auto"/>
                                                <w:bottom w:val="none" w:sz="0" w:space="0" w:color="auto"/>
                                                <w:right w:val="none" w:sz="0" w:space="0" w:color="auto"/>
                                              </w:divBdr>
                                              <w:divsChild>
                                                <w:div w:id="1536848899">
                                                  <w:marLeft w:val="0"/>
                                                  <w:marRight w:val="0"/>
                                                  <w:marTop w:val="0"/>
                                                  <w:marBottom w:val="0"/>
                                                  <w:divBdr>
                                                    <w:top w:val="none" w:sz="0" w:space="0" w:color="auto"/>
                                                    <w:left w:val="none" w:sz="0" w:space="0" w:color="auto"/>
                                                    <w:bottom w:val="none" w:sz="0" w:space="0" w:color="auto"/>
                                                    <w:right w:val="none" w:sz="0" w:space="0" w:color="auto"/>
                                                  </w:divBdr>
                                                </w:div>
                                              </w:divsChild>
                                            </w:div>
                                            <w:div w:id="981037864">
                                              <w:marLeft w:val="0"/>
                                              <w:marRight w:val="0"/>
                                              <w:marTop w:val="0"/>
                                              <w:marBottom w:val="0"/>
                                              <w:divBdr>
                                                <w:top w:val="none" w:sz="0" w:space="0" w:color="auto"/>
                                                <w:left w:val="none" w:sz="0" w:space="0" w:color="auto"/>
                                                <w:bottom w:val="none" w:sz="0" w:space="0" w:color="auto"/>
                                                <w:right w:val="none" w:sz="0" w:space="0" w:color="auto"/>
                                              </w:divBdr>
                                              <w:divsChild>
                                                <w:div w:id="1403597452">
                                                  <w:marLeft w:val="0"/>
                                                  <w:marRight w:val="0"/>
                                                  <w:marTop w:val="0"/>
                                                  <w:marBottom w:val="0"/>
                                                  <w:divBdr>
                                                    <w:top w:val="none" w:sz="0" w:space="0" w:color="auto"/>
                                                    <w:left w:val="none" w:sz="0" w:space="0" w:color="auto"/>
                                                    <w:bottom w:val="none" w:sz="0" w:space="0" w:color="auto"/>
                                                    <w:right w:val="none" w:sz="0" w:space="0" w:color="auto"/>
                                                  </w:divBdr>
                                                </w:div>
                                              </w:divsChild>
                                            </w:div>
                                            <w:div w:id="413628854">
                                              <w:marLeft w:val="0"/>
                                              <w:marRight w:val="0"/>
                                              <w:marTop w:val="0"/>
                                              <w:marBottom w:val="0"/>
                                              <w:divBdr>
                                                <w:top w:val="none" w:sz="0" w:space="0" w:color="auto"/>
                                                <w:left w:val="none" w:sz="0" w:space="0" w:color="auto"/>
                                                <w:bottom w:val="none" w:sz="0" w:space="0" w:color="auto"/>
                                                <w:right w:val="none" w:sz="0" w:space="0" w:color="auto"/>
                                              </w:divBdr>
                                              <w:divsChild>
                                                <w:div w:id="1586256966">
                                                  <w:marLeft w:val="0"/>
                                                  <w:marRight w:val="0"/>
                                                  <w:marTop w:val="0"/>
                                                  <w:marBottom w:val="0"/>
                                                  <w:divBdr>
                                                    <w:top w:val="none" w:sz="0" w:space="0" w:color="auto"/>
                                                    <w:left w:val="none" w:sz="0" w:space="0" w:color="auto"/>
                                                    <w:bottom w:val="none" w:sz="0" w:space="0" w:color="auto"/>
                                                    <w:right w:val="none" w:sz="0" w:space="0" w:color="auto"/>
                                                  </w:divBdr>
                                                </w:div>
                                              </w:divsChild>
                                            </w:div>
                                            <w:div w:id="1732843051">
                                              <w:marLeft w:val="0"/>
                                              <w:marRight w:val="0"/>
                                              <w:marTop w:val="0"/>
                                              <w:marBottom w:val="0"/>
                                              <w:divBdr>
                                                <w:top w:val="none" w:sz="0" w:space="0" w:color="auto"/>
                                                <w:left w:val="none" w:sz="0" w:space="0" w:color="auto"/>
                                                <w:bottom w:val="none" w:sz="0" w:space="0" w:color="auto"/>
                                                <w:right w:val="none" w:sz="0" w:space="0" w:color="auto"/>
                                              </w:divBdr>
                                              <w:divsChild>
                                                <w:div w:id="1933852402">
                                                  <w:marLeft w:val="0"/>
                                                  <w:marRight w:val="0"/>
                                                  <w:marTop w:val="0"/>
                                                  <w:marBottom w:val="0"/>
                                                  <w:divBdr>
                                                    <w:top w:val="none" w:sz="0" w:space="0" w:color="auto"/>
                                                    <w:left w:val="none" w:sz="0" w:space="0" w:color="auto"/>
                                                    <w:bottom w:val="none" w:sz="0" w:space="0" w:color="auto"/>
                                                    <w:right w:val="none" w:sz="0" w:space="0" w:color="auto"/>
                                                  </w:divBdr>
                                                </w:div>
                                              </w:divsChild>
                                            </w:div>
                                            <w:div w:id="2634154">
                                              <w:marLeft w:val="0"/>
                                              <w:marRight w:val="0"/>
                                              <w:marTop w:val="0"/>
                                              <w:marBottom w:val="0"/>
                                              <w:divBdr>
                                                <w:top w:val="none" w:sz="0" w:space="0" w:color="auto"/>
                                                <w:left w:val="none" w:sz="0" w:space="0" w:color="auto"/>
                                                <w:bottom w:val="none" w:sz="0" w:space="0" w:color="auto"/>
                                                <w:right w:val="none" w:sz="0" w:space="0" w:color="auto"/>
                                              </w:divBdr>
                                              <w:divsChild>
                                                <w:div w:id="146869212">
                                                  <w:marLeft w:val="0"/>
                                                  <w:marRight w:val="0"/>
                                                  <w:marTop w:val="0"/>
                                                  <w:marBottom w:val="0"/>
                                                  <w:divBdr>
                                                    <w:top w:val="none" w:sz="0" w:space="0" w:color="auto"/>
                                                    <w:left w:val="none" w:sz="0" w:space="0" w:color="auto"/>
                                                    <w:bottom w:val="none" w:sz="0" w:space="0" w:color="auto"/>
                                                    <w:right w:val="none" w:sz="0" w:space="0" w:color="auto"/>
                                                  </w:divBdr>
                                                </w:div>
                                              </w:divsChild>
                                            </w:div>
                                            <w:div w:id="2006006493">
                                              <w:marLeft w:val="0"/>
                                              <w:marRight w:val="0"/>
                                              <w:marTop w:val="0"/>
                                              <w:marBottom w:val="0"/>
                                              <w:divBdr>
                                                <w:top w:val="none" w:sz="0" w:space="0" w:color="auto"/>
                                                <w:left w:val="none" w:sz="0" w:space="0" w:color="auto"/>
                                                <w:bottom w:val="none" w:sz="0" w:space="0" w:color="auto"/>
                                                <w:right w:val="none" w:sz="0" w:space="0" w:color="auto"/>
                                              </w:divBdr>
                                              <w:divsChild>
                                                <w:div w:id="1830097421">
                                                  <w:marLeft w:val="0"/>
                                                  <w:marRight w:val="0"/>
                                                  <w:marTop w:val="0"/>
                                                  <w:marBottom w:val="0"/>
                                                  <w:divBdr>
                                                    <w:top w:val="none" w:sz="0" w:space="0" w:color="auto"/>
                                                    <w:left w:val="none" w:sz="0" w:space="0" w:color="auto"/>
                                                    <w:bottom w:val="none" w:sz="0" w:space="0" w:color="auto"/>
                                                    <w:right w:val="none" w:sz="0" w:space="0" w:color="auto"/>
                                                  </w:divBdr>
                                                </w:div>
                                              </w:divsChild>
                                            </w:div>
                                            <w:div w:id="428235053">
                                              <w:marLeft w:val="0"/>
                                              <w:marRight w:val="0"/>
                                              <w:marTop w:val="0"/>
                                              <w:marBottom w:val="0"/>
                                              <w:divBdr>
                                                <w:top w:val="none" w:sz="0" w:space="0" w:color="auto"/>
                                                <w:left w:val="none" w:sz="0" w:space="0" w:color="auto"/>
                                                <w:bottom w:val="none" w:sz="0" w:space="0" w:color="auto"/>
                                                <w:right w:val="none" w:sz="0" w:space="0" w:color="auto"/>
                                              </w:divBdr>
                                              <w:divsChild>
                                                <w:div w:id="497118261">
                                                  <w:marLeft w:val="0"/>
                                                  <w:marRight w:val="0"/>
                                                  <w:marTop w:val="0"/>
                                                  <w:marBottom w:val="0"/>
                                                  <w:divBdr>
                                                    <w:top w:val="none" w:sz="0" w:space="0" w:color="auto"/>
                                                    <w:left w:val="none" w:sz="0" w:space="0" w:color="auto"/>
                                                    <w:bottom w:val="none" w:sz="0" w:space="0" w:color="auto"/>
                                                    <w:right w:val="none" w:sz="0" w:space="0" w:color="auto"/>
                                                  </w:divBdr>
                                                  <w:divsChild>
                                                    <w:div w:id="973365656">
                                                      <w:marLeft w:val="0"/>
                                                      <w:marRight w:val="0"/>
                                                      <w:marTop w:val="0"/>
                                                      <w:marBottom w:val="0"/>
                                                      <w:divBdr>
                                                        <w:top w:val="none" w:sz="0" w:space="0" w:color="auto"/>
                                                        <w:left w:val="none" w:sz="0" w:space="0" w:color="auto"/>
                                                        <w:bottom w:val="none" w:sz="0" w:space="0" w:color="auto"/>
                                                        <w:right w:val="none" w:sz="0" w:space="0" w:color="auto"/>
                                                      </w:divBdr>
                                                    </w:div>
                                                  </w:divsChild>
                                                </w:div>
                                                <w:div w:id="1675958390">
                                                  <w:marLeft w:val="0"/>
                                                  <w:marRight w:val="0"/>
                                                  <w:marTop w:val="0"/>
                                                  <w:marBottom w:val="0"/>
                                                  <w:divBdr>
                                                    <w:top w:val="none" w:sz="0" w:space="0" w:color="auto"/>
                                                    <w:left w:val="none" w:sz="0" w:space="0" w:color="auto"/>
                                                    <w:bottom w:val="none" w:sz="0" w:space="0" w:color="auto"/>
                                                    <w:right w:val="none" w:sz="0" w:space="0" w:color="auto"/>
                                                  </w:divBdr>
                                                  <w:divsChild>
                                                    <w:div w:id="1210607719">
                                                      <w:marLeft w:val="0"/>
                                                      <w:marRight w:val="0"/>
                                                      <w:marTop w:val="0"/>
                                                      <w:marBottom w:val="0"/>
                                                      <w:divBdr>
                                                        <w:top w:val="none" w:sz="0" w:space="0" w:color="auto"/>
                                                        <w:left w:val="none" w:sz="0" w:space="0" w:color="auto"/>
                                                        <w:bottom w:val="none" w:sz="0" w:space="0" w:color="auto"/>
                                                        <w:right w:val="none" w:sz="0" w:space="0" w:color="auto"/>
                                                      </w:divBdr>
                                                    </w:div>
                                                  </w:divsChild>
                                                </w:div>
                                                <w:div w:id="861557041">
                                                  <w:marLeft w:val="0"/>
                                                  <w:marRight w:val="0"/>
                                                  <w:marTop w:val="0"/>
                                                  <w:marBottom w:val="0"/>
                                                  <w:divBdr>
                                                    <w:top w:val="none" w:sz="0" w:space="0" w:color="auto"/>
                                                    <w:left w:val="none" w:sz="0" w:space="0" w:color="auto"/>
                                                    <w:bottom w:val="none" w:sz="0" w:space="0" w:color="auto"/>
                                                    <w:right w:val="none" w:sz="0" w:space="0" w:color="auto"/>
                                                  </w:divBdr>
                                                  <w:divsChild>
                                                    <w:div w:id="1972634045">
                                                      <w:marLeft w:val="0"/>
                                                      <w:marRight w:val="0"/>
                                                      <w:marTop w:val="0"/>
                                                      <w:marBottom w:val="0"/>
                                                      <w:divBdr>
                                                        <w:top w:val="none" w:sz="0" w:space="0" w:color="auto"/>
                                                        <w:left w:val="none" w:sz="0" w:space="0" w:color="auto"/>
                                                        <w:bottom w:val="none" w:sz="0" w:space="0" w:color="auto"/>
                                                        <w:right w:val="none" w:sz="0" w:space="0" w:color="auto"/>
                                                      </w:divBdr>
                                                    </w:div>
                                                  </w:divsChild>
                                                </w:div>
                                                <w:div w:id="646281929">
                                                  <w:marLeft w:val="0"/>
                                                  <w:marRight w:val="0"/>
                                                  <w:marTop w:val="0"/>
                                                  <w:marBottom w:val="0"/>
                                                  <w:divBdr>
                                                    <w:top w:val="none" w:sz="0" w:space="0" w:color="auto"/>
                                                    <w:left w:val="none" w:sz="0" w:space="0" w:color="auto"/>
                                                    <w:bottom w:val="none" w:sz="0" w:space="0" w:color="auto"/>
                                                    <w:right w:val="none" w:sz="0" w:space="0" w:color="auto"/>
                                                  </w:divBdr>
                                                  <w:divsChild>
                                                    <w:div w:id="179806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7976">
                                              <w:marLeft w:val="0"/>
                                              <w:marRight w:val="0"/>
                                              <w:marTop w:val="0"/>
                                              <w:marBottom w:val="0"/>
                                              <w:divBdr>
                                                <w:top w:val="none" w:sz="0" w:space="0" w:color="auto"/>
                                                <w:left w:val="none" w:sz="0" w:space="0" w:color="auto"/>
                                                <w:bottom w:val="none" w:sz="0" w:space="0" w:color="auto"/>
                                                <w:right w:val="none" w:sz="0" w:space="0" w:color="auto"/>
                                              </w:divBdr>
                                              <w:divsChild>
                                                <w:div w:id="1313362674">
                                                  <w:marLeft w:val="0"/>
                                                  <w:marRight w:val="0"/>
                                                  <w:marTop w:val="0"/>
                                                  <w:marBottom w:val="0"/>
                                                  <w:divBdr>
                                                    <w:top w:val="none" w:sz="0" w:space="0" w:color="auto"/>
                                                    <w:left w:val="none" w:sz="0" w:space="0" w:color="auto"/>
                                                    <w:bottom w:val="none" w:sz="0" w:space="0" w:color="auto"/>
                                                    <w:right w:val="none" w:sz="0" w:space="0" w:color="auto"/>
                                                  </w:divBdr>
                                                </w:div>
                                              </w:divsChild>
                                            </w:div>
                                            <w:div w:id="1075199992">
                                              <w:marLeft w:val="0"/>
                                              <w:marRight w:val="0"/>
                                              <w:marTop w:val="0"/>
                                              <w:marBottom w:val="0"/>
                                              <w:divBdr>
                                                <w:top w:val="none" w:sz="0" w:space="0" w:color="auto"/>
                                                <w:left w:val="none" w:sz="0" w:space="0" w:color="auto"/>
                                                <w:bottom w:val="none" w:sz="0" w:space="0" w:color="auto"/>
                                                <w:right w:val="none" w:sz="0" w:space="0" w:color="auto"/>
                                              </w:divBdr>
                                              <w:divsChild>
                                                <w:div w:id="838230475">
                                                  <w:marLeft w:val="0"/>
                                                  <w:marRight w:val="0"/>
                                                  <w:marTop w:val="0"/>
                                                  <w:marBottom w:val="0"/>
                                                  <w:divBdr>
                                                    <w:top w:val="none" w:sz="0" w:space="0" w:color="auto"/>
                                                    <w:left w:val="none" w:sz="0" w:space="0" w:color="auto"/>
                                                    <w:bottom w:val="none" w:sz="0" w:space="0" w:color="auto"/>
                                                    <w:right w:val="none" w:sz="0" w:space="0" w:color="auto"/>
                                                  </w:divBdr>
                                                </w:div>
                                              </w:divsChild>
                                            </w:div>
                                            <w:div w:id="1352880175">
                                              <w:marLeft w:val="0"/>
                                              <w:marRight w:val="0"/>
                                              <w:marTop w:val="0"/>
                                              <w:marBottom w:val="0"/>
                                              <w:divBdr>
                                                <w:top w:val="none" w:sz="0" w:space="0" w:color="auto"/>
                                                <w:left w:val="none" w:sz="0" w:space="0" w:color="auto"/>
                                                <w:bottom w:val="none" w:sz="0" w:space="0" w:color="auto"/>
                                                <w:right w:val="none" w:sz="0" w:space="0" w:color="auto"/>
                                              </w:divBdr>
                                              <w:divsChild>
                                                <w:div w:id="874270190">
                                                  <w:marLeft w:val="0"/>
                                                  <w:marRight w:val="0"/>
                                                  <w:marTop w:val="0"/>
                                                  <w:marBottom w:val="0"/>
                                                  <w:divBdr>
                                                    <w:top w:val="none" w:sz="0" w:space="0" w:color="auto"/>
                                                    <w:left w:val="none" w:sz="0" w:space="0" w:color="auto"/>
                                                    <w:bottom w:val="none" w:sz="0" w:space="0" w:color="auto"/>
                                                    <w:right w:val="none" w:sz="0" w:space="0" w:color="auto"/>
                                                  </w:divBdr>
                                                </w:div>
                                              </w:divsChild>
                                            </w:div>
                                            <w:div w:id="912930001">
                                              <w:marLeft w:val="0"/>
                                              <w:marRight w:val="0"/>
                                              <w:marTop w:val="0"/>
                                              <w:marBottom w:val="0"/>
                                              <w:divBdr>
                                                <w:top w:val="none" w:sz="0" w:space="0" w:color="auto"/>
                                                <w:left w:val="none" w:sz="0" w:space="0" w:color="auto"/>
                                                <w:bottom w:val="none" w:sz="0" w:space="0" w:color="auto"/>
                                                <w:right w:val="none" w:sz="0" w:space="0" w:color="auto"/>
                                              </w:divBdr>
                                              <w:divsChild>
                                                <w:div w:id="974868063">
                                                  <w:marLeft w:val="0"/>
                                                  <w:marRight w:val="0"/>
                                                  <w:marTop w:val="0"/>
                                                  <w:marBottom w:val="0"/>
                                                  <w:divBdr>
                                                    <w:top w:val="none" w:sz="0" w:space="0" w:color="auto"/>
                                                    <w:left w:val="none" w:sz="0" w:space="0" w:color="auto"/>
                                                    <w:bottom w:val="none" w:sz="0" w:space="0" w:color="auto"/>
                                                    <w:right w:val="none" w:sz="0" w:space="0" w:color="auto"/>
                                                  </w:divBdr>
                                                </w:div>
                                              </w:divsChild>
                                            </w:div>
                                            <w:div w:id="999694889">
                                              <w:marLeft w:val="0"/>
                                              <w:marRight w:val="0"/>
                                              <w:marTop w:val="0"/>
                                              <w:marBottom w:val="0"/>
                                              <w:divBdr>
                                                <w:top w:val="none" w:sz="0" w:space="0" w:color="auto"/>
                                                <w:left w:val="none" w:sz="0" w:space="0" w:color="auto"/>
                                                <w:bottom w:val="none" w:sz="0" w:space="0" w:color="auto"/>
                                                <w:right w:val="none" w:sz="0" w:space="0" w:color="auto"/>
                                              </w:divBdr>
                                              <w:divsChild>
                                                <w:div w:id="1034237310">
                                                  <w:marLeft w:val="0"/>
                                                  <w:marRight w:val="0"/>
                                                  <w:marTop w:val="0"/>
                                                  <w:marBottom w:val="0"/>
                                                  <w:divBdr>
                                                    <w:top w:val="none" w:sz="0" w:space="0" w:color="auto"/>
                                                    <w:left w:val="none" w:sz="0" w:space="0" w:color="auto"/>
                                                    <w:bottom w:val="none" w:sz="0" w:space="0" w:color="auto"/>
                                                    <w:right w:val="none" w:sz="0" w:space="0" w:color="auto"/>
                                                  </w:divBdr>
                                                </w:div>
                                              </w:divsChild>
                                            </w:div>
                                            <w:div w:id="371349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34280">
      <w:bodyDiv w:val="1"/>
      <w:marLeft w:val="0"/>
      <w:marRight w:val="0"/>
      <w:marTop w:val="0"/>
      <w:marBottom w:val="0"/>
      <w:divBdr>
        <w:top w:val="none" w:sz="0" w:space="0" w:color="auto"/>
        <w:left w:val="none" w:sz="0" w:space="0" w:color="auto"/>
        <w:bottom w:val="none" w:sz="0" w:space="0" w:color="auto"/>
        <w:right w:val="none" w:sz="0" w:space="0" w:color="auto"/>
      </w:divBdr>
    </w:div>
    <w:div w:id="95635005">
      <w:bodyDiv w:val="1"/>
      <w:marLeft w:val="0"/>
      <w:marRight w:val="0"/>
      <w:marTop w:val="0"/>
      <w:marBottom w:val="0"/>
      <w:divBdr>
        <w:top w:val="none" w:sz="0" w:space="0" w:color="auto"/>
        <w:left w:val="none" w:sz="0" w:space="0" w:color="auto"/>
        <w:bottom w:val="none" w:sz="0" w:space="0" w:color="auto"/>
        <w:right w:val="none" w:sz="0" w:space="0" w:color="auto"/>
      </w:divBdr>
    </w:div>
    <w:div w:id="166943371">
      <w:bodyDiv w:val="1"/>
      <w:marLeft w:val="0"/>
      <w:marRight w:val="0"/>
      <w:marTop w:val="0"/>
      <w:marBottom w:val="0"/>
      <w:divBdr>
        <w:top w:val="none" w:sz="0" w:space="0" w:color="auto"/>
        <w:left w:val="none" w:sz="0" w:space="0" w:color="auto"/>
        <w:bottom w:val="none" w:sz="0" w:space="0" w:color="auto"/>
        <w:right w:val="none" w:sz="0" w:space="0" w:color="auto"/>
      </w:divBdr>
      <w:divsChild>
        <w:div w:id="1931424154">
          <w:marLeft w:val="0"/>
          <w:marRight w:val="0"/>
          <w:marTop w:val="0"/>
          <w:marBottom w:val="0"/>
          <w:divBdr>
            <w:top w:val="none" w:sz="0" w:space="0" w:color="auto"/>
            <w:left w:val="none" w:sz="0" w:space="0" w:color="auto"/>
            <w:bottom w:val="none" w:sz="0" w:space="0" w:color="auto"/>
            <w:right w:val="none" w:sz="0" w:space="0" w:color="auto"/>
          </w:divBdr>
          <w:divsChild>
            <w:div w:id="360785665">
              <w:marLeft w:val="0"/>
              <w:marRight w:val="0"/>
              <w:marTop w:val="0"/>
              <w:marBottom w:val="0"/>
              <w:divBdr>
                <w:top w:val="none" w:sz="0" w:space="0" w:color="auto"/>
                <w:left w:val="none" w:sz="0" w:space="0" w:color="auto"/>
                <w:bottom w:val="none" w:sz="0" w:space="0" w:color="auto"/>
                <w:right w:val="none" w:sz="0" w:space="0" w:color="auto"/>
              </w:divBdr>
              <w:divsChild>
                <w:div w:id="1343750301">
                  <w:marLeft w:val="0"/>
                  <w:marRight w:val="0"/>
                  <w:marTop w:val="0"/>
                  <w:marBottom w:val="0"/>
                  <w:divBdr>
                    <w:top w:val="none" w:sz="0" w:space="0" w:color="auto"/>
                    <w:left w:val="none" w:sz="0" w:space="0" w:color="auto"/>
                    <w:bottom w:val="none" w:sz="0" w:space="0" w:color="auto"/>
                    <w:right w:val="none" w:sz="0" w:space="0" w:color="auto"/>
                  </w:divBdr>
                  <w:divsChild>
                    <w:div w:id="363482026">
                      <w:marLeft w:val="0"/>
                      <w:marRight w:val="0"/>
                      <w:marTop w:val="0"/>
                      <w:marBottom w:val="0"/>
                      <w:divBdr>
                        <w:top w:val="none" w:sz="0" w:space="0" w:color="auto"/>
                        <w:left w:val="none" w:sz="0" w:space="0" w:color="auto"/>
                        <w:bottom w:val="none" w:sz="0" w:space="0" w:color="auto"/>
                        <w:right w:val="none" w:sz="0" w:space="0" w:color="auto"/>
                      </w:divBdr>
                      <w:divsChild>
                        <w:div w:id="1743484063">
                          <w:marLeft w:val="0"/>
                          <w:marRight w:val="0"/>
                          <w:marTop w:val="0"/>
                          <w:marBottom w:val="0"/>
                          <w:divBdr>
                            <w:top w:val="none" w:sz="0" w:space="0" w:color="auto"/>
                            <w:left w:val="none" w:sz="0" w:space="0" w:color="auto"/>
                            <w:bottom w:val="none" w:sz="0" w:space="0" w:color="auto"/>
                            <w:right w:val="none" w:sz="0" w:space="0" w:color="auto"/>
                          </w:divBdr>
                          <w:divsChild>
                            <w:div w:id="815415877">
                              <w:marLeft w:val="0"/>
                              <w:marRight w:val="0"/>
                              <w:marTop w:val="0"/>
                              <w:marBottom w:val="0"/>
                              <w:divBdr>
                                <w:top w:val="none" w:sz="0" w:space="0" w:color="auto"/>
                                <w:left w:val="none" w:sz="0" w:space="0" w:color="auto"/>
                                <w:bottom w:val="none" w:sz="0" w:space="0" w:color="auto"/>
                                <w:right w:val="none" w:sz="0" w:space="0" w:color="auto"/>
                              </w:divBdr>
                              <w:divsChild>
                                <w:div w:id="1883250808">
                                  <w:marLeft w:val="0"/>
                                  <w:marRight w:val="0"/>
                                  <w:marTop w:val="0"/>
                                  <w:marBottom w:val="0"/>
                                  <w:divBdr>
                                    <w:top w:val="none" w:sz="0" w:space="0" w:color="auto"/>
                                    <w:left w:val="none" w:sz="0" w:space="0" w:color="auto"/>
                                    <w:bottom w:val="none" w:sz="0" w:space="0" w:color="auto"/>
                                    <w:right w:val="none" w:sz="0" w:space="0" w:color="auto"/>
                                  </w:divBdr>
                                  <w:divsChild>
                                    <w:div w:id="942228174">
                                      <w:marLeft w:val="0"/>
                                      <w:marRight w:val="0"/>
                                      <w:marTop w:val="0"/>
                                      <w:marBottom w:val="0"/>
                                      <w:divBdr>
                                        <w:top w:val="none" w:sz="0" w:space="0" w:color="auto"/>
                                        <w:left w:val="none" w:sz="0" w:space="0" w:color="auto"/>
                                        <w:bottom w:val="none" w:sz="0" w:space="0" w:color="auto"/>
                                        <w:right w:val="none" w:sz="0" w:space="0" w:color="auto"/>
                                      </w:divBdr>
                                      <w:divsChild>
                                        <w:div w:id="84345617">
                                          <w:marLeft w:val="0"/>
                                          <w:marRight w:val="0"/>
                                          <w:marTop w:val="0"/>
                                          <w:marBottom w:val="0"/>
                                          <w:divBdr>
                                            <w:top w:val="none" w:sz="0" w:space="0" w:color="auto"/>
                                            <w:left w:val="none" w:sz="0" w:space="0" w:color="auto"/>
                                            <w:bottom w:val="none" w:sz="0" w:space="0" w:color="auto"/>
                                            <w:right w:val="none" w:sz="0" w:space="0" w:color="auto"/>
                                          </w:divBdr>
                                          <w:divsChild>
                                            <w:div w:id="1584335317">
                                              <w:marLeft w:val="0"/>
                                              <w:marRight w:val="0"/>
                                              <w:marTop w:val="0"/>
                                              <w:marBottom w:val="0"/>
                                              <w:divBdr>
                                                <w:top w:val="none" w:sz="0" w:space="0" w:color="auto"/>
                                                <w:left w:val="none" w:sz="0" w:space="0" w:color="auto"/>
                                                <w:bottom w:val="none" w:sz="0" w:space="0" w:color="auto"/>
                                                <w:right w:val="none" w:sz="0" w:space="0" w:color="auto"/>
                                              </w:divBdr>
                                            </w:div>
                                            <w:div w:id="15816400">
                                              <w:marLeft w:val="0"/>
                                              <w:marRight w:val="0"/>
                                              <w:marTop w:val="0"/>
                                              <w:marBottom w:val="0"/>
                                              <w:divBdr>
                                                <w:top w:val="none" w:sz="0" w:space="0" w:color="auto"/>
                                                <w:left w:val="none" w:sz="0" w:space="0" w:color="auto"/>
                                                <w:bottom w:val="none" w:sz="0" w:space="0" w:color="auto"/>
                                                <w:right w:val="none" w:sz="0" w:space="0" w:color="auto"/>
                                              </w:divBdr>
                                              <w:divsChild>
                                                <w:div w:id="1292859534">
                                                  <w:marLeft w:val="0"/>
                                                  <w:marRight w:val="0"/>
                                                  <w:marTop w:val="0"/>
                                                  <w:marBottom w:val="0"/>
                                                  <w:divBdr>
                                                    <w:top w:val="none" w:sz="0" w:space="0" w:color="auto"/>
                                                    <w:left w:val="none" w:sz="0" w:space="0" w:color="auto"/>
                                                    <w:bottom w:val="none" w:sz="0" w:space="0" w:color="auto"/>
                                                    <w:right w:val="none" w:sz="0" w:space="0" w:color="auto"/>
                                                  </w:divBdr>
                                                </w:div>
                                              </w:divsChild>
                                            </w:div>
                                            <w:div w:id="787621440">
                                              <w:marLeft w:val="0"/>
                                              <w:marRight w:val="0"/>
                                              <w:marTop w:val="0"/>
                                              <w:marBottom w:val="0"/>
                                              <w:divBdr>
                                                <w:top w:val="none" w:sz="0" w:space="0" w:color="auto"/>
                                                <w:left w:val="none" w:sz="0" w:space="0" w:color="auto"/>
                                                <w:bottom w:val="none" w:sz="0" w:space="0" w:color="auto"/>
                                                <w:right w:val="none" w:sz="0" w:space="0" w:color="auto"/>
                                              </w:divBdr>
                                              <w:divsChild>
                                                <w:div w:id="316888214">
                                                  <w:marLeft w:val="0"/>
                                                  <w:marRight w:val="0"/>
                                                  <w:marTop w:val="0"/>
                                                  <w:marBottom w:val="0"/>
                                                  <w:divBdr>
                                                    <w:top w:val="none" w:sz="0" w:space="0" w:color="auto"/>
                                                    <w:left w:val="none" w:sz="0" w:space="0" w:color="auto"/>
                                                    <w:bottom w:val="none" w:sz="0" w:space="0" w:color="auto"/>
                                                    <w:right w:val="none" w:sz="0" w:space="0" w:color="auto"/>
                                                  </w:divBdr>
                                                </w:div>
                                              </w:divsChild>
                                            </w:div>
                                            <w:div w:id="271783790">
                                              <w:marLeft w:val="0"/>
                                              <w:marRight w:val="0"/>
                                              <w:marTop w:val="0"/>
                                              <w:marBottom w:val="0"/>
                                              <w:divBdr>
                                                <w:top w:val="none" w:sz="0" w:space="0" w:color="auto"/>
                                                <w:left w:val="none" w:sz="0" w:space="0" w:color="auto"/>
                                                <w:bottom w:val="none" w:sz="0" w:space="0" w:color="auto"/>
                                                <w:right w:val="none" w:sz="0" w:space="0" w:color="auto"/>
                                              </w:divBdr>
                                              <w:divsChild>
                                                <w:div w:id="2060324178">
                                                  <w:marLeft w:val="0"/>
                                                  <w:marRight w:val="0"/>
                                                  <w:marTop w:val="0"/>
                                                  <w:marBottom w:val="0"/>
                                                  <w:divBdr>
                                                    <w:top w:val="none" w:sz="0" w:space="0" w:color="auto"/>
                                                    <w:left w:val="none" w:sz="0" w:space="0" w:color="auto"/>
                                                    <w:bottom w:val="none" w:sz="0" w:space="0" w:color="auto"/>
                                                    <w:right w:val="none" w:sz="0" w:space="0" w:color="auto"/>
                                                  </w:divBdr>
                                                </w:div>
                                              </w:divsChild>
                                            </w:div>
                                            <w:div w:id="570390857">
                                              <w:marLeft w:val="0"/>
                                              <w:marRight w:val="0"/>
                                              <w:marTop w:val="0"/>
                                              <w:marBottom w:val="0"/>
                                              <w:divBdr>
                                                <w:top w:val="none" w:sz="0" w:space="0" w:color="auto"/>
                                                <w:left w:val="none" w:sz="0" w:space="0" w:color="auto"/>
                                                <w:bottom w:val="none" w:sz="0" w:space="0" w:color="auto"/>
                                                <w:right w:val="none" w:sz="0" w:space="0" w:color="auto"/>
                                              </w:divBdr>
                                              <w:divsChild>
                                                <w:div w:id="1549337161">
                                                  <w:marLeft w:val="0"/>
                                                  <w:marRight w:val="0"/>
                                                  <w:marTop w:val="0"/>
                                                  <w:marBottom w:val="0"/>
                                                  <w:divBdr>
                                                    <w:top w:val="none" w:sz="0" w:space="0" w:color="auto"/>
                                                    <w:left w:val="none" w:sz="0" w:space="0" w:color="auto"/>
                                                    <w:bottom w:val="none" w:sz="0" w:space="0" w:color="auto"/>
                                                    <w:right w:val="none" w:sz="0" w:space="0" w:color="auto"/>
                                                  </w:divBdr>
                                                </w:div>
                                              </w:divsChild>
                                            </w:div>
                                            <w:div w:id="88621005">
                                              <w:marLeft w:val="0"/>
                                              <w:marRight w:val="0"/>
                                              <w:marTop w:val="0"/>
                                              <w:marBottom w:val="0"/>
                                              <w:divBdr>
                                                <w:top w:val="none" w:sz="0" w:space="0" w:color="auto"/>
                                                <w:left w:val="none" w:sz="0" w:space="0" w:color="auto"/>
                                                <w:bottom w:val="none" w:sz="0" w:space="0" w:color="auto"/>
                                                <w:right w:val="none" w:sz="0" w:space="0" w:color="auto"/>
                                              </w:divBdr>
                                              <w:divsChild>
                                                <w:div w:id="547374278">
                                                  <w:marLeft w:val="0"/>
                                                  <w:marRight w:val="0"/>
                                                  <w:marTop w:val="0"/>
                                                  <w:marBottom w:val="0"/>
                                                  <w:divBdr>
                                                    <w:top w:val="none" w:sz="0" w:space="0" w:color="auto"/>
                                                    <w:left w:val="none" w:sz="0" w:space="0" w:color="auto"/>
                                                    <w:bottom w:val="none" w:sz="0" w:space="0" w:color="auto"/>
                                                    <w:right w:val="none" w:sz="0" w:space="0" w:color="auto"/>
                                                  </w:divBdr>
                                                </w:div>
                                              </w:divsChild>
                                            </w:div>
                                            <w:div w:id="1144196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676099">
                                              <w:marLeft w:val="0"/>
                                              <w:marRight w:val="0"/>
                                              <w:marTop w:val="0"/>
                                              <w:marBottom w:val="0"/>
                                              <w:divBdr>
                                                <w:top w:val="none" w:sz="0" w:space="0" w:color="auto"/>
                                                <w:left w:val="none" w:sz="0" w:space="0" w:color="auto"/>
                                                <w:bottom w:val="none" w:sz="0" w:space="0" w:color="auto"/>
                                                <w:right w:val="none" w:sz="0" w:space="0" w:color="auto"/>
                                              </w:divBdr>
                                              <w:divsChild>
                                                <w:div w:id="1221987511">
                                                  <w:marLeft w:val="0"/>
                                                  <w:marRight w:val="0"/>
                                                  <w:marTop w:val="0"/>
                                                  <w:marBottom w:val="0"/>
                                                  <w:divBdr>
                                                    <w:top w:val="none" w:sz="0" w:space="0" w:color="auto"/>
                                                    <w:left w:val="none" w:sz="0" w:space="0" w:color="auto"/>
                                                    <w:bottom w:val="none" w:sz="0" w:space="0" w:color="auto"/>
                                                    <w:right w:val="none" w:sz="0" w:space="0" w:color="auto"/>
                                                  </w:divBdr>
                                                </w:div>
                                              </w:divsChild>
                                            </w:div>
                                            <w:div w:id="600718908">
                                              <w:marLeft w:val="0"/>
                                              <w:marRight w:val="0"/>
                                              <w:marTop w:val="0"/>
                                              <w:marBottom w:val="0"/>
                                              <w:divBdr>
                                                <w:top w:val="none" w:sz="0" w:space="0" w:color="auto"/>
                                                <w:left w:val="none" w:sz="0" w:space="0" w:color="auto"/>
                                                <w:bottom w:val="none" w:sz="0" w:space="0" w:color="auto"/>
                                                <w:right w:val="none" w:sz="0" w:space="0" w:color="auto"/>
                                              </w:divBdr>
                                              <w:divsChild>
                                                <w:div w:id="1992440987">
                                                  <w:marLeft w:val="0"/>
                                                  <w:marRight w:val="0"/>
                                                  <w:marTop w:val="0"/>
                                                  <w:marBottom w:val="0"/>
                                                  <w:divBdr>
                                                    <w:top w:val="none" w:sz="0" w:space="0" w:color="auto"/>
                                                    <w:left w:val="none" w:sz="0" w:space="0" w:color="auto"/>
                                                    <w:bottom w:val="none" w:sz="0" w:space="0" w:color="auto"/>
                                                    <w:right w:val="none" w:sz="0" w:space="0" w:color="auto"/>
                                                  </w:divBdr>
                                                </w:div>
                                              </w:divsChild>
                                            </w:div>
                                            <w:div w:id="600844093">
                                              <w:marLeft w:val="0"/>
                                              <w:marRight w:val="0"/>
                                              <w:marTop w:val="0"/>
                                              <w:marBottom w:val="0"/>
                                              <w:divBdr>
                                                <w:top w:val="none" w:sz="0" w:space="0" w:color="auto"/>
                                                <w:left w:val="none" w:sz="0" w:space="0" w:color="auto"/>
                                                <w:bottom w:val="none" w:sz="0" w:space="0" w:color="auto"/>
                                                <w:right w:val="none" w:sz="0" w:space="0" w:color="auto"/>
                                              </w:divBdr>
                                              <w:divsChild>
                                                <w:div w:id="703675100">
                                                  <w:marLeft w:val="0"/>
                                                  <w:marRight w:val="0"/>
                                                  <w:marTop w:val="0"/>
                                                  <w:marBottom w:val="0"/>
                                                  <w:divBdr>
                                                    <w:top w:val="none" w:sz="0" w:space="0" w:color="auto"/>
                                                    <w:left w:val="none" w:sz="0" w:space="0" w:color="auto"/>
                                                    <w:bottom w:val="none" w:sz="0" w:space="0" w:color="auto"/>
                                                    <w:right w:val="none" w:sz="0" w:space="0" w:color="auto"/>
                                                  </w:divBdr>
                                                </w:div>
                                              </w:divsChild>
                                            </w:div>
                                            <w:div w:id="1164977289">
                                              <w:marLeft w:val="0"/>
                                              <w:marRight w:val="0"/>
                                              <w:marTop w:val="0"/>
                                              <w:marBottom w:val="0"/>
                                              <w:divBdr>
                                                <w:top w:val="none" w:sz="0" w:space="0" w:color="auto"/>
                                                <w:left w:val="none" w:sz="0" w:space="0" w:color="auto"/>
                                                <w:bottom w:val="none" w:sz="0" w:space="0" w:color="auto"/>
                                                <w:right w:val="none" w:sz="0" w:space="0" w:color="auto"/>
                                              </w:divBdr>
                                              <w:divsChild>
                                                <w:div w:id="1531409004">
                                                  <w:marLeft w:val="0"/>
                                                  <w:marRight w:val="0"/>
                                                  <w:marTop w:val="0"/>
                                                  <w:marBottom w:val="0"/>
                                                  <w:divBdr>
                                                    <w:top w:val="none" w:sz="0" w:space="0" w:color="auto"/>
                                                    <w:left w:val="none" w:sz="0" w:space="0" w:color="auto"/>
                                                    <w:bottom w:val="none" w:sz="0" w:space="0" w:color="auto"/>
                                                    <w:right w:val="none" w:sz="0" w:space="0" w:color="auto"/>
                                                  </w:divBdr>
                                                </w:div>
                                              </w:divsChild>
                                            </w:div>
                                            <w:div w:id="512572469">
                                              <w:blockQuote w:val="1"/>
                                              <w:marLeft w:val="720"/>
                                              <w:marRight w:val="720"/>
                                              <w:marTop w:val="100"/>
                                              <w:marBottom w:val="100"/>
                                              <w:divBdr>
                                                <w:top w:val="none" w:sz="0" w:space="0" w:color="auto"/>
                                                <w:left w:val="none" w:sz="0" w:space="0" w:color="auto"/>
                                                <w:bottom w:val="none" w:sz="0" w:space="0" w:color="auto"/>
                                                <w:right w:val="none" w:sz="0" w:space="0" w:color="auto"/>
                                              </w:divBdr>
                                            </w:div>
                                            <w:div w:id="882792277">
                                              <w:marLeft w:val="0"/>
                                              <w:marRight w:val="0"/>
                                              <w:marTop w:val="0"/>
                                              <w:marBottom w:val="0"/>
                                              <w:divBdr>
                                                <w:top w:val="none" w:sz="0" w:space="0" w:color="auto"/>
                                                <w:left w:val="none" w:sz="0" w:space="0" w:color="auto"/>
                                                <w:bottom w:val="none" w:sz="0" w:space="0" w:color="auto"/>
                                                <w:right w:val="none" w:sz="0" w:space="0" w:color="auto"/>
                                              </w:divBdr>
                                              <w:divsChild>
                                                <w:div w:id="507215298">
                                                  <w:marLeft w:val="0"/>
                                                  <w:marRight w:val="0"/>
                                                  <w:marTop w:val="0"/>
                                                  <w:marBottom w:val="0"/>
                                                  <w:divBdr>
                                                    <w:top w:val="none" w:sz="0" w:space="0" w:color="auto"/>
                                                    <w:left w:val="none" w:sz="0" w:space="0" w:color="auto"/>
                                                    <w:bottom w:val="none" w:sz="0" w:space="0" w:color="auto"/>
                                                    <w:right w:val="none" w:sz="0" w:space="0" w:color="auto"/>
                                                  </w:divBdr>
                                                </w:div>
                                              </w:divsChild>
                                            </w:div>
                                            <w:div w:id="1838497742">
                                              <w:marLeft w:val="0"/>
                                              <w:marRight w:val="0"/>
                                              <w:marTop w:val="0"/>
                                              <w:marBottom w:val="0"/>
                                              <w:divBdr>
                                                <w:top w:val="none" w:sz="0" w:space="0" w:color="auto"/>
                                                <w:left w:val="none" w:sz="0" w:space="0" w:color="auto"/>
                                                <w:bottom w:val="none" w:sz="0" w:space="0" w:color="auto"/>
                                                <w:right w:val="none" w:sz="0" w:space="0" w:color="auto"/>
                                              </w:divBdr>
                                              <w:divsChild>
                                                <w:div w:id="2067560519">
                                                  <w:marLeft w:val="0"/>
                                                  <w:marRight w:val="0"/>
                                                  <w:marTop w:val="0"/>
                                                  <w:marBottom w:val="0"/>
                                                  <w:divBdr>
                                                    <w:top w:val="none" w:sz="0" w:space="0" w:color="auto"/>
                                                    <w:left w:val="none" w:sz="0" w:space="0" w:color="auto"/>
                                                    <w:bottom w:val="none" w:sz="0" w:space="0" w:color="auto"/>
                                                    <w:right w:val="none" w:sz="0" w:space="0" w:color="auto"/>
                                                  </w:divBdr>
                                                </w:div>
                                              </w:divsChild>
                                            </w:div>
                                            <w:div w:id="1548298172">
                                              <w:marLeft w:val="0"/>
                                              <w:marRight w:val="0"/>
                                              <w:marTop w:val="0"/>
                                              <w:marBottom w:val="0"/>
                                              <w:divBdr>
                                                <w:top w:val="none" w:sz="0" w:space="0" w:color="auto"/>
                                                <w:left w:val="none" w:sz="0" w:space="0" w:color="auto"/>
                                                <w:bottom w:val="none" w:sz="0" w:space="0" w:color="auto"/>
                                                <w:right w:val="none" w:sz="0" w:space="0" w:color="auto"/>
                                              </w:divBdr>
                                              <w:divsChild>
                                                <w:div w:id="1778257333">
                                                  <w:marLeft w:val="0"/>
                                                  <w:marRight w:val="0"/>
                                                  <w:marTop w:val="0"/>
                                                  <w:marBottom w:val="0"/>
                                                  <w:divBdr>
                                                    <w:top w:val="none" w:sz="0" w:space="0" w:color="auto"/>
                                                    <w:left w:val="none" w:sz="0" w:space="0" w:color="auto"/>
                                                    <w:bottom w:val="none" w:sz="0" w:space="0" w:color="auto"/>
                                                    <w:right w:val="none" w:sz="0" w:space="0" w:color="auto"/>
                                                  </w:divBdr>
                                                </w:div>
                                              </w:divsChild>
                                            </w:div>
                                            <w:div w:id="1781099482">
                                              <w:marLeft w:val="0"/>
                                              <w:marRight w:val="0"/>
                                              <w:marTop w:val="0"/>
                                              <w:marBottom w:val="0"/>
                                              <w:divBdr>
                                                <w:top w:val="none" w:sz="0" w:space="0" w:color="auto"/>
                                                <w:left w:val="none" w:sz="0" w:space="0" w:color="auto"/>
                                                <w:bottom w:val="none" w:sz="0" w:space="0" w:color="auto"/>
                                                <w:right w:val="none" w:sz="0" w:space="0" w:color="auto"/>
                                              </w:divBdr>
                                              <w:divsChild>
                                                <w:div w:id="1701974830">
                                                  <w:marLeft w:val="0"/>
                                                  <w:marRight w:val="0"/>
                                                  <w:marTop w:val="0"/>
                                                  <w:marBottom w:val="0"/>
                                                  <w:divBdr>
                                                    <w:top w:val="none" w:sz="0" w:space="0" w:color="auto"/>
                                                    <w:left w:val="none" w:sz="0" w:space="0" w:color="auto"/>
                                                    <w:bottom w:val="none" w:sz="0" w:space="0" w:color="auto"/>
                                                    <w:right w:val="none" w:sz="0" w:space="0" w:color="auto"/>
                                                  </w:divBdr>
                                                </w:div>
                                              </w:divsChild>
                                            </w:div>
                                            <w:div w:id="1126191768">
                                              <w:marLeft w:val="0"/>
                                              <w:marRight w:val="0"/>
                                              <w:marTop w:val="0"/>
                                              <w:marBottom w:val="0"/>
                                              <w:divBdr>
                                                <w:top w:val="none" w:sz="0" w:space="0" w:color="auto"/>
                                                <w:left w:val="none" w:sz="0" w:space="0" w:color="auto"/>
                                                <w:bottom w:val="none" w:sz="0" w:space="0" w:color="auto"/>
                                                <w:right w:val="none" w:sz="0" w:space="0" w:color="auto"/>
                                              </w:divBdr>
                                              <w:divsChild>
                                                <w:div w:id="1018390604">
                                                  <w:marLeft w:val="0"/>
                                                  <w:marRight w:val="0"/>
                                                  <w:marTop w:val="0"/>
                                                  <w:marBottom w:val="0"/>
                                                  <w:divBdr>
                                                    <w:top w:val="none" w:sz="0" w:space="0" w:color="auto"/>
                                                    <w:left w:val="none" w:sz="0" w:space="0" w:color="auto"/>
                                                    <w:bottom w:val="none" w:sz="0" w:space="0" w:color="auto"/>
                                                    <w:right w:val="none" w:sz="0" w:space="0" w:color="auto"/>
                                                  </w:divBdr>
                                                </w:div>
                                              </w:divsChild>
                                            </w:div>
                                            <w:div w:id="451218357">
                                              <w:marLeft w:val="0"/>
                                              <w:marRight w:val="0"/>
                                              <w:marTop w:val="0"/>
                                              <w:marBottom w:val="0"/>
                                              <w:divBdr>
                                                <w:top w:val="none" w:sz="0" w:space="0" w:color="auto"/>
                                                <w:left w:val="none" w:sz="0" w:space="0" w:color="auto"/>
                                                <w:bottom w:val="none" w:sz="0" w:space="0" w:color="auto"/>
                                                <w:right w:val="none" w:sz="0" w:space="0" w:color="auto"/>
                                              </w:divBdr>
                                              <w:divsChild>
                                                <w:div w:id="789326752">
                                                  <w:marLeft w:val="0"/>
                                                  <w:marRight w:val="0"/>
                                                  <w:marTop w:val="0"/>
                                                  <w:marBottom w:val="0"/>
                                                  <w:divBdr>
                                                    <w:top w:val="none" w:sz="0" w:space="0" w:color="auto"/>
                                                    <w:left w:val="none" w:sz="0" w:space="0" w:color="auto"/>
                                                    <w:bottom w:val="none" w:sz="0" w:space="0" w:color="auto"/>
                                                    <w:right w:val="none" w:sz="0" w:space="0" w:color="auto"/>
                                                  </w:divBdr>
                                                </w:div>
                                              </w:divsChild>
                                            </w:div>
                                            <w:div w:id="102389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877082737">
                                              <w:marLeft w:val="0"/>
                                              <w:marRight w:val="0"/>
                                              <w:marTop w:val="0"/>
                                              <w:marBottom w:val="0"/>
                                              <w:divBdr>
                                                <w:top w:val="none" w:sz="0" w:space="0" w:color="auto"/>
                                                <w:left w:val="none" w:sz="0" w:space="0" w:color="auto"/>
                                                <w:bottom w:val="none" w:sz="0" w:space="0" w:color="auto"/>
                                                <w:right w:val="none" w:sz="0" w:space="0" w:color="auto"/>
                                              </w:divBdr>
                                              <w:divsChild>
                                                <w:div w:id="813370197">
                                                  <w:marLeft w:val="0"/>
                                                  <w:marRight w:val="0"/>
                                                  <w:marTop w:val="0"/>
                                                  <w:marBottom w:val="0"/>
                                                  <w:divBdr>
                                                    <w:top w:val="none" w:sz="0" w:space="0" w:color="auto"/>
                                                    <w:left w:val="none" w:sz="0" w:space="0" w:color="auto"/>
                                                    <w:bottom w:val="none" w:sz="0" w:space="0" w:color="auto"/>
                                                    <w:right w:val="none" w:sz="0" w:space="0" w:color="auto"/>
                                                  </w:divBdr>
                                                </w:div>
                                              </w:divsChild>
                                            </w:div>
                                            <w:div w:id="2146657428">
                                              <w:marLeft w:val="0"/>
                                              <w:marRight w:val="0"/>
                                              <w:marTop w:val="0"/>
                                              <w:marBottom w:val="0"/>
                                              <w:divBdr>
                                                <w:top w:val="none" w:sz="0" w:space="0" w:color="auto"/>
                                                <w:left w:val="none" w:sz="0" w:space="0" w:color="auto"/>
                                                <w:bottom w:val="none" w:sz="0" w:space="0" w:color="auto"/>
                                                <w:right w:val="none" w:sz="0" w:space="0" w:color="auto"/>
                                              </w:divBdr>
                                              <w:divsChild>
                                                <w:div w:id="1369526735">
                                                  <w:marLeft w:val="0"/>
                                                  <w:marRight w:val="0"/>
                                                  <w:marTop w:val="0"/>
                                                  <w:marBottom w:val="0"/>
                                                  <w:divBdr>
                                                    <w:top w:val="none" w:sz="0" w:space="0" w:color="auto"/>
                                                    <w:left w:val="none" w:sz="0" w:space="0" w:color="auto"/>
                                                    <w:bottom w:val="none" w:sz="0" w:space="0" w:color="auto"/>
                                                    <w:right w:val="none" w:sz="0" w:space="0" w:color="auto"/>
                                                  </w:divBdr>
                                                </w:div>
                                              </w:divsChild>
                                            </w:div>
                                            <w:div w:id="1149783470">
                                              <w:marLeft w:val="0"/>
                                              <w:marRight w:val="0"/>
                                              <w:marTop w:val="0"/>
                                              <w:marBottom w:val="0"/>
                                              <w:divBdr>
                                                <w:top w:val="none" w:sz="0" w:space="0" w:color="auto"/>
                                                <w:left w:val="none" w:sz="0" w:space="0" w:color="auto"/>
                                                <w:bottom w:val="none" w:sz="0" w:space="0" w:color="auto"/>
                                                <w:right w:val="none" w:sz="0" w:space="0" w:color="auto"/>
                                              </w:divBdr>
                                              <w:divsChild>
                                                <w:div w:id="509954982">
                                                  <w:marLeft w:val="0"/>
                                                  <w:marRight w:val="0"/>
                                                  <w:marTop w:val="0"/>
                                                  <w:marBottom w:val="0"/>
                                                  <w:divBdr>
                                                    <w:top w:val="none" w:sz="0" w:space="0" w:color="auto"/>
                                                    <w:left w:val="none" w:sz="0" w:space="0" w:color="auto"/>
                                                    <w:bottom w:val="none" w:sz="0" w:space="0" w:color="auto"/>
                                                    <w:right w:val="none" w:sz="0" w:space="0" w:color="auto"/>
                                                  </w:divBdr>
                                                </w:div>
                                              </w:divsChild>
                                            </w:div>
                                            <w:div w:id="148523781">
                                              <w:marLeft w:val="0"/>
                                              <w:marRight w:val="0"/>
                                              <w:marTop w:val="0"/>
                                              <w:marBottom w:val="0"/>
                                              <w:divBdr>
                                                <w:top w:val="none" w:sz="0" w:space="0" w:color="auto"/>
                                                <w:left w:val="none" w:sz="0" w:space="0" w:color="auto"/>
                                                <w:bottom w:val="none" w:sz="0" w:space="0" w:color="auto"/>
                                                <w:right w:val="none" w:sz="0" w:space="0" w:color="auto"/>
                                              </w:divBdr>
                                              <w:divsChild>
                                                <w:div w:id="1032144911">
                                                  <w:marLeft w:val="0"/>
                                                  <w:marRight w:val="0"/>
                                                  <w:marTop w:val="0"/>
                                                  <w:marBottom w:val="0"/>
                                                  <w:divBdr>
                                                    <w:top w:val="none" w:sz="0" w:space="0" w:color="auto"/>
                                                    <w:left w:val="none" w:sz="0" w:space="0" w:color="auto"/>
                                                    <w:bottom w:val="none" w:sz="0" w:space="0" w:color="auto"/>
                                                    <w:right w:val="none" w:sz="0" w:space="0" w:color="auto"/>
                                                  </w:divBdr>
                                                </w:div>
                                              </w:divsChild>
                                            </w:div>
                                            <w:div w:id="1012338696">
                                              <w:marLeft w:val="0"/>
                                              <w:marRight w:val="0"/>
                                              <w:marTop w:val="0"/>
                                              <w:marBottom w:val="0"/>
                                              <w:divBdr>
                                                <w:top w:val="none" w:sz="0" w:space="0" w:color="auto"/>
                                                <w:left w:val="none" w:sz="0" w:space="0" w:color="auto"/>
                                                <w:bottom w:val="none" w:sz="0" w:space="0" w:color="auto"/>
                                                <w:right w:val="none" w:sz="0" w:space="0" w:color="auto"/>
                                              </w:divBdr>
                                              <w:divsChild>
                                                <w:div w:id="337391744">
                                                  <w:marLeft w:val="0"/>
                                                  <w:marRight w:val="0"/>
                                                  <w:marTop w:val="0"/>
                                                  <w:marBottom w:val="0"/>
                                                  <w:divBdr>
                                                    <w:top w:val="none" w:sz="0" w:space="0" w:color="auto"/>
                                                    <w:left w:val="none" w:sz="0" w:space="0" w:color="auto"/>
                                                    <w:bottom w:val="none" w:sz="0" w:space="0" w:color="auto"/>
                                                    <w:right w:val="none" w:sz="0" w:space="0" w:color="auto"/>
                                                  </w:divBdr>
                                                </w:div>
                                              </w:divsChild>
                                            </w:div>
                                            <w:div w:id="78258931">
                                              <w:blockQuote w:val="1"/>
                                              <w:marLeft w:val="720"/>
                                              <w:marRight w:val="720"/>
                                              <w:marTop w:val="100"/>
                                              <w:marBottom w:val="100"/>
                                              <w:divBdr>
                                                <w:top w:val="none" w:sz="0" w:space="0" w:color="auto"/>
                                                <w:left w:val="none" w:sz="0" w:space="0" w:color="auto"/>
                                                <w:bottom w:val="none" w:sz="0" w:space="0" w:color="auto"/>
                                                <w:right w:val="none" w:sz="0" w:space="0" w:color="auto"/>
                                              </w:divBdr>
                                            </w:div>
                                            <w:div w:id="981543282">
                                              <w:marLeft w:val="0"/>
                                              <w:marRight w:val="0"/>
                                              <w:marTop w:val="0"/>
                                              <w:marBottom w:val="0"/>
                                              <w:divBdr>
                                                <w:top w:val="none" w:sz="0" w:space="0" w:color="auto"/>
                                                <w:left w:val="none" w:sz="0" w:space="0" w:color="auto"/>
                                                <w:bottom w:val="none" w:sz="0" w:space="0" w:color="auto"/>
                                                <w:right w:val="none" w:sz="0" w:space="0" w:color="auto"/>
                                              </w:divBdr>
                                              <w:divsChild>
                                                <w:div w:id="989670127">
                                                  <w:marLeft w:val="0"/>
                                                  <w:marRight w:val="0"/>
                                                  <w:marTop w:val="0"/>
                                                  <w:marBottom w:val="0"/>
                                                  <w:divBdr>
                                                    <w:top w:val="none" w:sz="0" w:space="0" w:color="auto"/>
                                                    <w:left w:val="none" w:sz="0" w:space="0" w:color="auto"/>
                                                    <w:bottom w:val="none" w:sz="0" w:space="0" w:color="auto"/>
                                                    <w:right w:val="none" w:sz="0" w:space="0" w:color="auto"/>
                                                  </w:divBdr>
                                                </w:div>
                                              </w:divsChild>
                                            </w:div>
                                            <w:div w:id="418254798">
                                              <w:marLeft w:val="0"/>
                                              <w:marRight w:val="0"/>
                                              <w:marTop w:val="0"/>
                                              <w:marBottom w:val="0"/>
                                              <w:divBdr>
                                                <w:top w:val="none" w:sz="0" w:space="0" w:color="auto"/>
                                                <w:left w:val="none" w:sz="0" w:space="0" w:color="auto"/>
                                                <w:bottom w:val="none" w:sz="0" w:space="0" w:color="auto"/>
                                                <w:right w:val="none" w:sz="0" w:space="0" w:color="auto"/>
                                              </w:divBdr>
                                              <w:divsChild>
                                                <w:div w:id="563759243">
                                                  <w:marLeft w:val="0"/>
                                                  <w:marRight w:val="0"/>
                                                  <w:marTop w:val="0"/>
                                                  <w:marBottom w:val="0"/>
                                                  <w:divBdr>
                                                    <w:top w:val="none" w:sz="0" w:space="0" w:color="auto"/>
                                                    <w:left w:val="none" w:sz="0" w:space="0" w:color="auto"/>
                                                    <w:bottom w:val="none" w:sz="0" w:space="0" w:color="auto"/>
                                                    <w:right w:val="none" w:sz="0" w:space="0" w:color="auto"/>
                                                  </w:divBdr>
                                                </w:div>
                                              </w:divsChild>
                                            </w:div>
                                            <w:div w:id="1066881726">
                                              <w:marLeft w:val="0"/>
                                              <w:marRight w:val="0"/>
                                              <w:marTop w:val="0"/>
                                              <w:marBottom w:val="0"/>
                                              <w:divBdr>
                                                <w:top w:val="none" w:sz="0" w:space="0" w:color="auto"/>
                                                <w:left w:val="none" w:sz="0" w:space="0" w:color="auto"/>
                                                <w:bottom w:val="none" w:sz="0" w:space="0" w:color="auto"/>
                                                <w:right w:val="none" w:sz="0" w:space="0" w:color="auto"/>
                                              </w:divBdr>
                                              <w:divsChild>
                                                <w:div w:id="1770465351">
                                                  <w:marLeft w:val="0"/>
                                                  <w:marRight w:val="0"/>
                                                  <w:marTop w:val="0"/>
                                                  <w:marBottom w:val="0"/>
                                                  <w:divBdr>
                                                    <w:top w:val="none" w:sz="0" w:space="0" w:color="auto"/>
                                                    <w:left w:val="none" w:sz="0" w:space="0" w:color="auto"/>
                                                    <w:bottom w:val="none" w:sz="0" w:space="0" w:color="auto"/>
                                                    <w:right w:val="none" w:sz="0" w:space="0" w:color="auto"/>
                                                  </w:divBdr>
                                                </w:div>
                                              </w:divsChild>
                                            </w:div>
                                            <w:div w:id="1646356301">
                                              <w:marLeft w:val="0"/>
                                              <w:marRight w:val="0"/>
                                              <w:marTop w:val="0"/>
                                              <w:marBottom w:val="0"/>
                                              <w:divBdr>
                                                <w:top w:val="none" w:sz="0" w:space="0" w:color="auto"/>
                                                <w:left w:val="none" w:sz="0" w:space="0" w:color="auto"/>
                                                <w:bottom w:val="none" w:sz="0" w:space="0" w:color="auto"/>
                                                <w:right w:val="none" w:sz="0" w:space="0" w:color="auto"/>
                                              </w:divBdr>
                                              <w:divsChild>
                                                <w:div w:id="1629122090">
                                                  <w:marLeft w:val="0"/>
                                                  <w:marRight w:val="0"/>
                                                  <w:marTop w:val="0"/>
                                                  <w:marBottom w:val="0"/>
                                                  <w:divBdr>
                                                    <w:top w:val="none" w:sz="0" w:space="0" w:color="auto"/>
                                                    <w:left w:val="none" w:sz="0" w:space="0" w:color="auto"/>
                                                    <w:bottom w:val="none" w:sz="0" w:space="0" w:color="auto"/>
                                                    <w:right w:val="none" w:sz="0" w:space="0" w:color="auto"/>
                                                  </w:divBdr>
                                                </w:div>
                                              </w:divsChild>
                                            </w:div>
                                            <w:div w:id="1739858193">
                                              <w:marLeft w:val="0"/>
                                              <w:marRight w:val="0"/>
                                              <w:marTop w:val="0"/>
                                              <w:marBottom w:val="0"/>
                                              <w:divBdr>
                                                <w:top w:val="none" w:sz="0" w:space="0" w:color="auto"/>
                                                <w:left w:val="none" w:sz="0" w:space="0" w:color="auto"/>
                                                <w:bottom w:val="none" w:sz="0" w:space="0" w:color="auto"/>
                                                <w:right w:val="none" w:sz="0" w:space="0" w:color="auto"/>
                                              </w:divBdr>
                                              <w:divsChild>
                                                <w:div w:id="342325092">
                                                  <w:marLeft w:val="0"/>
                                                  <w:marRight w:val="0"/>
                                                  <w:marTop w:val="0"/>
                                                  <w:marBottom w:val="0"/>
                                                  <w:divBdr>
                                                    <w:top w:val="none" w:sz="0" w:space="0" w:color="auto"/>
                                                    <w:left w:val="none" w:sz="0" w:space="0" w:color="auto"/>
                                                    <w:bottom w:val="none" w:sz="0" w:space="0" w:color="auto"/>
                                                    <w:right w:val="none" w:sz="0" w:space="0" w:color="auto"/>
                                                  </w:divBdr>
                                                </w:div>
                                              </w:divsChild>
                                            </w:div>
                                            <w:div w:id="16931569">
                                              <w:marLeft w:val="0"/>
                                              <w:marRight w:val="0"/>
                                              <w:marTop w:val="0"/>
                                              <w:marBottom w:val="0"/>
                                              <w:divBdr>
                                                <w:top w:val="none" w:sz="0" w:space="0" w:color="auto"/>
                                                <w:left w:val="none" w:sz="0" w:space="0" w:color="auto"/>
                                                <w:bottom w:val="none" w:sz="0" w:space="0" w:color="auto"/>
                                                <w:right w:val="none" w:sz="0" w:space="0" w:color="auto"/>
                                              </w:divBdr>
                                              <w:divsChild>
                                                <w:div w:id="135807628">
                                                  <w:marLeft w:val="0"/>
                                                  <w:marRight w:val="0"/>
                                                  <w:marTop w:val="0"/>
                                                  <w:marBottom w:val="0"/>
                                                  <w:divBdr>
                                                    <w:top w:val="none" w:sz="0" w:space="0" w:color="auto"/>
                                                    <w:left w:val="none" w:sz="0" w:space="0" w:color="auto"/>
                                                    <w:bottom w:val="none" w:sz="0" w:space="0" w:color="auto"/>
                                                    <w:right w:val="none" w:sz="0" w:space="0" w:color="auto"/>
                                                  </w:divBdr>
                                                </w:div>
                                              </w:divsChild>
                                            </w:div>
                                            <w:div w:id="18932247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461034">
                                              <w:marLeft w:val="0"/>
                                              <w:marRight w:val="0"/>
                                              <w:marTop w:val="0"/>
                                              <w:marBottom w:val="0"/>
                                              <w:divBdr>
                                                <w:top w:val="none" w:sz="0" w:space="0" w:color="auto"/>
                                                <w:left w:val="none" w:sz="0" w:space="0" w:color="auto"/>
                                                <w:bottom w:val="none" w:sz="0" w:space="0" w:color="auto"/>
                                                <w:right w:val="none" w:sz="0" w:space="0" w:color="auto"/>
                                              </w:divBdr>
                                              <w:divsChild>
                                                <w:div w:id="521012296">
                                                  <w:marLeft w:val="0"/>
                                                  <w:marRight w:val="0"/>
                                                  <w:marTop w:val="0"/>
                                                  <w:marBottom w:val="0"/>
                                                  <w:divBdr>
                                                    <w:top w:val="none" w:sz="0" w:space="0" w:color="auto"/>
                                                    <w:left w:val="none" w:sz="0" w:space="0" w:color="auto"/>
                                                    <w:bottom w:val="none" w:sz="0" w:space="0" w:color="auto"/>
                                                    <w:right w:val="none" w:sz="0" w:space="0" w:color="auto"/>
                                                  </w:divBdr>
                                                </w:div>
                                              </w:divsChild>
                                            </w:div>
                                            <w:div w:id="914893768">
                                              <w:marLeft w:val="0"/>
                                              <w:marRight w:val="0"/>
                                              <w:marTop w:val="0"/>
                                              <w:marBottom w:val="0"/>
                                              <w:divBdr>
                                                <w:top w:val="none" w:sz="0" w:space="0" w:color="auto"/>
                                                <w:left w:val="none" w:sz="0" w:space="0" w:color="auto"/>
                                                <w:bottom w:val="none" w:sz="0" w:space="0" w:color="auto"/>
                                                <w:right w:val="none" w:sz="0" w:space="0" w:color="auto"/>
                                              </w:divBdr>
                                              <w:divsChild>
                                                <w:div w:id="1321693563">
                                                  <w:marLeft w:val="0"/>
                                                  <w:marRight w:val="0"/>
                                                  <w:marTop w:val="0"/>
                                                  <w:marBottom w:val="0"/>
                                                  <w:divBdr>
                                                    <w:top w:val="none" w:sz="0" w:space="0" w:color="auto"/>
                                                    <w:left w:val="none" w:sz="0" w:space="0" w:color="auto"/>
                                                    <w:bottom w:val="none" w:sz="0" w:space="0" w:color="auto"/>
                                                    <w:right w:val="none" w:sz="0" w:space="0" w:color="auto"/>
                                                  </w:divBdr>
                                                </w:div>
                                              </w:divsChild>
                                            </w:div>
                                            <w:div w:id="1238133230">
                                              <w:marLeft w:val="0"/>
                                              <w:marRight w:val="0"/>
                                              <w:marTop w:val="0"/>
                                              <w:marBottom w:val="0"/>
                                              <w:divBdr>
                                                <w:top w:val="none" w:sz="0" w:space="0" w:color="auto"/>
                                                <w:left w:val="none" w:sz="0" w:space="0" w:color="auto"/>
                                                <w:bottom w:val="none" w:sz="0" w:space="0" w:color="auto"/>
                                                <w:right w:val="none" w:sz="0" w:space="0" w:color="auto"/>
                                              </w:divBdr>
                                              <w:divsChild>
                                                <w:div w:id="758790910">
                                                  <w:marLeft w:val="0"/>
                                                  <w:marRight w:val="0"/>
                                                  <w:marTop w:val="0"/>
                                                  <w:marBottom w:val="0"/>
                                                  <w:divBdr>
                                                    <w:top w:val="none" w:sz="0" w:space="0" w:color="auto"/>
                                                    <w:left w:val="none" w:sz="0" w:space="0" w:color="auto"/>
                                                    <w:bottom w:val="none" w:sz="0" w:space="0" w:color="auto"/>
                                                    <w:right w:val="none" w:sz="0" w:space="0" w:color="auto"/>
                                                  </w:divBdr>
                                                </w:div>
                                              </w:divsChild>
                                            </w:div>
                                            <w:div w:id="1932739405">
                                              <w:marLeft w:val="0"/>
                                              <w:marRight w:val="0"/>
                                              <w:marTop w:val="0"/>
                                              <w:marBottom w:val="0"/>
                                              <w:divBdr>
                                                <w:top w:val="none" w:sz="0" w:space="0" w:color="auto"/>
                                                <w:left w:val="none" w:sz="0" w:space="0" w:color="auto"/>
                                                <w:bottom w:val="none" w:sz="0" w:space="0" w:color="auto"/>
                                                <w:right w:val="none" w:sz="0" w:space="0" w:color="auto"/>
                                              </w:divBdr>
                                              <w:divsChild>
                                                <w:div w:id="1706910583">
                                                  <w:marLeft w:val="0"/>
                                                  <w:marRight w:val="0"/>
                                                  <w:marTop w:val="0"/>
                                                  <w:marBottom w:val="0"/>
                                                  <w:divBdr>
                                                    <w:top w:val="none" w:sz="0" w:space="0" w:color="auto"/>
                                                    <w:left w:val="none" w:sz="0" w:space="0" w:color="auto"/>
                                                    <w:bottom w:val="none" w:sz="0" w:space="0" w:color="auto"/>
                                                    <w:right w:val="none" w:sz="0" w:space="0" w:color="auto"/>
                                                  </w:divBdr>
                                                </w:div>
                                              </w:divsChild>
                                            </w:div>
                                            <w:div w:id="286741128">
                                              <w:marLeft w:val="0"/>
                                              <w:marRight w:val="0"/>
                                              <w:marTop w:val="0"/>
                                              <w:marBottom w:val="0"/>
                                              <w:divBdr>
                                                <w:top w:val="none" w:sz="0" w:space="0" w:color="auto"/>
                                                <w:left w:val="none" w:sz="0" w:space="0" w:color="auto"/>
                                                <w:bottom w:val="none" w:sz="0" w:space="0" w:color="auto"/>
                                                <w:right w:val="none" w:sz="0" w:space="0" w:color="auto"/>
                                              </w:divBdr>
                                              <w:divsChild>
                                                <w:div w:id="90467329">
                                                  <w:marLeft w:val="0"/>
                                                  <w:marRight w:val="0"/>
                                                  <w:marTop w:val="0"/>
                                                  <w:marBottom w:val="0"/>
                                                  <w:divBdr>
                                                    <w:top w:val="none" w:sz="0" w:space="0" w:color="auto"/>
                                                    <w:left w:val="none" w:sz="0" w:space="0" w:color="auto"/>
                                                    <w:bottom w:val="none" w:sz="0" w:space="0" w:color="auto"/>
                                                    <w:right w:val="none" w:sz="0" w:space="0" w:color="auto"/>
                                                  </w:divBdr>
                                                </w:div>
                                              </w:divsChild>
                                            </w:div>
                                            <w:div w:id="97920468">
                                              <w:marLeft w:val="0"/>
                                              <w:marRight w:val="0"/>
                                              <w:marTop w:val="0"/>
                                              <w:marBottom w:val="0"/>
                                              <w:divBdr>
                                                <w:top w:val="none" w:sz="0" w:space="0" w:color="auto"/>
                                                <w:left w:val="none" w:sz="0" w:space="0" w:color="auto"/>
                                                <w:bottom w:val="none" w:sz="0" w:space="0" w:color="auto"/>
                                                <w:right w:val="none" w:sz="0" w:space="0" w:color="auto"/>
                                              </w:divBdr>
                                              <w:divsChild>
                                                <w:div w:id="1464736376">
                                                  <w:marLeft w:val="0"/>
                                                  <w:marRight w:val="0"/>
                                                  <w:marTop w:val="0"/>
                                                  <w:marBottom w:val="0"/>
                                                  <w:divBdr>
                                                    <w:top w:val="none" w:sz="0" w:space="0" w:color="auto"/>
                                                    <w:left w:val="none" w:sz="0" w:space="0" w:color="auto"/>
                                                    <w:bottom w:val="none" w:sz="0" w:space="0" w:color="auto"/>
                                                    <w:right w:val="none" w:sz="0" w:space="0" w:color="auto"/>
                                                  </w:divBdr>
                                                </w:div>
                                              </w:divsChild>
                                            </w:div>
                                            <w:div w:id="1398547689">
                                              <w:marLeft w:val="0"/>
                                              <w:marRight w:val="0"/>
                                              <w:marTop w:val="0"/>
                                              <w:marBottom w:val="0"/>
                                              <w:divBdr>
                                                <w:top w:val="none" w:sz="0" w:space="0" w:color="auto"/>
                                                <w:left w:val="none" w:sz="0" w:space="0" w:color="auto"/>
                                                <w:bottom w:val="none" w:sz="0" w:space="0" w:color="auto"/>
                                                <w:right w:val="none" w:sz="0" w:space="0" w:color="auto"/>
                                              </w:divBdr>
                                              <w:divsChild>
                                                <w:div w:id="991519006">
                                                  <w:marLeft w:val="0"/>
                                                  <w:marRight w:val="0"/>
                                                  <w:marTop w:val="0"/>
                                                  <w:marBottom w:val="0"/>
                                                  <w:divBdr>
                                                    <w:top w:val="none" w:sz="0" w:space="0" w:color="auto"/>
                                                    <w:left w:val="none" w:sz="0" w:space="0" w:color="auto"/>
                                                    <w:bottom w:val="none" w:sz="0" w:space="0" w:color="auto"/>
                                                    <w:right w:val="none" w:sz="0" w:space="0" w:color="auto"/>
                                                  </w:divBdr>
                                                </w:div>
                                              </w:divsChild>
                                            </w:div>
                                            <w:div w:id="565265895">
                                              <w:marLeft w:val="0"/>
                                              <w:marRight w:val="0"/>
                                              <w:marTop w:val="0"/>
                                              <w:marBottom w:val="0"/>
                                              <w:divBdr>
                                                <w:top w:val="none" w:sz="0" w:space="0" w:color="auto"/>
                                                <w:left w:val="none" w:sz="0" w:space="0" w:color="auto"/>
                                                <w:bottom w:val="none" w:sz="0" w:space="0" w:color="auto"/>
                                                <w:right w:val="none" w:sz="0" w:space="0" w:color="auto"/>
                                              </w:divBdr>
                                              <w:divsChild>
                                                <w:div w:id="291520574">
                                                  <w:marLeft w:val="0"/>
                                                  <w:marRight w:val="0"/>
                                                  <w:marTop w:val="0"/>
                                                  <w:marBottom w:val="0"/>
                                                  <w:divBdr>
                                                    <w:top w:val="none" w:sz="0" w:space="0" w:color="auto"/>
                                                    <w:left w:val="none" w:sz="0" w:space="0" w:color="auto"/>
                                                    <w:bottom w:val="none" w:sz="0" w:space="0" w:color="auto"/>
                                                    <w:right w:val="none" w:sz="0" w:space="0" w:color="auto"/>
                                                  </w:divBdr>
                                                </w:div>
                                              </w:divsChild>
                                            </w:div>
                                            <w:div w:id="484200173">
                                              <w:marLeft w:val="0"/>
                                              <w:marRight w:val="0"/>
                                              <w:marTop w:val="0"/>
                                              <w:marBottom w:val="0"/>
                                              <w:divBdr>
                                                <w:top w:val="none" w:sz="0" w:space="0" w:color="auto"/>
                                                <w:left w:val="none" w:sz="0" w:space="0" w:color="auto"/>
                                                <w:bottom w:val="none" w:sz="0" w:space="0" w:color="auto"/>
                                                <w:right w:val="none" w:sz="0" w:space="0" w:color="auto"/>
                                              </w:divBdr>
                                              <w:divsChild>
                                                <w:div w:id="1303853504">
                                                  <w:marLeft w:val="0"/>
                                                  <w:marRight w:val="0"/>
                                                  <w:marTop w:val="0"/>
                                                  <w:marBottom w:val="0"/>
                                                  <w:divBdr>
                                                    <w:top w:val="none" w:sz="0" w:space="0" w:color="auto"/>
                                                    <w:left w:val="none" w:sz="0" w:space="0" w:color="auto"/>
                                                    <w:bottom w:val="none" w:sz="0" w:space="0" w:color="auto"/>
                                                    <w:right w:val="none" w:sz="0" w:space="0" w:color="auto"/>
                                                  </w:divBdr>
                                                </w:div>
                                              </w:divsChild>
                                            </w:div>
                                            <w:div w:id="742987523">
                                              <w:marLeft w:val="0"/>
                                              <w:marRight w:val="0"/>
                                              <w:marTop w:val="0"/>
                                              <w:marBottom w:val="0"/>
                                              <w:divBdr>
                                                <w:top w:val="none" w:sz="0" w:space="0" w:color="auto"/>
                                                <w:left w:val="none" w:sz="0" w:space="0" w:color="auto"/>
                                                <w:bottom w:val="none" w:sz="0" w:space="0" w:color="auto"/>
                                                <w:right w:val="none" w:sz="0" w:space="0" w:color="auto"/>
                                              </w:divBdr>
                                              <w:divsChild>
                                                <w:div w:id="1811441676">
                                                  <w:marLeft w:val="0"/>
                                                  <w:marRight w:val="0"/>
                                                  <w:marTop w:val="0"/>
                                                  <w:marBottom w:val="0"/>
                                                  <w:divBdr>
                                                    <w:top w:val="none" w:sz="0" w:space="0" w:color="auto"/>
                                                    <w:left w:val="none" w:sz="0" w:space="0" w:color="auto"/>
                                                    <w:bottom w:val="none" w:sz="0" w:space="0" w:color="auto"/>
                                                    <w:right w:val="none" w:sz="0" w:space="0" w:color="auto"/>
                                                  </w:divBdr>
                                                </w:div>
                                              </w:divsChild>
                                            </w:div>
                                            <w:div w:id="945308014">
                                              <w:marLeft w:val="0"/>
                                              <w:marRight w:val="0"/>
                                              <w:marTop w:val="0"/>
                                              <w:marBottom w:val="0"/>
                                              <w:divBdr>
                                                <w:top w:val="none" w:sz="0" w:space="0" w:color="auto"/>
                                                <w:left w:val="none" w:sz="0" w:space="0" w:color="auto"/>
                                                <w:bottom w:val="none" w:sz="0" w:space="0" w:color="auto"/>
                                                <w:right w:val="none" w:sz="0" w:space="0" w:color="auto"/>
                                              </w:divBdr>
                                              <w:divsChild>
                                                <w:div w:id="1258368962">
                                                  <w:marLeft w:val="0"/>
                                                  <w:marRight w:val="0"/>
                                                  <w:marTop w:val="0"/>
                                                  <w:marBottom w:val="0"/>
                                                  <w:divBdr>
                                                    <w:top w:val="none" w:sz="0" w:space="0" w:color="auto"/>
                                                    <w:left w:val="none" w:sz="0" w:space="0" w:color="auto"/>
                                                    <w:bottom w:val="none" w:sz="0" w:space="0" w:color="auto"/>
                                                    <w:right w:val="none" w:sz="0" w:space="0" w:color="auto"/>
                                                  </w:divBdr>
                                                </w:div>
                                              </w:divsChild>
                                            </w:div>
                                            <w:div w:id="1453288483">
                                              <w:marLeft w:val="0"/>
                                              <w:marRight w:val="0"/>
                                              <w:marTop w:val="0"/>
                                              <w:marBottom w:val="0"/>
                                              <w:divBdr>
                                                <w:top w:val="none" w:sz="0" w:space="0" w:color="auto"/>
                                                <w:left w:val="none" w:sz="0" w:space="0" w:color="auto"/>
                                                <w:bottom w:val="none" w:sz="0" w:space="0" w:color="auto"/>
                                                <w:right w:val="none" w:sz="0" w:space="0" w:color="auto"/>
                                              </w:divBdr>
                                              <w:divsChild>
                                                <w:div w:id="1004434809">
                                                  <w:marLeft w:val="0"/>
                                                  <w:marRight w:val="0"/>
                                                  <w:marTop w:val="0"/>
                                                  <w:marBottom w:val="0"/>
                                                  <w:divBdr>
                                                    <w:top w:val="none" w:sz="0" w:space="0" w:color="auto"/>
                                                    <w:left w:val="none" w:sz="0" w:space="0" w:color="auto"/>
                                                    <w:bottom w:val="none" w:sz="0" w:space="0" w:color="auto"/>
                                                    <w:right w:val="none" w:sz="0" w:space="0" w:color="auto"/>
                                                  </w:divBdr>
                                                </w:div>
                                              </w:divsChild>
                                            </w:div>
                                            <w:div w:id="1907644392">
                                              <w:marLeft w:val="0"/>
                                              <w:marRight w:val="0"/>
                                              <w:marTop w:val="0"/>
                                              <w:marBottom w:val="0"/>
                                              <w:divBdr>
                                                <w:top w:val="none" w:sz="0" w:space="0" w:color="auto"/>
                                                <w:left w:val="none" w:sz="0" w:space="0" w:color="auto"/>
                                                <w:bottom w:val="none" w:sz="0" w:space="0" w:color="auto"/>
                                                <w:right w:val="none" w:sz="0" w:space="0" w:color="auto"/>
                                              </w:divBdr>
                                              <w:divsChild>
                                                <w:div w:id="859127935">
                                                  <w:marLeft w:val="0"/>
                                                  <w:marRight w:val="0"/>
                                                  <w:marTop w:val="0"/>
                                                  <w:marBottom w:val="0"/>
                                                  <w:divBdr>
                                                    <w:top w:val="none" w:sz="0" w:space="0" w:color="auto"/>
                                                    <w:left w:val="none" w:sz="0" w:space="0" w:color="auto"/>
                                                    <w:bottom w:val="none" w:sz="0" w:space="0" w:color="auto"/>
                                                    <w:right w:val="none" w:sz="0" w:space="0" w:color="auto"/>
                                                  </w:divBdr>
                                                </w:div>
                                              </w:divsChild>
                                            </w:div>
                                            <w:div w:id="846404328">
                                              <w:marLeft w:val="0"/>
                                              <w:marRight w:val="0"/>
                                              <w:marTop w:val="0"/>
                                              <w:marBottom w:val="0"/>
                                              <w:divBdr>
                                                <w:top w:val="none" w:sz="0" w:space="0" w:color="auto"/>
                                                <w:left w:val="none" w:sz="0" w:space="0" w:color="auto"/>
                                                <w:bottom w:val="none" w:sz="0" w:space="0" w:color="auto"/>
                                                <w:right w:val="none" w:sz="0" w:space="0" w:color="auto"/>
                                              </w:divBdr>
                                              <w:divsChild>
                                                <w:div w:id="219483031">
                                                  <w:marLeft w:val="0"/>
                                                  <w:marRight w:val="0"/>
                                                  <w:marTop w:val="0"/>
                                                  <w:marBottom w:val="0"/>
                                                  <w:divBdr>
                                                    <w:top w:val="none" w:sz="0" w:space="0" w:color="auto"/>
                                                    <w:left w:val="none" w:sz="0" w:space="0" w:color="auto"/>
                                                    <w:bottom w:val="none" w:sz="0" w:space="0" w:color="auto"/>
                                                    <w:right w:val="none" w:sz="0" w:space="0" w:color="auto"/>
                                                  </w:divBdr>
                                                </w:div>
                                              </w:divsChild>
                                            </w:div>
                                            <w:div w:id="1824153376">
                                              <w:marLeft w:val="0"/>
                                              <w:marRight w:val="0"/>
                                              <w:marTop w:val="0"/>
                                              <w:marBottom w:val="0"/>
                                              <w:divBdr>
                                                <w:top w:val="none" w:sz="0" w:space="0" w:color="auto"/>
                                                <w:left w:val="none" w:sz="0" w:space="0" w:color="auto"/>
                                                <w:bottom w:val="none" w:sz="0" w:space="0" w:color="auto"/>
                                                <w:right w:val="none" w:sz="0" w:space="0" w:color="auto"/>
                                              </w:divBdr>
                                              <w:divsChild>
                                                <w:div w:id="1981303418">
                                                  <w:marLeft w:val="0"/>
                                                  <w:marRight w:val="0"/>
                                                  <w:marTop w:val="0"/>
                                                  <w:marBottom w:val="0"/>
                                                  <w:divBdr>
                                                    <w:top w:val="none" w:sz="0" w:space="0" w:color="auto"/>
                                                    <w:left w:val="none" w:sz="0" w:space="0" w:color="auto"/>
                                                    <w:bottom w:val="none" w:sz="0" w:space="0" w:color="auto"/>
                                                    <w:right w:val="none" w:sz="0" w:space="0" w:color="auto"/>
                                                  </w:divBdr>
                                                  <w:divsChild>
                                                    <w:div w:id="1183939686">
                                                      <w:marLeft w:val="0"/>
                                                      <w:marRight w:val="0"/>
                                                      <w:marTop w:val="0"/>
                                                      <w:marBottom w:val="0"/>
                                                      <w:divBdr>
                                                        <w:top w:val="none" w:sz="0" w:space="0" w:color="auto"/>
                                                        <w:left w:val="none" w:sz="0" w:space="0" w:color="auto"/>
                                                        <w:bottom w:val="none" w:sz="0" w:space="0" w:color="auto"/>
                                                        <w:right w:val="none" w:sz="0" w:space="0" w:color="auto"/>
                                                      </w:divBdr>
                                                    </w:div>
                                                  </w:divsChild>
                                                </w:div>
                                                <w:div w:id="2138061514">
                                                  <w:marLeft w:val="0"/>
                                                  <w:marRight w:val="0"/>
                                                  <w:marTop w:val="0"/>
                                                  <w:marBottom w:val="0"/>
                                                  <w:divBdr>
                                                    <w:top w:val="none" w:sz="0" w:space="0" w:color="auto"/>
                                                    <w:left w:val="none" w:sz="0" w:space="0" w:color="auto"/>
                                                    <w:bottom w:val="none" w:sz="0" w:space="0" w:color="auto"/>
                                                    <w:right w:val="none" w:sz="0" w:space="0" w:color="auto"/>
                                                  </w:divBdr>
                                                  <w:divsChild>
                                                    <w:div w:id="1235310945">
                                                      <w:marLeft w:val="0"/>
                                                      <w:marRight w:val="0"/>
                                                      <w:marTop w:val="0"/>
                                                      <w:marBottom w:val="0"/>
                                                      <w:divBdr>
                                                        <w:top w:val="none" w:sz="0" w:space="0" w:color="auto"/>
                                                        <w:left w:val="none" w:sz="0" w:space="0" w:color="auto"/>
                                                        <w:bottom w:val="none" w:sz="0" w:space="0" w:color="auto"/>
                                                        <w:right w:val="none" w:sz="0" w:space="0" w:color="auto"/>
                                                      </w:divBdr>
                                                    </w:div>
                                                  </w:divsChild>
                                                </w:div>
                                                <w:div w:id="678966312">
                                                  <w:marLeft w:val="0"/>
                                                  <w:marRight w:val="0"/>
                                                  <w:marTop w:val="0"/>
                                                  <w:marBottom w:val="0"/>
                                                  <w:divBdr>
                                                    <w:top w:val="none" w:sz="0" w:space="0" w:color="auto"/>
                                                    <w:left w:val="none" w:sz="0" w:space="0" w:color="auto"/>
                                                    <w:bottom w:val="none" w:sz="0" w:space="0" w:color="auto"/>
                                                    <w:right w:val="none" w:sz="0" w:space="0" w:color="auto"/>
                                                  </w:divBdr>
                                                  <w:divsChild>
                                                    <w:div w:id="2115709255">
                                                      <w:marLeft w:val="0"/>
                                                      <w:marRight w:val="0"/>
                                                      <w:marTop w:val="0"/>
                                                      <w:marBottom w:val="0"/>
                                                      <w:divBdr>
                                                        <w:top w:val="none" w:sz="0" w:space="0" w:color="auto"/>
                                                        <w:left w:val="none" w:sz="0" w:space="0" w:color="auto"/>
                                                        <w:bottom w:val="none" w:sz="0" w:space="0" w:color="auto"/>
                                                        <w:right w:val="none" w:sz="0" w:space="0" w:color="auto"/>
                                                      </w:divBdr>
                                                    </w:div>
                                                  </w:divsChild>
                                                </w:div>
                                                <w:div w:id="139929375">
                                                  <w:marLeft w:val="0"/>
                                                  <w:marRight w:val="0"/>
                                                  <w:marTop w:val="0"/>
                                                  <w:marBottom w:val="0"/>
                                                  <w:divBdr>
                                                    <w:top w:val="none" w:sz="0" w:space="0" w:color="auto"/>
                                                    <w:left w:val="none" w:sz="0" w:space="0" w:color="auto"/>
                                                    <w:bottom w:val="none" w:sz="0" w:space="0" w:color="auto"/>
                                                    <w:right w:val="none" w:sz="0" w:space="0" w:color="auto"/>
                                                  </w:divBdr>
                                                  <w:divsChild>
                                                    <w:div w:id="23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09382">
                                              <w:marLeft w:val="0"/>
                                              <w:marRight w:val="0"/>
                                              <w:marTop w:val="0"/>
                                              <w:marBottom w:val="0"/>
                                              <w:divBdr>
                                                <w:top w:val="none" w:sz="0" w:space="0" w:color="auto"/>
                                                <w:left w:val="none" w:sz="0" w:space="0" w:color="auto"/>
                                                <w:bottom w:val="none" w:sz="0" w:space="0" w:color="auto"/>
                                                <w:right w:val="none" w:sz="0" w:space="0" w:color="auto"/>
                                              </w:divBdr>
                                              <w:divsChild>
                                                <w:div w:id="2024277919">
                                                  <w:marLeft w:val="0"/>
                                                  <w:marRight w:val="0"/>
                                                  <w:marTop w:val="0"/>
                                                  <w:marBottom w:val="0"/>
                                                  <w:divBdr>
                                                    <w:top w:val="none" w:sz="0" w:space="0" w:color="auto"/>
                                                    <w:left w:val="none" w:sz="0" w:space="0" w:color="auto"/>
                                                    <w:bottom w:val="none" w:sz="0" w:space="0" w:color="auto"/>
                                                    <w:right w:val="none" w:sz="0" w:space="0" w:color="auto"/>
                                                  </w:divBdr>
                                                </w:div>
                                              </w:divsChild>
                                            </w:div>
                                            <w:div w:id="1717045367">
                                              <w:marLeft w:val="0"/>
                                              <w:marRight w:val="0"/>
                                              <w:marTop w:val="0"/>
                                              <w:marBottom w:val="0"/>
                                              <w:divBdr>
                                                <w:top w:val="none" w:sz="0" w:space="0" w:color="auto"/>
                                                <w:left w:val="none" w:sz="0" w:space="0" w:color="auto"/>
                                                <w:bottom w:val="none" w:sz="0" w:space="0" w:color="auto"/>
                                                <w:right w:val="none" w:sz="0" w:space="0" w:color="auto"/>
                                              </w:divBdr>
                                              <w:divsChild>
                                                <w:div w:id="1108038898">
                                                  <w:marLeft w:val="0"/>
                                                  <w:marRight w:val="0"/>
                                                  <w:marTop w:val="0"/>
                                                  <w:marBottom w:val="0"/>
                                                  <w:divBdr>
                                                    <w:top w:val="none" w:sz="0" w:space="0" w:color="auto"/>
                                                    <w:left w:val="none" w:sz="0" w:space="0" w:color="auto"/>
                                                    <w:bottom w:val="none" w:sz="0" w:space="0" w:color="auto"/>
                                                    <w:right w:val="none" w:sz="0" w:space="0" w:color="auto"/>
                                                  </w:divBdr>
                                                </w:div>
                                              </w:divsChild>
                                            </w:div>
                                            <w:div w:id="172768626">
                                              <w:marLeft w:val="0"/>
                                              <w:marRight w:val="0"/>
                                              <w:marTop w:val="0"/>
                                              <w:marBottom w:val="0"/>
                                              <w:divBdr>
                                                <w:top w:val="none" w:sz="0" w:space="0" w:color="auto"/>
                                                <w:left w:val="none" w:sz="0" w:space="0" w:color="auto"/>
                                                <w:bottom w:val="none" w:sz="0" w:space="0" w:color="auto"/>
                                                <w:right w:val="none" w:sz="0" w:space="0" w:color="auto"/>
                                              </w:divBdr>
                                              <w:divsChild>
                                                <w:div w:id="1315256794">
                                                  <w:marLeft w:val="0"/>
                                                  <w:marRight w:val="0"/>
                                                  <w:marTop w:val="0"/>
                                                  <w:marBottom w:val="0"/>
                                                  <w:divBdr>
                                                    <w:top w:val="none" w:sz="0" w:space="0" w:color="auto"/>
                                                    <w:left w:val="none" w:sz="0" w:space="0" w:color="auto"/>
                                                    <w:bottom w:val="none" w:sz="0" w:space="0" w:color="auto"/>
                                                    <w:right w:val="none" w:sz="0" w:space="0" w:color="auto"/>
                                                  </w:divBdr>
                                                </w:div>
                                              </w:divsChild>
                                            </w:div>
                                            <w:div w:id="2063484935">
                                              <w:marLeft w:val="0"/>
                                              <w:marRight w:val="0"/>
                                              <w:marTop w:val="0"/>
                                              <w:marBottom w:val="0"/>
                                              <w:divBdr>
                                                <w:top w:val="none" w:sz="0" w:space="0" w:color="auto"/>
                                                <w:left w:val="none" w:sz="0" w:space="0" w:color="auto"/>
                                                <w:bottom w:val="none" w:sz="0" w:space="0" w:color="auto"/>
                                                <w:right w:val="none" w:sz="0" w:space="0" w:color="auto"/>
                                              </w:divBdr>
                                              <w:divsChild>
                                                <w:div w:id="1377242987">
                                                  <w:marLeft w:val="0"/>
                                                  <w:marRight w:val="0"/>
                                                  <w:marTop w:val="0"/>
                                                  <w:marBottom w:val="0"/>
                                                  <w:divBdr>
                                                    <w:top w:val="none" w:sz="0" w:space="0" w:color="auto"/>
                                                    <w:left w:val="none" w:sz="0" w:space="0" w:color="auto"/>
                                                    <w:bottom w:val="none" w:sz="0" w:space="0" w:color="auto"/>
                                                    <w:right w:val="none" w:sz="0" w:space="0" w:color="auto"/>
                                                  </w:divBdr>
                                                </w:div>
                                              </w:divsChild>
                                            </w:div>
                                            <w:div w:id="233318206">
                                              <w:marLeft w:val="0"/>
                                              <w:marRight w:val="0"/>
                                              <w:marTop w:val="0"/>
                                              <w:marBottom w:val="0"/>
                                              <w:divBdr>
                                                <w:top w:val="none" w:sz="0" w:space="0" w:color="auto"/>
                                                <w:left w:val="none" w:sz="0" w:space="0" w:color="auto"/>
                                                <w:bottom w:val="none" w:sz="0" w:space="0" w:color="auto"/>
                                                <w:right w:val="none" w:sz="0" w:space="0" w:color="auto"/>
                                              </w:divBdr>
                                              <w:divsChild>
                                                <w:div w:id="1572421750">
                                                  <w:marLeft w:val="0"/>
                                                  <w:marRight w:val="0"/>
                                                  <w:marTop w:val="0"/>
                                                  <w:marBottom w:val="0"/>
                                                  <w:divBdr>
                                                    <w:top w:val="none" w:sz="0" w:space="0" w:color="auto"/>
                                                    <w:left w:val="none" w:sz="0" w:space="0" w:color="auto"/>
                                                    <w:bottom w:val="none" w:sz="0" w:space="0" w:color="auto"/>
                                                    <w:right w:val="none" w:sz="0" w:space="0" w:color="auto"/>
                                                  </w:divBdr>
                                                </w:div>
                                              </w:divsChild>
                                            </w:div>
                                            <w:div w:id="2072077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774905">
      <w:bodyDiv w:val="1"/>
      <w:marLeft w:val="0"/>
      <w:marRight w:val="0"/>
      <w:marTop w:val="0"/>
      <w:marBottom w:val="0"/>
      <w:divBdr>
        <w:top w:val="none" w:sz="0" w:space="0" w:color="auto"/>
        <w:left w:val="none" w:sz="0" w:space="0" w:color="auto"/>
        <w:bottom w:val="none" w:sz="0" w:space="0" w:color="auto"/>
        <w:right w:val="none" w:sz="0" w:space="0" w:color="auto"/>
      </w:divBdr>
    </w:div>
    <w:div w:id="190650707">
      <w:bodyDiv w:val="1"/>
      <w:marLeft w:val="0"/>
      <w:marRight w:val="0"/>
      <w:marTop w:val="0"/>
      <w:marBottom w:val="0"/>
      <w:divBdr>
        <w:top w:val="none" w:sz="0" w:space="0" w:color="auto"/>
        <w:left w:val="none" w:sz="0" w:space="0" w:color="auto"/>
        <w:bottom w:val="none" w:sz="0" w:space="0" w:color="auto"/>
        <w:right w:val="none" w:sz="0" w:space="0" w:color="auto"/>
      </w:divBdr>
      <w:divsChild>
        <w:div w:id="1867675749">
          <w:marLeft w:val="0"/>
          <w:marRight w:val="0"/>
          <w:marTop w:val="0"/>
          <w:marBottom w:val="0"/>
          <w:divBdr>
            <w:top w:val="none" w:sz="0" w:space="0" w:color="auto"/>
            <w:left w:val="none" w:sz="0" w:space="0" w:color="auto"/>
            <w:bottom w:val="none" w:sz="0" w:space="0" w:color="auto"/>
            <w:right w:val="none" w:sz="0" w:space="0" w:color="auto"/>
          </w:divBdr>
        </w:div>
        <w:div w:id="1511411087">
          <w:marLeft w:val="0"/>
          <w:marRight w:val="0"/>
          <w:marTop w:val="0"/>
          <w:marBottom w:val="0"/>
          <w:divBdr>
            <w:top w:val="none" w:sz="0" w:space="0" w:color="auto"/>
            <w:left w:val="none" w:sz="0" w:space="0" w:color="auto"/>
            <w:bottom w:val="none" w:sz="0" w:space="0" w:color="auto"/>
            <w:right w:val="none" w:sz="0" w:space="0" w:color="auto"/>
          </w:divBdr>
        </w:div>
        <w:div w:id="158159444">
          <w:marLeft w:val="0"/>
          <w:marRight w:val="0"/>
          <w:marTop w:val="0"/>
          <w:marBottom w:val="0"/>
          <w:divBdr>
            <w:top w:val="none" w:sz="0" w:space="0" w:color="auto"/>
            <w:left w:val="none" w:sz="0" w:space="0" w:color="auto"/>
            <w:bottom w:val="none" w:sz="0" w:space="0" w:color="auto"/>
            <w:right w:val="none" w:sz="0" w:space="0" w:color="auto"/>
          </w:divBdr>
        </w:div>
        <w:div w:id="299118032">
          <w:marLeft w:val="0"/>
          <w:marRight w:val="0"/>
          <w:marTop w:val="0"/>
          <w:marBottom w:val="0"/>
          <w:divBdr>
            <w:top w:val="none" w:sz="0" w:space="0" w:color="auto"/>
            <w:left w:val="none" w:sz="0" w:space="0" w:color="auto"/>
            <w:bottom w:val="none" w:sz="0" w:space="0" w:color="auto"/>
            <w:right w:val="none" w:sz="0" w:space="0" w:color="auto"/>
          </w:divBdr>
        </w:div>
        <w:div w:id="412750714">
          <w:marLeft w:val="0"/>
          <w:marRight w:val="0"/>
          <w:marTop w:val="0"/>
          <w:marBottom w:val="0"/>
          <w:divBdr>
            <w:top w:val="none" w:sz="0" w:space="0" w:color="auto"/>
            <w:left w:val="none" w:sz="0" w:space="0" w:color="auto"/>
            <w:bottom w:val="none" w:sz="0" w:space="0" w:color="auto"/>
            <w:right w:val="none" w:sz="0" w:space="0" w:color="auto"/>
          </w:divBdr>
        </w:div>
        <w:div w:id="1810827987">
          <w:marLeft w:val="0"/>
          <w:marRight w:val="0"/>
          <w:marTop w:val="0"/>
          <w:marBottom w:val="0"/>
          <w:divBdr>
            <w:top w:val="none" w:sz="0" w:space="0" w:color="auto"/>
            <w:left w:val="none" w:sz="0" w:space="0" w:color="auto"/>
            <w:bottom w:val="none" w:sz="0" w:space="0" w:color="auto"/>
            <w:right w:val="none" w:sz="0" w:space="0" w:color="auto"/>
          </w:divBdr>
          <w:divsChild>
            <w:div w:id="1042941432">
              <w:marLeft w:val="0"/>
              <w:marRight w:val="0"/>
              <w:marTop w:val="0"/>
              <w:marBottom w:val="132"/>
              <w:divBdr>
                <w:top w:val="none" w:sz="0" w:space="0" w:color="auto"/>
                <w:left w:val="none" w:sz="0" w:space="0" w:color="auto"/>
                <w:bottom w:val="none" w:sz="0" w:space="0" w:color="auto"/>
                <w:right w:val="none" w:sz="0" w:space="0" w:color="auto"/>
              </w:divBdr>
            </w:div>
            <w:div w:id="2070379699">
              <w:marLeft w:val="0"/>
              <w:marRight w:val="0"/>
              <w:marTop w:val="0"/>
              <w:marBottom w:val="132"/>
              <w:divBdr>
                <w:top w:val="none" w:sz="0" w:space="0" w:color="auto"/>
                <w:left w:val="none" w:sz="0" w:space="0" w:color="auto"/>
                <w:bottom w:val="none" w:sz="0" w:space="0" w:color="auto"/>
                <w:right w:val="none" w:sz="0" w:space="0" w:color="auto"/>
              </w:divBdr>
            </w:div>
            <w:div w:id="143280249">
              <w:marLeft w:val="0"/>
              <w:marRight w:val="0"/>
              <w:marTop w:val="0"/>
              <w:marBottom w:val="132"/>
              <w:divBdr>
                <w:top w:val="none" w:sz="0" w:space="0" w:color="auto"/>
                <w:left w:val="none" w:sz="0" w:space="0" w:color="auto"/>
                <w:bottom w:val="none" w:sz="0" w:space="0" w:color="auto"/>
                <w:right w:val="none" w:sz="0" w:space="0" w:color="auto"/>
              </w:divBdr>
            </w:div>
          </w:divsChild>
        </w:div>
        <w:div w:id="1487699746">
          <w:marLeft w:val="0"/>
          <w:marRight w:val="0"/>
          <w:marTop w:val="0"/>
          <w:marBottom w:val="0"/>
          <w:divBdr>
            <w:top w:val="none" w:sz="0" w:space="0" w:color="auto"/>
            <w:left w:val="none" w:sz="0" w:space="0" w:color="auto"/>
            <w:bottom w:val="none" w:sz="0" w:space="0" w:color="auto"/>
            <w:right w:val="none" w:sz="0" w:space="0" w:color="auto"/>
          </w:divBdr>
        </w:div>
        <w:div w:id="1638562092">
          <w:marLeft w:val="0"/>
          <w:marRight w:val="0"/>
          <w:marTop w:val="0"/>
          <w:marBottom w:val="0"/>
          <w:divBdr>
            <w:top w:val="none" w:sz="0" w:space="0" w:color="auto"/>
            <w:left w:val="none" w:sz="0" w:space="0" w:color="auto"/>
            <w:bottom w:val="none" w:sz="0" w:space="0" w:color="auto"/>
            <w:right w:val="none" w:sz="0" w:space="0" w:color="auto"/>
          </w:divBdr>
        </w:div>
        <w:div w:id="1024093302">
          <w:marLeft w:val="0"/>
          <w:marRight w:val="0"/>
          <w:marTop w:val="0"/>
          <w:marBottom w:val="0"/>
          <w:divBdr>
            <w:top w:val="none" w:sz="0" w:space="0" w:color="auto"/>
            <w:left w:val="none" w:sz="0" w:space="0" w:color="auto"/>
            <w:bottom w:val="none" w:sz="0" w:space="0" w:color="auto"/>
            <w:right w:val="none" w:sz="0" w:space="0" w:color="auto"/>
          </w:divBdr>
        </w:div>
        <w:div w:id="84083983">
          <w:marLeft w:val="0"/>
          <w:marRight w:val="0"/>
          <w:marTop w:val="0"/>
          <w:marBottom w:val="0"/>
          <w:divBdr>
            <w:top w:val="none" w:sz="0" w:space="0" w:color="auto"/>
            <w:left w:val="none" w:sz="0" w:space="0" w:color="auto"/>
            <w:bottom w:val="none" w:sz="0" w:space="0" w:color="auto"/>
            <w:right w:val="none" w:sz="0" w:space="0" w:color="auto"/>
          </w:divBdr>
        </w:div>
        <w:div w:id="706222544">
          <w:marLeft w:val="0"/>
          <w:marRight w:val="0"/>
          <w:marTop w:val="0"/>
          <w:marBottom w:val="0"/>
          <w:divBdr>
            <w:top w:val="none" w:sz="0" w:space="0" w:color="auto"/>
            <w:left w:val="none" w:sz="0" w:space="0" w:color="auto"/>
            <w:bottom w:val="none" w:sz="0" w:space="0" w:color="auto"/>
            <w:right w:val="none" w:sz="0" w:space="0" w:color="auto"/>
          </w:divBdr>
        </w:div>
        <w:div w:id="1198855509">
          <w:marLeft w:val="0"/>
          <w:marRight w:val="0"/>
          <w:marTop w:val="0"/>
          <w:marBottom w:val="0"/>
          <w:divBdr>
            <w:top w:val="none" w:sz="0" w:space="0" w:color="auto"/>
            <w:left w:val="none" w:sz="0" w:space="0" w:color="auto"/>
            <w:bottom w:val="none" w:sz="0" w:space="0" w:color="auto"/>
            <w:right w:val="none" w:sz="0" w:space="0" w:color="auto"/>
          </w:divBdr>
        </w:div>
        <w:div w:id="1950971688">
          <w:marLeft w:val="0"/>
          <w:marRight w:val="0"/>
          <w:marTop w:val="0"/>
          <w:marBottom w:val="0"/>
          <w:divBdr>
            <w:top w:val="none" w:sz="0" w:space="0" w:color="auto"/>
            <w:left w:val="none" w:sz="0" w:space="0" w:color="auto"/>
            <w:bottom w:val="none" w:sz="0" w:space="0" w:color="auto"/>
            <w:right w:val="none" w:sz="0" w:space="0" w:color="auto"/>
          </w:divBdr>
        </w:div>
        <w:div w:id="1564176529">
          <w:marLeft w:val="0"/>
          <w:marRight w:val="0"/>
          <w:marTop w:val="0"/>
          <w:marBottom w:val="0"/>
          <w:divBdr>
            <w:top w:val="none" w:sz="0" w:space="0" w:color="auto"/>
            <w:left w:val="none" w:sz="0" w:space="0" w:color="auto"/>
            <w:bottom w:val="none" w:sz="0" w:space="0" w:color="auto"/>
            <w:right w:val="none" w:sz="0" w:space="0" w:color="auto"/>
          </w:divBdr>
        </w:div>
        <w:div w:id="174153069">
          <w:marLeft w:val="0"/>
          <w:marRight w:val="0"/>
          <w:marTop w:val="0"/>
          <w:marBottom w:val="0"/>
          <w:divBdr>
            <w:top w:val="none" w:sz="0" w:space="0" w:color="auto"/>
            <w:left w:val="none" w:sz="0" w:space="0" w:color="auto"/>
            <w:bottom w:val="none" w:sz="0" w:space="0" w:color="auto"/>
            <w:right w:val="none" w:sz="0" w:space="0" w:color="auto"/>
          </w:divBdr>
        </w:div>
        <w:div w:id="1151553867">
          <w:marLeft w:val="0"/>
          <w:marRight w:val="0"/>
          <w:marTop w:val="0"/>
          <w:marBottom w:val="0"/>
          <w:divBdr>
            <w:top w:val="none" w:sz="0" w:space="0" w:color="auto"/>
            <w:left w:val="none" w:sz="0" w:space="0" w:color="auto"/>
            <w:bottom w:val="none" w:sz="0" w:space="0" w:color="auto"/>
            <w:right w:val="none" w:sz="0" w:space="0" w:color="auto"/>
          </w:divBdr>
        </w:div>
        <w:div w:id="196620916">
          <w:marLeft w:val="0"/>
          <w:marRight w:val="0"/>
          <w:marTop w:val="0"/>
          <w:marBottom w:val="0"/>
          <w:divBdr>
            <w:top w:val="none" w:sz="0" w:space="0" w:color="auto"/>
            <w:left w:val="none" w:sz="0" w:space="0" w:color="auto"/>
            <w:bottom w:val="none" w:sz="0" w:space="0" w:color="auto"/>
            <w:right w:val="none" w:sz="0" w:space="0" w:color="auto"/>
          </w:divBdr>
          <w:divsChild>
            <w:div w:id="1527476407">
              <w:marLeft w:val="0"/>
              <w:marRight w:val="0"/>
              <w:marTop w:val="0"/>
              <w:marBottom w:val="132"/>
              <w:divBdr>
                <w:top w:val="none" w:sz="0" w:space="0" w:color="auto"/>
                <w:left w:val="none" w:sz="0" w:space="0" w:color="auto"/>
                <w:bottom w:val="none" w:sz="0" w:space="0" w:color="auto"/>
                <w:right w:val="none" w:sz="0" w:space="0" w:color="auto"/>
              </w:divBdr>
            </w:div>
            <w:div w:id="1190416426">
              <w:marLeft w:val="0"/>
              <w:marRight w:val="0"/>
              <w:marTop w:val="0"/>
              <w:marBottom w:val="132"/>
              <w:divBdr>
                <w:top w:val="none" w:sz="0" w:space="0" w:color="auto"/>
                <w:left w:val="none" w:sz="0" w:space="0" w:color="auto"/>
                <w:bottom w:val="none" w:sz="0" w:space="0" w:color="auto"/>
                <w:right w:val="none" w:sz="0" w:space="0" w:color="auto"/>
              </w:divBdr>
            </w:div>
          </w:divsChild>
        </w:div>
        <w:div w:id="855314904">
          <w:marLeft w:val="0"/>
          <w:marRight w:val="0"/>
          <w:marTop w:val="0"/>
          <w:marBottom w:val="0"/>
          <w:divBdr>
            <w:top w:val="none" w:sz="0" w:space="0" w:color="auto"/>
            <w:left w:val="none" w:sz="0" w:space="0" w:color="auto"/>
            <w:bottom w:val="none" w:sz="0" w:space="0" w:color="auto"/>
            <w:right w:val="none" w:sz="0" w:space="0" w:color="auto"/>
          </w:divBdr>
        </w:div>
      </w:divsChild>
    </w:div>
    <w:div w:id="190731782">
      <w:bodyDiv w:val="1"/>
      <w:marLeft w:val="0"/>
      <w:marRight w:val="0"/>
      <w:marTop w:val="0"/>
      <w:marBottom w:val="0"/>
      <w:divBdr>
        <w:top w:val="none" w:sz="0" w:space="0" w:color="auto"/>
        <w:left w:val="none" w:sz="0" w:space="0" w:color="auto"/>
        <w:bottom w:val="none" w:sz="0" w:space="0" w:color="auto"/>
        <w:right w:val="none" w:sz="0" w:space="0" w:color="auto"/>
      </w:divBdr>
    </w:div>
    <w:div w:id="230390340">
      <w:bodyDiv w:val="1"/>
      <w:marLeft w:val="0"/>
      <w:marRight w:val="0"/>
      <w:marTop w:val="0"/>
      <w:marBottom w:val="0"/>
      <w:divBdr>
        <w:top w:val="none" w:sz="0" w:space="0" w:color="auto"/>
        <w:left w:val="none" w:sz="0" w:space="0" w:color="auto"/>
        <w:bottom w:val="none" w:sz="0" w:space="0" w:color="auto"/>
        <w:right w:val="none" w:sz="0" w:space="0" w:color="auto"/>
      </w:divBdr>
    </w:div>
    <w:div w:id="236521271">
      <w:bodyDiv w:val="1"/>
      <w:marLeft w:val="0"/>
      <w:marRight w:val="0"/>
      <w:marTop w:val="0"/>
      <w:marBottom w:val="0"/>
      <w:divBdr>
        <w:top w:val="none" w:sz="0" w:space="0" w:color="auto"/>
        <w:left w:val="none" w:sz="0" w:space="0" w:color="auto"/>
        <w:bottom w:val="none" w:sz="0" w:space="0" w:color="auto"/>
        <w:right w:val="none" w:sz="0" w:space="0" w:color="auto"/>
      </w:divBdr>
    </w:div>
    <w:div w:id="240413402">
      <w:bodyDiv w:val="1"/>
      <w:marLeft w:val="0"/>
      <w:marRight w:val="0"/>
      <w:marTop w:val="0"/>
      <w:marBottom w:val="0"/>
      <w:divBdr>
        <w:top w:val="none" w:sz="0" w:space="0" w:color="auto"/>
        <w:left w:val="none" w:sz="0" w:space="0" w:color="auto"/>
        <w:bottom w:val="none" w:sz="0" w:space="0" w:color="auto"/>
        <w:right w:val="none" w:sz="0" w:space="0" w:color="auto"/>
      </w:divBdr>
    </w:div>
    <w:div w:id="243414555">
      <w:bodyDiv w:val="1"/>
      <w:marLeft w:val="0"/>
      <w:marRight w:val="0"/>
      <w:marTop w:val="0"/>
      <w:marBottom w:val="0"/>
      <w:divBdr>
        <w:top w:val="none" w:sz="0" w:space="0" w:color="auto"/>
        <w:left w:val="none" w:sz="0" w:space="0" w:color="auto"/>
        <w:bottom w:val="none" w:sz="0" w:space="0" w:color="auto"/>
        <w:right w:val="none" w:sz="0" w:space="0" w:color="auto"/>
      </w:divBdr>
    </w:div>
    <w:div w:id="249893338">
      <w:bodyDiv w:val="1"/>
      <w:marLeft w:val="0"/>
      <w:marRight w:val="0"/>
      <w:marTop w:val="0"/>
      <w:marBottom w:val="0"/>
      <w:divBdr>
        <w:top w:val="none" w:sz="0" w:space="0" w:color="auto"/>
        <w:left w:val="none" w:sz="0" w:space="0" w:color="auto"/>
        <w:bottom w:val="none" w:sz="0" w:space="0" w:color="auto"/>
        <w:right w:val="none" w:sz="0" w:space="0" w:color="auto"/>
      </w:divBdr>
    </w:div>
    <w:div w:id="258951783">
      <w:bodyDiv w:val="1"/>
      <w:marLeft w:val="0"/>
      <w:marRight w:val="0"/>
      <w:marTop w:val="0"/>
      <w:marBottom w:val="0"/>
      <w:divBdr>
        <w:top w:val="none" w:sz="0" w:space="0" w:color="auto"/>
        <w:left w:val="none" w:sz="0" w:space="0" w:color="auto"/>
        <w:bottom w:val="none" w:sz="0" w:space="0" w:color="auto"/>
        <w:right w:val="none" w:sz="0" w:space="0" w:color="auto"/>
      </w:divBdr>
      <w:divsChild>
        <w:div w:id="1701197765">
          <w:marLeft w:val="0"/>
          <w:marRight w:val="0"/>
          <w:marTop w:val="0"/>
          <w:marBottom w:val="0"/>
          <w:divBdr>
            <w:top w:val="none" w:sz="0" w:space="0" w:color="auto"/>
            <w:left w:val="none" w:sz="0" w:space="0" w:color="auto"/>
            <w:bottom w:val="none" w:sz="0" w:space="0" w:color="auto"/>
            <w:right w:val="none" w:sz="0" w:space="0" w:color="auto"/>
          </w:divBdr>
          <w:divsChild>
            <w:div w:id="1738819348">
              <w:marLeft w:val="0"/>
              <w:marRight w:val="0"/>
              <w:marTop w:val="0"/>
              <w:marBottom w:val="0"/>
              <w:divBdr>
                <w:top w:val="none" w:sz="0" w:space="0" w:color="auto"/>
                <w:left w:val="none" w:sz="0" w:space="0" w:color="auto"/>
                <w:bottom w:val="none" w:sz="0" w:space="0" w:color="auto"/>
                <w:right w:val="none" w:sz="0" w:space="0" w:color="auto"/>
              </w:divBdr>
              <w:divsChild>
                <w:div w:id="22749278">
                  <w:marLeft w:val="0"/>
                  <w:marRight w:val="0"/>
                  <w:marTop w:val="0"/>
                  <w:marBottom w:val="0"/>
                  <w:divBdr>
                    <w:top w:val="none" w:sz="0" w:space="0" w:color="auto"/>
                    <w:left w:val="none" w:sz="0" w:space="0" w:color="auto"/>
                    <w:bottom w:val="none" w:sz="0" w:space="0" w:color="auto"/>
                    <w:right w:val="none" w:sz="0" w:space="0" w:color="auto"/>
                  </w:divBdr>
                </w:div>
                <w:div w:id="1494377361">
                  <w:marLeft w:val="0"/>
                  <w:marRight w:val="0"/>
                  <w:marTop w:val="0"/>
                  <w:marBottom w:val="0"/>
                  <w:divBdr>
                    <w:top w:val="none" w:sz="0" w:space="0" w:color="auto"/>
                    <w:left w:val="none" w:sz="0" w:space="0" w:color="auto"/>
                    <w:bottom w:val="none" w:sz="0" w:space="0" w:color="auto"/>
                    <w:right w:val="none" w:sz="0" w:space="0" w:color="auto"/>
                  </w:divBdr>
                </w:div>
                <w:div w:id="1675837152">
                  <w:marLeft w:val="0"/>
                  <w:marRight w:val="0"/>
                  <w:marTop w:val="0"/>
                  <w:marBottom w:val="0"/>
                  <w:divBdr>
                    <w:top w:val="none" w:sz="0" w:space="0" w:color="auto"/>
                    <w:left w:val="none" w:sz="0" w:space="0" w:color="auto"/>
                    <w:bottom w:val="none" w:sz="0" w:space="0" w:color="auto"/>
                    <w:right w:val="none" w:sz="0" w:space="0" w:color="auto"/>
                  </w:divBdr>
                </w:div>
                <w:div w:id="521553610">
                  <w:marLeft w:val="0"/>
                  <w:marRight w:val="0"/>
                  <w:marTop w:val="0"/>
                  <w:marBottom w:val="0"/>
                  <w:divBdr>
                    <w:top w:val="none" w:sz="0" w:space="0" w:color="auto"/>
                    <w:left w:val="none" w:sz="0" w:space="0" w:color="auto"/>
                    <w:bottom w:val="none" w:sz="0" w:space="0" w:color="auto"/>
                    <w:right w:val="none" w:sz="0" w:space="0" w:color="auto"/>
                  </w:divBdr>
                </w:div>
                <w:div w:id="1056777761">
                  <w:marLeft w:val="0"/>
                  <w:marRight w:val="0"/>
                  <w:marTop w:val="0"/>
                  <w:marBottom w:val="0"/>
                  <w:divBdr>
                    <w:top w:val="none" w:sz="0" w:space="0" w:color="auto"/>
                    <w:left w:val="none" w:sz="0" w:space="0" w:color="auto"/>
                    <w:bottom w:val="none" w:sz="0" w:space="0" w:color="auto"/>
                    <w:right w:val="none" w:sz="0" w:space="0" w:color="auto"/>
                  </w:divBdr>
                </w:div>
                <w:div w:id="1270620997">
                  <w:marLeft w:val="0"/>
                  <w:marRight w:val="0"/>
                  <w:marTop w:val="0"/>
                  <w:marBottom w:val="0"/>
                  <w:divBdr>
                    <w:top w:val="none" w:sz="0" w:space="0" w:color="auto"/>
                    <w:left w:val="none" w:sz="0" w:space="0" w:color="auto"/>
                    <w:bottom w:val="none" w:sz="0" w:space="0" w:color="auto"/>
                    <w:right w:val="none" w:sz="0" w:space="0" w:color="auto"/>
                  </w:divBdr>
                </w:div>
                <w:div w:id="777525340">
                  <w:marLeft w:val="0"/>
                  <w:marRight w:val="0"/>
                  <w:marTop w:val="0"/>
                  <w:marBottom w:val="0"/>
                  <w:divBdr>
                    <w:top w:val="none" w:sz="0" w:space="0" w:color="auto"/>
                    <w:left w:val="none" w:sz="0" w:space="0" w:color="auto"/>
                    <w:bottom w:val="none" w:sz="0" w:space="0" w:color="auto"/>
                    <w:right w:val="none" w:sz="0" w:space="0" w:color="auto"/>
                  </w:divBdr>
                </w:div>
                <w:div w:id="31150785">
                  <w:marLeft w:val="0"/>
                  <w:marRight w:val="0"/>
                  <w:marTop w:val="0"/>
                  <w:marBottom w:val="0"/>
                  <w:divBdr>
                    <w:top w:val="none" w:sz="0" w:space="0" w:color="auto"/>
                    <w:left w:val="none" w:sz="0" w:space="0" w:color="auto"/>
                    <w:bottom w:val="none" w:sz="0" w:space="0" w:color="auto"/>
                    <w:right w:val="none" w:sz="0" w:space="0" w:color="auto"/>
                  </w:divBdr>
                </w:div>
                <w:div w:id="1367174010">
                  <w:marLeft w:val="0"/>
                  <w:marRight w:val="0"/>
                  <w:marTop w:val="0"/>
                  <w:marBottom w:val="0"/>
                  <w:divBdr>
                    <w:top w:val="none" w:sz="0" w:space="0" w:color="auto"/>
                    <w:left w:val="none" w:sz="0" w:space="0" w:color="auto"/>
                    <w:bottom w:val="none" w:sz="0" w:space="0" w:color="auto"/>
                    <w:right w:val="none" w:sz="0" w:space="0" w:color="auto"/>
                  </w:divBdr>
                </w:div>
                <w:div w:id="1287084607">
                  <w:marLeft w:val="0"/>
                  <w:marRight w:val="0"/>
                  <w:marTop w:val="0"/>
                  <w:marBottom w:val="0"/>
                  <w:divBdr>
                    <w:top w:val="none" w:sz="0" w:space="0" w:color="auto"/>
                    <w:left w:val="none" w:sz="0" w:space="0" w:color="auto"/>
                    <w:bottom w:val="none" w:sz="0" w:space="0" w:color="auto"/>
                    <w:right w:val="none" w:sz="0" w:space="0" w:color="auto"/>
                  </w:divBdr>
                </w:div>
                <w:div w:id="1178039803">
                  <w:marLeft w:val="0"/>
                  <w:marRight w:val="0"/>
                  <w:marTop w:val="0"/>
                  <w:marBottom w:val="0"/>
                  <w:divBdr>
                    <w:top w:val="none" w:sz="0" w:space="0" w:color="auto"/>
                    <w:left w:val="none" w:sz="0" w:space="0" w:color="auto"/>
                    <w:bottom w:val="none" w:sz="0" w:space="0" w:color="auto"/>
                    <w:right w:val="none" w:sz="0" w:space="0" w:color="auto"/>
                  </w:divBdr>
                </w:div>
                <w:div w:id="1437365799">
                  <w:marLeft w:val="0"/>
                  <w:marRight w:val="0"/>
                  <w:marTop w:val="0"/>
                  <w:marBottom w:val="0"/>
                  <w:divBdr>
                    <w:top w:val="none" w:sz="0" w:space="0" w:color="auto"/>
                    <w:left w:val="none" w:sz="0" w:space="0" w:color="auto"/>
                    <w:bottom w:val="none" w:sz="0" w:space="0" w:color="auto"/>
                    <w:right w:val="none" w:sz="0" w:space="0" w:color="auto"/>
                  </w:divBdr>
                </w:div>
                <w:div w:id="1632665291">
                  <w:marLeft w:val="0"/>
                  <w:marRight w:val="0"/>
                  <w:marTop w:val="0"/>
                  <w:marBottom w:val="0"/>
                  <w:divBdr>
                    <w:top w:val="none" w:sz="0" w:space="0" w:color="auto"/>
                    <w:left w:val="none" w:sz="0" w:space="0" w:color="auto"/>
                    <w:bottom w:val="none" w:sz="0" w:space="0" w:color="auto"/>
                    <w:right w:val="none" w:sz="0" w:space="0" w:color="auto"/>
                  </w:divBdr>
                </w:div>
                <w:div w:id="17791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63247">
      <w:bodyDiv w:val="1"/>
      <w:marLeft w:val="0"/>
      <w:marRight w:val="0"/>
      <w:marTop w:val="0"/>
      <w:marBottom w:val="0"/>
      <w:divBdr>
        <w:top w:val="none" w:sz="0" w:space="0" w:color="auto"/>
        <w:left w:val="none" w:sz="0" w:space="0" w:color="auto"/>
        <w:bottom w:val="none" w:sz="0" w:space="0" w:color="auto"/>
        <w:right w:val="none" w:sz="0" w:space="0" w:color="auto"/>
      </w:divBdr>
    </w:div>
    <w:div w:id="304627746">
      <w:bodyDiv w:val="1"/>
      <w:marLeft w:val="0"/>
      <w:marRight w:val="0"/>
      <w:marTop w:val="0"/>
      <w:marBottom w:val="0"/>
      <w:divBdr>
        <w:top w:val="none" w:sz="0" w:space="0" w:color="auto"/>
        <w:left w:val="none" w:sz="0" w:space="0" w:color="auto"/>
        <w:bottom w:val="none" w:sz="0" w:space="0" w:color="auto"/>
        <w:right w:val="none" w:sz="0" w:space="0" w:color="auto"/>
      </w:divBdr>
    </w:div>
    <w:div w:id="307515830">
      <w:bodyDiv w:val="1"/>
      <w:marLeft w:val="0"/>
      <w:marRight w:val="0"/>
      <w:marTop w:val="0"/>
      <w:marBottom w:val="0"/>
      <w:divBdr>
        <w:top w:val="none" w:sz="0" w:space="0" w:color="auto"/>
        <w:left w:val="none" w:sz="0" w:space="0" w:color="auto"/>
        <w:bottom w:val="none" w:sz="0" w:space="0" w:color="auto"/>
        <w:right w:val="none" w:sz="0" w:space="0" w:color="auto"/>
      </w:divBdr>
    </w:div>
    <w:div w:id="309798143">
      <w:bodyDiv w:val="1"/>
      <w:marLeft w:val="0"/>
      <w:marRight w:val="0"/>
      <w:marTop w:val="0"/>
      <w:marBottom w:val="0"/>
      <w:divBdr>
        <w:top w:val="none" w:sz="0" w:space="0" w:color="auto"/>
        <w:left w:val="none" w:sz="0" w:space="0" w:color="auto"/>
        <w:bottom w:val="none" w:sz="0" w:space="0" w:color="auto"/>
        <w:right w:val="none" w:sz="0" w:space="0" w:color="auto"/>
      </w:divBdr>
    </w:div>
    <w:div w:id="417598395">
      <w:bodyDiv w:val="1"/>
      <w:marLeft w:val="0"/>
      <w:marRight w:val="0"/>
      <w:marTop w:val="0"/>
      <w:marBottom w:val="0"/>
      <w:divBdr>
        <w:top w:val="none" w:sz="0" w:space="0" w:color="auto"/>
        <w:left w:val="none" w:sz="0" w:space="0" w:color="auto"/>
        <w:bottom w:val="none" w:sz="0" w:space="0" w:color="auto"/>
        <w:right w:val="none" w:sz="0" w:space="0" w:color="auto"/>
      </w:divBdr>
    </w:div>
    <w:div w:id="436877363">
      <w:bodyDiv w:val="1"/>
      <w:marLeft w:val="0"/>
      <w:marRight w:val="0"/>
      <w:marTop w:val="0"/>
      <w:marBottom w:val="0"/>
      <w:divBdr>
        <w:top w:val="none" w:sz="0" w:space="0" w:color="auto"/>
        <w:left w:val="none" w:sz="0" w:space="0" w:color="auto"/>
        <w:bottom w:val="none" w:sz="0" w:space="0" w:color="auto"/>
        <w:right w:val="none" w:sz="0" w:space="0" w:color="auto"/>
      </w:divBdr>
    </w:div>
    <w:div w:id="449012893">
      <w:bodyDiv w:val="1"/>
      <w:marLeft w:val="0"/>
      <w:marRight w:val="0"/>
      <w:marTop w:val="0"/>
      <w:marBottom w:val="0"/>
      <w:divBdr>
        <w:top w:val="none" w:sz="0" w:space="0" w:color="auto"/>
        <w:left w:val="none" w:sz="0" w:space="0" w:color="auto"/>
        <w:bottom w:val="none" w:sz="0" w:space="0" w:color="auto"/>
        <w:right w:val="none" w:sz="0" w:space="0" w:color="auto"/>
      </w:divBdr>
    </w:div>
    <w:div w:id="466704521">
      <w:bodyDiv w:val="1"/>
      <w:marLeft w:val="0"/>
      <w:marRight w:val="0"/>
      <w:marTop w:val="0"/>
      <w:marBottom w:val="0"/>
      <w:divBdr>
        <w:top w:val="none" w:sz="0" w:space="0" w:color="auto"/>
        <w:left w:val="none" w:sz="0" w:space="0" w:color="auto"/>
        <w:bottom w:val="none" w:sz="0" w:space="0" w:color="auto"/>
        <w:right w:val="none" w:sz="0" w:space="0" w:color="auto"/>
      </w:divBdr>
    </w:div>
    <w:div w:id="491873508">
      <w:bodyDiv w:val="1"/>
      <w:marLeft w:val="0"/>
      <w:marRight w:val="0"/>
      <w:marTop w:val="0"/>
      <w:marBottom w:val="0"/>
      <w:divBdr>
        <w:top w:val="none" w:sz="0" w:space="0" w:color="auto"/>
        <w:left w:val="none" w:sz="0" w:space="0" w:color="auto"/>
        <w:bottom w:val="none" w:sz="0" w:space="0" w:color="auto"/>
        <w:right w:val="none" w:sz="0" w:space="0" w:color="auto"/>
      </w:divBdr>
    </w:div>
    <w:div w:id="505442194">
      <w:bodyDiv w:val="1"/>
      <w:marLeft w:val="0"/>
      <w:marRight w:val="0"/>
      <w:marTop w:val="0"/>
      <w:marBottom w:val="0"/>
      <w:divBdr>
        <w:top w:val="none" w:sz="0" w:space="0" w:color="auto"/>
        <w:left w:val="none" w:sz="0" w:space="0" w:color="auto"/>
        <w:bottom w:val="none" w:sz="0" w:space="0" w:color="auto"/>
        <w:right w:val="none" w:sz="0" w:space="0" w:color="auto"/>
      </w:divBdr>
    </w:div>
    <w:div w:id="505444069">
      <w:bodyDiv w:val="1"/>
      <w:marLeft w:val="0"/>
      <w:marRight w:val="0"/>
      <w:marTop w:val="0"/>
      <w:marBottom w:val="0"/>
      <w:divBdr>
        <w:top w:val="none" w:sz="0" w:space="0" w:color="auto"/>
        <w:left w:val="none" w:sz="0" w:space="0" w:color="auto"/>
        <w:bottom w:val="none" w:sz="0" w:space="0" w:color="auto"/>
        <w:right w:val="none" w:sz="0" w:space="0" w:color="auto"/>
      </w:divBdr>
    </w:div>
    <w:div w:id="516429752">
      <w:bodyDiv w:val="1"/>
      <w:marLeft w:val="0"/>
      <w:marRight w:val="0"/>
      <w:marTop w:val="0"/>
      <w:marBottom w:val="0"/>
      <w:divBdr>
        <w:top w:val="none" w:sz="0" w:space="0" w:color="auto"/>
        <w:left w:val="none" w:sz="0" w:space="0" w:color="auto"/>
        <w:bottom w:val="none" w:sz="0" w:space="0" w:color="auto"/>
        <w:right w:val="none" w:sz="0" w:space="0" w:color="auto"/>
      </w:divBdr>
    </w:div>
    <w:div w:id="519589429">
      <w:bodyDiv w:val="1"/>
      <w:marLeft w:val="0"/>
      <w:marRight w:val="0"/>
      <w:marTop w:val="0"/>
      <w:marBottom w:val="0"/>
      <w:divBdr>
        <w:top w:val="none" w:sz="0" w:space="0" w:color="auto"/>
        <w:left w:val="none" w:sz="0" w:space="0" w:color="auto"/>
        <w:bottom w:val="none" w:sz="0" w:space="0" w:color="auto"/>
        <w:right w:val="none" w:sz="0" w:space="0" w:color="auto"/>
      </w:divBdr>
    </w:div>
    <w:div w:id="544828209">
      <w:bodyDiv w:val="1"/>
      <w:marLeft w:val="0"/>
      <w:marRight w:val="0"/>
      <w:marTop w:val="0"/>
      <w:marBottom w:val="0"/>
      <w:divBdr>
        <w:top w:val="none" w:sz="0" w:space="0" w:color="auto"/>
        <w:left w:val="none" w:sz="0" w:space="0" w:color="auto"/>
        <w:bottom w:val="none" w:sz="0" w:space="0" w:color="auto"/>
        <w:right w:val="none" w:sz="0" w:space="0" w:color="auto"/>
      </w:divBdr>
    </w:div>
    <w:div w:id="558444218">
      <w:bodyDiv w:val="1"/>
      <w:marLeft w:val="0"/>
      <w:marRight w:val="0"/>
      <w:marTop w:val="0"/>
      <w:marBottom w:val="0"/>
      <w:divBdr>
        <w:top w:val="none" w:sz="0" w:space="0" w:color="auto"/>
        <w:left w:val="none" w:sz="0" w:space="0" w:color="auto"/>
        <w:bottom w:val="none" w:sz="0" w:space="0" w:color="auto"/>
        <w:right w:val="none" w:sz="0" w:space="0" w:color="auto"/>
      </w:divBdr>
    </w:div>
    <w:div w:id="563764190">
      <w:bodyDiv w:val="1"/>
      <w:marLeft w:val="0"/>
      <w:marRight w:val="0"/>
      <w:marTop w:val="0"/>
      <w:marBottom w:val="0"/>
      <w:divBdr>
        <w:top w:val="none" w:sz="0" w:space="0" w:color="auto"/>
        <w:left w:val="none" w:sz="0" w:space="0" w:color="auto"/>
        <w:bottom w:val="none" w:sz="0" w:space="0" w:color="auto"/>
        <w:right w:val="none" w:sz="0" w:space="0" w:color="auto"/>
      </w:divBdr>
    </w:div>
    <w:div w:id="582181997">
      <w:bodyDiv w:val="1"/>
      <w:marLeft w:val="0"/>
      <w:marRight w:val="0"/>
      <w:marTop w:val="0"/>
      <w:marBottom w:val="0"/>
      <w:divBdr>
        <w:top w:val="none" w:sz="0" w:space="0" w:color="auto"/>
        <w:left w:val="none" w:sz="0" w:space="0" w:color="auto"/>
        <w:bottom w:val="none" w:sz="0" w:space="0" w:color="auto"/>
        <w:right w:val="none" w:sz="0" w:space="0" w:color="auto"/>
      </w:divBdr>
      <w:divsChild>
        <w:div w:id="1137070507">
          <w:marLeft w:val="0"/>
          <w:marRight w:val="0"/>
          <w:marTop w:val="0"/>
          <w:marBottom w:val="0"/>
          <w:divBdr>
            <w:top w:val="none" w:sz="0" w:space="0" w:color="auto"/>
            <w:left w:val="none" w:sz="0" w:space="0" w:color="auto"/>
            <w:bottom w:val="none" w:sz="0" w:space="0" w:color="auto"/>
            <w:right w:val="none" w:sz="0" w:space="0" w:color="auto"/>
          </w:divBdr>
          <w:divsChild>
            <w:div w:id="956913071">
              <w:marLeft w:val="0"/>
              <w:marRight w:val="0"/>
              <w:marTop w:val="0"/>
              <w:marBottom w:val="0"/>
              <w:divBdr>
                <w:top w:val="none" w:sz="0" w:space="0" w:color="auto"/>
                <w:left w:val="none" w:sz="0" w:space="0" w:color="auto"/>
                <w:bottom w:val="none" w:sz="0" w:space="0" w:color="auto"/>
                <w:right w:val="none" w:sz="0" w:space="0" w:color="auto"/>
              </w:divBdr>
              <w:divsChild>
                <w:div w:id="868840334">
                  <w:marLeft w:val="0"/>
                  <w:marRight w:val="0"/>
                  <w:marTop w:val="0"/>
                  <w:marBottom w:val="0"/>
                  <w:divBdr>
                    <w:top w:val="none" w:sz="0" w:space="0" w:color="auto"/>
                    <w:left w:val="none" w:sz="0" w:space="0" w:color="auto"/>
                    <w:bottom w:val="none" w:sz="0" w:space="0" w:color="auto"/>
                    <w:right w:val="none" w:sz="0" w:space="0" w:color="auto"/>
                  </w:divBdr>
                  <w:divsChild>
                    <w:div w:id="1899198407">
                      <w:marLeft w:val="0"/>
                      <w:marRight w:val="0"/>
                      <w:marTop w:val="0"/>
                      <w:marBottom w:val="0"/>
                      <w:divBdr>
                        <w:top w:val="none" w:sz="0" w:space="0" w:color="auto"/>
                        <w:left w:val="none" w:sz="0" w:space="0" w:color="auto"/>
                        <w:bottom w:val="none" w:sz="0" w:space="0" w:color="auto"/>
                        <w:right w:val="none" w:sz="0" w:space="0" w:color="auto"/>
                      </w:divBdr>
                      <w:divsChild>
                        <w:div w:id="1282687724">
                          <w:marLeft w:val="0"/>
                          <w:marRight w:val="0"/>
                          <w:marTop w:val="0"/>
                          <w:marBottom w:val="0"/>
                          <w:divBdr>
                            <w:top w:val="none" w:sz="0" w:space="0" w:color="auto"/>
                            <w:left w:val="none" w:sz="0" w:space="0" w:color="auto"/>
                            <w:bottom w:val="none" w:sz="0" w:space="0" w:color="auto"/>
                            <w:right w:val="none" w:sz="0" w:space="0" w:color="auto"/>
                          </w:divBdr>
                          <w:divsChild>
                            <w:div w:id="922490583">
                              <w:marLeft w:val="0"/>
                              <w:marRight w:val="0"/>
                              <w:marTop w:val="0"/>
                              <w:marBottom w:val="0"/>
                              <w:divBdr>
                                <w:top w:val="none" w:sz="0" w:space="0" w:color="auto"/>
                                <w:left w:val="none" w:sz="0" w:space="0" w:color="auto"/>
                                <w:bottom w:val="none" w:sz="0" w:space="0" w:color="auto"/>
                                <w:right w:val="none" w:sz="0" w:space="0" w:color="auto"/>
                              </w:divBdr>
                              <w:divsChild>
                                <w:div w:id="53164381">
                                  <w:marLeft w:val="0"/>
                                  <w:marRight w:val="0"/>
                                  <w:marTop w:val="0"/>
                                  <w:marBottom w:val="0"/>
                                  <w:divBdr>
                                    <w:top w:val="none" w:sz="0" w:space="0" w:color="auto"/>
                                    <w:left w:val="none" w:sz="0" w:space="0" w:color="auto"/>
                                    <w:bottom w:val="none" w:sz="0" w:space="0" w:color="auto"/>
                                    <w:right w:val="none" w:sz="0" w:space="0" w:color="auto"/>
                                  </w:divBdr>
                                  <w:divsChild>
                                    <w:div w:id="963921848">
                                      <w:marLeft w:val="0"/>
                                      <w:marRight w:val="0"/>
                                      <w:marTop w:val="0"/>
                                      <w:marBottom w:val="0"/>
                                      <w:divBdr>
                                        <w:top w:val="none" w:sz="0" w:space="0" w:color="auto"/>
                                        <w:left w:val="none" w:sz="0" w:space="0" w:color="auto"/>
                                        <w:bottom w:val="none" w:sz="0" w:space="0" w:color="auto"/>
                                        <w:right w:val="none" w:sz="0" w:space="0" w:color="auto"/>
                                      </w:divBdr>
                                      <w:divsChild>
                                        <w:div w:id="427695131">
                                          <w:marLeft w:val="0"/>
                                          <w:marRight w:val="0"/>
                                          <w:marTop w:val="0"/>
                                          <w:marBottom w:val="0"/>
                                          <w:divBdr>
                                            <w:top w:val="none" w:sz="0" w:space="0" w:color="auto"/>
                                            <w:left w:val="none" w:sz="0" w:space="0" w:color="auto"/>
                                            <w:bottom w:val="none" w:sz="0" w:space="0" w:color="auto"/>
                                            <w:right w:val="none" w:sz="0" w:space="0" w:color="auto"/>
                                          </w:divBdr>
                                          <w:divsChild>
                                            <w:div w:id="968898287">
                                              <w:marLeft w:val="0"/>
                                              <w:marRight w:val="0"/>
                                              <w:marTop w:val="0"/>
                                              <w:marBottom w:val="0"/>
                                              <w:divBdr>
                                                <w:top w:val="none" w:sz="0" w:space="0" w:color="auto"/>
                                                <w:left w:val="none" w:sz="0" w:space="0" w:color="auto"/>
                                                <w:bottom w:val="none" w:sz="0" w:space="0" w:color="auto"/>
                                                <w:right w:val="none" w:sz="0" w:space="0" w:color="auto"/>
                                              </w:divBdr>
                                            </w:div>
                                            <w:div w:id="151216894">
                                              <w:marLeft w:val="0"/>
                                              <w:marRight w:val="0"/>
                                              <w:marTop w:val="0"/>
                                              <w:marBottom w:val="0"/>
                                              <w:divBdr>
                                                <w:top w:val="none" w:sz="0" w:space="0" w:color="auto"/>
                                                <w:left w:val="none" w:sz="0" w:space="0" w:color="auto"/>
                                                <w:bottom w:val="none" w:sz="0" w:space="0" w:color="auto"/>
                                                <w:right w:val="none" w:sz="0" w:space="0" w:color="auto"/>
                                              </w:divBdr>
                                              <w:divsChild>
                                                <w:div w:id="946279309">
                                                  <w:marLeft w:val="0"/>
                                                  <w:marRight w:val="0"/>
                                                  <w:marTop w:val="0"/>
                                                  <w:marBottom w:val="0"/>
                                                  <w:divBdr>
                                                    <w:top w:val="none" w:sz="0" w:space="0" w:color="auto"/>
                                                    <w:left w:val="none" w:sz="0" w:space="0" w:color="auto"/>
                                                    <w:bottom w:val="none" w:sz="0" w:space="0" w:color="auto"/>
                                                    <w:right w:val="none" w:sz="0" w:space="0" w:color="auto"/>
                                                  </w:divBdr>
                                                </w:div>
                                              </w:divsChild>
                                            </w:div>
                                            <w:div w:id="1305814549">
                                              <w:marLeft w:val="0"/>
                                              <w:marRight w:val="0"/>
                                              <w:marTop w:val="0"/>
                                              <w:marBottom w:val="0"/>
                                              <w:divBdr>
                                                <w:top w:val="none" w:sz="0" w:space="0" w:color="auto"/>
                                                <w:left w:val="none" w:sz="0" w:space="0" w:color="auto"/>
                                                <w:bottom w:val="none" w:sz="0" w:space="0" w:color="auto"/>
                                                <w:right w:val="none" w:sz="0" w:space="0" w:color="auto"/>
                                              </w:divBdr>
                                              <w:divsChild>
                                                <w:div w:id="1253928356">
                                                  <w:marLeft w:val="0"/>
                                                  <w:marRight w:val="0"/>
                                                  <w:marTop w:val="0"/>
                                                  <w:marBottom w:val="0"/>
                                                  <w:divBdr>
                                                    <w:top w:val="none" w:sz="0" w:space="0" w:color="auto"/>
                                                    <w:left w:val="none" w:sz="0" w:space="0" w:color="auto"/>
                                                    <w:bottom w:val="none" w:sz="0" w:space="0" w:color="auto"/>
                                                    <w:right w:val="none" w:sz="0" w:space="0" w:color="auto"/>
                                                  </w:divBdr>
                                                </w:div>
                                              </w:divsChild>
                                            </w:div>
                                            <w:div w:id="790830341">
                                              <w:marLeft w:val="0"/>
                                              <w:marRight w:val="0"/>
                                              <w:marTop w:val="0"/>
                                              <w:marBottom w:val="0"/>
                                              <w:divBdr>
                                                <w:top w:val="none" w:sz="0" w:space="0" w:color="auto"/>
                                                <w:left w:val="none" w:sz="0" w:space="0" w:color="auto"/>
                                                <w:bottom w:val="none" w:sz="0" w:space="0" w:color="auto"/>
                                                <w:right w:val="none" w:sz="0" w:space="0" w:color="auto"/>
                                              </w:divBdr>
                                              <w:divsChild>
                                                <w:div w:id="161547522">
                                                  <w:marLeft w:val="0"/>
                                                  <w:marRight w:val="0"/>
                                                  <w:marTop w:val="0"/>
                                                  <w:marBottom w:val="0"/>
                                                  <w:divBdr>
                                                    <w:top w:val="none" w:sz="0" w:space="0" w:color="auto"/>
                                                    <w:left w:val="none" w:sz="0" w:space="0" w:color="auto"/>
                                                    <w:bottom w:val="none" w:sz="0" w:space="0" w:color="auto"/>
                                                    <w:right w:val="none" w:sz="0" w:space="0" w:color="auto"/>
                                                  </w:divBdr>
                                                </w:div>
                                              </w:divsChild>
                                            </w:div>
                                            <w:div w:id="742020998">
                                              <w:marLeft w:val="0"/>
                                              <w:marRight w:val="0"/>
                                              <w:marTop w:val="0"/>
                                              <w:marBottom w:val="0"/>
                                              <w:divBdr>
                                                <w:top w:val="none" w:sz="0" w:space="0" w:color="auto"/>
                                                <w:left w:val="none" w:sz="0" w:space="0" w:color="auto"/>
                                                <w:bottom w:val="none" w:sz="0" w:space="0" w:color="auto"/>
                                                <w:right w:val="none" w:sz="0" w:space="0" w:color="auto"/>
                                              </w:divBdr>
                                              <w:divsChild>
                                                <w:div w:id="1400834223">
                                                  <w:marLeft w:val="0"/>
                                                  <w:marRight w:val="0"/>
                                                  <w:marTop w:val="0"/>
                                                  <w:marBottom w:val="0"/>
                                                  <w:divBdr>
                                                    <w:top w:val="none" w:sz="0" w:space="0" w:color="auto"/>
                                                    <w:left w:val="none" w:sz="0" w:space="0" w:color="auto"/>
                                                    <w:bottom w:val="none" w:sz="0" w:space="0" w:color="auto"/>
                                                    <w:right w:val="none" w:sz="0" w:space="0" w:color="auto"/>
                                                  </w:divBdr>
                                                </w:div>
                                              </w:divsChild>
                                            </w:div>
                                            <w:div w:id="302929045">
                                              <w:marLeft w:val="0"/>
                                              <w:marRight w:val="0"/>
                                              <w:marTop w:val="0"/>
                                              <w:marBottom w:val="0"/>
                                              <w:divBdr>
                                                <w:top w:val="none" w:sz="0" w:space="0" w:color="auto"/>
                                                <w:left w:val="none" w:sz="0" w:space="0" w:color="auto"/>
                                                <w:bottom w:val="none" w:sz="0" w:space="0" w:color="auto"/>
                                                <w:right w:val="none" w:sz="0" w:space="0" w:color="auto"/>
                                              </w:divBdr>
                                              <w:divsChild>
                                                <w:div w:id="1590459841">
                                                  <w:marLeft w:val="0"/>
                                                  <w:marRight w:val="0"/>
                                                  <w:marTop w:val="0"/>
                                                  <w:marBottom w:val="0"/>
                                                  <w:divBdr>
                                                    <w:top w:val="none" w:sz="0" w:space="0" w:color="auto"/>
                                                    <w:left w:val="none" w:sz="0" w:space="0" w:color="auto"/>
                                                    <w:bottom w:val="none" w:sz="0" w:space="0" w:color="auto"/>
                                                    <w:right w:val="none" w:sz="0" w:space="0" w:color="auto"/>
                                                  </w:divBdr>
                                                </w:div>
                                              </w:divsChild>
                                            </w:div>
                                            <w:div w:id="2088527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821244">
                                              <w:marLeft w:val="0"/>
                                              <w:marRight w:val="0"/>
                                              <w:marTop w:val="0"/>
                                              <w:marBottom w:val="0"/>
                                              <w:divBdr>
                                                <w:top w:val="none" w:sz="0" w:space="0" w:color="auto"/>
                                                <w:left w:val="none" w:sz="0" w:space="0" w:color="auto"/>
                                                <w:bottom w:val="none" w:sz="0" w:space="0" w:color="auto"/>
                                                <w:right w:val="none" w:sz="0" w:space="0" w:color="auto"/>
                                              </w:divBdr>
                                              <w:divsChild>
                                                <w:div w:id="1735153005">
                                                  <w:marLeft w:val="0"/>
                                                  <w:marRight w:val="0"/>
                                                  <w:marTop w:val="0"/>
                                                  <w:marBottom w:val="0"/>
                                                  <w:divBdr>
                                                    <w:top w:val="none" w:sz="0" w:space="0" w:color="auto"/>
                                                    <w:left w:val="none" w:sz="0" w:space="0" w:color="auto"/>
                                                    <w:bottom w:val="none" w:sz="0" w:space="0" w:color="auto"/>
                                                    <w:right w:val="none" w:sz="0" w:space="0" w:color="auto"/>
                                                  </w:divBdr>
                                                </w:div>
                                              </w:divsChild>
                                            </w:div>
                                            <w:div w:id="1248074165">
                                              <w:marLeft w:val="0"/>
                                              <w:marRight w:val="0"/>
                                              <w:marTop w:val="0"/>
                                              <w:marBottom w:val="0"/>
                                              <w:divBdr>
                                                <w:top w:val="none" w:sz="0" w:space="0" w:color="auto"/>
                                                <w:left w:val="none" w:sz="0" w:space="0" w:color="auto"/>
                                                <w:bottom w:val="none" w:sz="0" w:space="0" w:color="auto"/>
                                                <w:right w:val="none" w:sz="0" w:space="0" w:color="auto"/>
                                              </w:divBdr>
                                              <w:divsChild>
                                                <w:div w:id="251016791">
                                                  <w:marLeft w:val="0"/>
                                                  <w:marRight w:val="0"/>
                                                  <w:marTop w:val="0"/>
                                                  <w:marBottom w:val="0"/>
                                                  <w:divBdr>
                                                    <w:top w:val="none" w:sz="0" w:space="0" w:color="auto"/>
                                                    <w:left w:val="none" w:sz="0" w:space="0" w:color="auto"/>
                                                    <w:bottom w:val="none" w:sz="0" w:space="0" w:color="auto"/>
                                                    <w:right w:val="none" w:sz="0" w:space="0" w:color="auto"/>
                                                  </w:divBdr>
                                                </w:div>
                                              </w:divsChild>
                                            </w:div>
                                            <w:div w:id="1532189453">
                                              <w:marLeft w:val="0"/>
                                              <w:marRight w:val="0"/>
                                              <w:marTop w:val="0"/>
                                              <w:marBottom w:val="0"/>
                                              <w:divBdr>
                                                <w:top w:val="none" w:sz="0" w:space="0" w:color="auto"/>
                                                <w:left w:val="none" w:sz="0" w:space="0" w:color="auto"/>
                                                <w:bottom w:val="none" w:sz="0" w:space="0" w:color="auto"/>
                                                <w:right w:val="none" w:sz="0" w:space="0" w:color="auto"/>
                                              </w:divBdr>
                                              <w:divsChild>
                                                <w:div w:id="1057436191">
                                                  <w:marLeft w:val="0"/>
                                                  <w:marRight w:val="0"/>
                                                  <w:marTop w:val="0"/>
                                                  <w:marBottom w:val="0"/>
                                                  <w:divBdr>
                                                    <w:top w:val="none" w:sz="0" w:space="0" w:color="auto"/>
                                                    <w:left w:val="none" w:sz="0" w:space="0" w:color="auto"/>
                                                    <w:bottom w:val="none" w:sz="0" w:space="0" w:color="auto"/>
                                                    <w:right w:val="none" w:sz="0" w:space="0" w:color="auto"/>
                                                  </w:divBdr>
                                                </w:div>
                                              </w:divsChild>
                                            </w:div>
                                            <w:div w:id="1626960011">
                                              <w:marLeft w:val="0"/>
                                              <w:marRight w:val="0"/>
                                              <w:marTop w:val="0"/>
                                              <w:marBottom w:val="0"/>
                                              <w:divBdr>
                                                <w:top w:val="none" w:sz="0" w:space="0" w:color="auto"/>
                                                <w:left w:val="none" w:sz="0" w:space="0" w:color="auto"/>
                                                <w:bottom w:val="none" w:sz="0" w:space="0" w:color="auto"/>
                                                <w:right w:val="none" w:sz="0" w:space="0" w:color="auto"/>
                                              </w:divBdr>
                                              <w:divsChild>
                                                <w:div w:id="298919858">
                                                  <w:marLeft w:val="0"/>
                                                  <w:marRight w:val="0"/>
                                                  <w:marTop w:val="0"/>
                                                  <w:marBottom w:val="0"/>
                                                  <w:divBdr>
                                                    <w:top w:val="none" w:sz="0" w:space="0" w:color="auto"/>
                                                    <w:left w:val="none" w:sz="0" w:space="0" w:color="auto"/>
                                                    <w:bottom w:val="none" w:sz="0" w:space="0" w:color="auto"/>
                                                    <w:right w:val="none" w:sz="0" w:space="0" w:color="auto"/>
                                                  </w:divBdr>
                                                </w:div>
                                              </w:divsChild>
                                            </w:div>
                                            <w:div w:id="71736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69353292">
                                              <w:marLeft w:val="0"/>
                                              <w:marRight w:val="0"/>
                                              <w:marTop w:val="0"/>
                                              <w:marBottom w:val="0"/>
                                              <w:divBdr>
                                                <w:top w:val="none" w:sz="0" w:space="0" w:color="auto"/>
                                                <w:left w:val="none" w:sz="0" w:space="0" w:color="auto"/>
                                                <w:bottom w:val="none" w:sz="0" w:space="0" w:color="auto"/>
                                                <w:right w:val="none" w:sz="0" w:space="0" w:color="auto"/>
                                              </w:divBdr>
                                              <w:divsChild>
                                                <w:div w:id="1273171479">
                                                  <w:marLeft w:val="0"/>
                                                  <w:marRight w:val="0"/>
                                                  <w:marTop w:val="0"/>
                                                  <w:marBottom w:val="0"/>
                                                  <w:divBdr>
                                                    <w:top w:val="none" w:sz="0" w:space="0" w:color="auto"/>
                                                    <w:left w:val="none" w:sz="0" w:space="0" w:color="auto"/>
                                                    <w:bottom w:val="none" w:sz="0" w:space="0" w:color="auto"/>
                                                    <w:right w:val="none" w:sz="0" w:space="0" w:color="auto"/>
                                                  </w:divBdr>
                                                </w:div>
                                              </w:divsChild>
                                            </w:div>
                                            <w:div w:id="970357356">
                                              <w:marLeft w:val="0"/>
                                              <w:marRight w:val="0"/>
                                              <w:marTop w:val="0"/>
                                              <w:marBottom w:val="0"/>
                                              <w:divBdr>
                                                <w:top w:val="none" w:sz="0" w:space="0" w:color="auto"/>
                                                <w:left w:val="none" w:sz="0" w:space="0" w:color="auto"/>
                                                <w:bottom w:val="none" w:sz="0" w:space="0" w:color="auto"/>
                                                <w:right w:val="none" w:sz="0" w:space="0" w:color="auto"/>
                                              </w:divBdr>
                                              <w:divsChild>
                                                <w:div w:id="1626422851">
                                                  <w:marLeft w:val="0"/>
                                                  <w:marRight w:val="0"/>
                                                  <w:marTop w:val="0"/>
                                                  <w:marBottom w:val="0"/>
                                                  <w:divBdr>
                                                    <w:top w:val="none" w:sz="0" w:space="0" w:color="auto"/>
                                                    <w:left w:val="none" w:sz="0" w:space="0" w:color="auto"/>
                                                    <w:bottom w:val="none" w:sz="0" w:space="0" w:color="auto"/>
                                                    <w:right w:val="none" w:sz="0" w:space="0" w:color="auto"/>
                                                  </w:divBdr>
                                                </w:div>
                                              </w:divsChild>
                                            </w:div>
                                            <w:div w:id="105587736">
                                              <w:marLeft w:val="0"/>
                                              <w:marRight w:val="0"/>
                                              <w:marTop w:val="0"/>
                                              <w:marBottom w:val="0"/>
                                              <w:divBdr>
                                                <w:top w:val="none" w:sz="0" w:space="0" w:color="auto"/>
                                                <w:left w:val="none" w:sz="0" w:space="0" w:color="auto"/>
                                                <w:bottom w:val="none" w:sz="0" w:space="0" w:color="auto"/>
                                                <w:right w:val="none" w:sz="0" w:space="0" w:color="auto"/>
                                              </w:divBdr>
                                              <w:divsChild>
                                                <w:div w:id="731319237">
                                                  <w:marLeft w:val="0"/>
                                                  <w:marRight w:val="0"/>
                                                  <w:marTop w:val="0"/>
                                                  <w:marBottom w:val="0"/>
                                                  <w:divBdr>
                                                    <w:top w:val="none" w:sz="0" w:space="0" w:color="auto"/>
                                                    <w:left w:val="none" w:sz="0" w:space="0" w:color="auto"/>
                                                    <w:bottom w:val="none" w:sz="0" w:space="0" w:color="auto"/>
                                                    <w:right w:val="none" w:sz="0" w:space="0" w:color="auto"/>
                                                  </w:divBdr>
                                                </w:div>
                                              </w:divsChild>
                                            </w:div>
                                            <w:div w:id="850534703">
                                              <w:marLeft w:val="0"/>
                                              <w:marRight w:val="0"/>
                                              <w:marTop w:val="0"/>
                                              <w:marBottom w:val="0"/>
                                              <w:divBdr>
                                                <w:top w:val="none" w:sz="0" w:space="0" w:color="auto"/>
                                                <w:left w:val="none" w:sz="0" w:space="0" w:color="auto"/>
                                                <w:bottom w:val="none" w:sz="0" w:space="0" w:color="auto"/>
                                                <w:right w:val="none" w:sz="0" w:space="0" w:color="auto"/>
                                              </w:divBdr>
                                              <w:divsChild>
                                                <w:div w:id="1220091864">
                                                  <w:marLeft w:val="0"/>
                                                  <w:marRight w:val="0"/>
                                                  <w:marTop w:val="0"/>
                                                  <w:marBottom w:val="0"/>
                                                  <w:divBdr>
                                                    <w:top w:val="none" w:sz="0" w:space="0" w:color="auto"/>
                                                    <w:left w:val="none" w:sz="0" w:space="0" w:color="auto"/>
                                                    <w:bottom w:val="none" w:sz="0" w:space="0" w:color="auto"/>
                                                    <w:right w:val="none" w:sz="0" w:space="0" w:color="auto"/>
                                                  </w:divBdr>
                                                </w:div>
                                              </w:divsChild>
                                            </w:div>
                                            <w:div w:id="707221870">
                                              <w:marLeft w:val="0"/>
                                              <w:marRight w:val="0"/>
                                              <w:marTop w:val="0"/>
                                              <w:marBottom w:val="0"/>
                                              <w:divBdr>
                                                <w:top w:val="none" w:sz="0" w:space="0" w:color="auto"/>
                                                <w:left w:val="none" w:sz="0" w:space="0" w:color="auto"/>
                                                <w:bottom w:val="none" w:sz="0" w:space="0" w:color="auto"/>
                                                <w:right w:val="none" w:sz="0" w:space="0" w:color="auto"/>
                                              </w:divBdr>
                                              <w:divsChild>
                                                <w:div w:id="576674770">
                                                  <w:marLeft w:val="0"/>
                                                  <w:marRight w:val="0"/>
                                                  <w:marTop w:val="0"/>
                                                  <w:marBottom w:val="0"/>
                                                  <w:divBdr>
                                                    <w:top w:val="none" w:sz="0" w:space="0" w:color="auto"/>
                                                    <w:left w:val="none" w:sz="0" w:space="0" w:color="auto"/>
                                                    <w:bottom w:val="none" w:sz="0" w:space="0" w:color="auto"/>
                                                    <w:right w:val="none" w:sz="0" w:space="0" w:color="auto"/>
                                                  </w:divBdr>
                                                </w:div>
                                              </w:divsChild>
                                            </w:div>
                                            <w:div w:id="329600532">
                                              <w:marLeft w:val="0"/>
                                              <w:marRight w:val="0"/>
                                              <w:marTop w:val="0"/>
                                              <w:marBottom w:val="0"/>
                                              <w:divBdr>
                                                <w:top w:val="none" w:sz="0" w:space="0" w:color="auto"/>
                                                <w:left w:val="none" w:sz="0" w:space="0" w:color="auto"/>
                                                <w:bottom w:val="none" w:sz="0" w:space="0" w:color="auto"/>
                                                <w:right w:val="none" w:sz="0" w:space="0" w:color="auto"/>
                                              </w:divBdr>
                                              <w:divsChild>
                                                <w:div w:id="1888031582">
                                                  <w:marLeft w:val="0"/>
                                                  <w:marRight w:val="0"/>
                                                  <w:marTop w:val="0"/>
                                                  <w:marBottom w:val="0"/>
                                                  <w:divBdr>
                                                    <w:top w:val="none" w:sz="0" w:space="0" w:color="auto"/>
                                                    <w:left w:val="none" w:sz="0" w:space="0" w:color="auto"/>
                                                    <w:bottom w:val="none" w:sz="0" w:space="0" w:color="auto"/>
                                                    <w:right w:val="none" w:sz="0" w:space="0" w:color="auto"/>
                                                  </w:divBdr>
                                                </w:div>
                                              </w:divsChild>
                                            </w:div>
                                            <w:div w:id="1761834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7175886">
                                              <w:marLeft w:val="0"/>
                                              <w:marRight w:val="0"/>
                                              <w:marTop w:val="0"/>
                                              <w:marBottom w:val="0"/>
                                              <w:divBdr>
                                                <w:top w:val="none" w:sz="0" w:space="0" w:color="auto"/>
                                                <w:left w:val="none" w:sz="0" w:space="0" w:color="auto"/>
                                                <w:bottom w:val="none" w:sz="0" w:space="0" w:color="auto"/>
                                                <w:right w:val="none" w:sz="0" w:space="0" w:color="auto"/>
                                              </w:divBdr>
                                              <w:divsChild>
                                                <w:div w:id="2014456667">
                                                  <w:marLeft w:val="0"/>
                                                  <w:marRight w:val="0"/>
                                                  <w:marTop w:val="0"/>
                                                  <w:marBottom w:val="0"/>
                                                  <w:divBdr>
                                                    <w:top w:val="none" w:sz="0" w:space="0" w:color="auto"/>
                                                    <w:left w:val="none" w:sz="0" w:space="0" w:color="auto"/>
                                                    <w:bottom w:val="none" w:sz="0" w:space="0" w:color="auto"/>
                                                    <w:right w:val="none" w:sz="0" w:space="0" w:color="auto"/>
                                                  </w:divBdr>
                                                </w:div>
                                              </w:divsChild>
                                            </w:div>
                                            <w:div w:id="1479884771">
                                              <w:marLeft w:val="0"/>
                                              <w:marRight w:val="0"/>
                                              <w:marTop w:val="0"/>
                                              <w:marBottom w:val="0"/>
                                              <w:divBdr>
                                                <w:top w:val="none" w:sz="0" w:space="0" w:color="auto"/>
                                                <w:left w:val="none" w:sz="0" w:space="0" w:color="auto"/>
                                                <w:bottom w:val="none" w:sz="0" w:space="0" w:color="auto"/>
                                                <w:right w:val="none" w:sz="0" w:space="0" w:color="auto"/>
                                              </w:divBdr>
                                              <w:divsChild>
                                                <w:div w:id="55320497">
                                                  <w:marLeft w:val="0"/>
                                                  <w:marRight w:val="0"/>
                                                  <w:marTop w:val="0"/>
                                                  <w:marBottom w:val="0"/>
                                                  <w:divBdr>
                                                    <w:top w:val="none" w:sz="0" w:space="0" w:color="auto"/>
                                                    <w:left w:val="none" w:sz="0" w:space="0" w:color="auto"/>
                                                    <w:bottom w:val="none" w:sz="0" w:space="0" w:color="auto"/>
                                                    <w:right w:val="none" w:sz="0" w:space="0" w:color="auto"/>
                                                  </w:divBdr>
                                                </w:div>
                                              </w:divsChild>
                                            </w:div>
                                            <w:div w:id="2113935937">
                                              <w:marLeft w:val="0"/>
                                              <w:marRight w:val="0"/>
                                              <w:marTop w:val="0"/>
                                              <w:marBottom w:val="0"/>
                                              <w:divBdr>
                                                <w:top w:val="none" w:sz="0" w:space="0" w:color="auto"/>
                                                <w:left w:val="none" w:sz="0" w:space="0" w:color="auto"/>
                                                <w:bottom w:val="none" w:sz="0" w:space="0" w:color="auto"/>
                                                <w:right w:val="none" w:sz="0" w:space="0" w:color="auto"/>
                                              </w:divBdr>
                                              <w:divsChild>
                                                <w:div w:id="1878539568">
                                                  <w:marLeft w:val="0"/>
                                                  <w:marRight w:val="0"/>
                                                  <w:marTop w:val="0"/>
                                                  <w:marBottom w:val="0"/>
                                                  <w:divBdr>
                                                    <w:top w:val="none" w:sz="0" w:space="0" w:color="auto"/>
                                                    <w:left w:val="none" w:sz="0" w:space="0" w:color="auto"/>
                                                    <w:bottom w:val="none" w:sz="0" w:space="0" w:color="auto"/>
                                                    <w:right w:val="none" w:sz="0" w:space="0" w:color="auto"/>
                                                  </w:divBdr>
                                                </w:div>
                                              </w:divsChild>
                                            </w:div>
                                            <w:div w:id="717632258">
                                              <w:marLeft w:val="0"/>
                                              <w:marRight w:val="0"/>
                                              <w:marTop w:val="0"/>
                                              <w:marBottom w:val="0"/>
                                              <w:divBdr>
                                                <w:top w:val="none" w:sz="0" w:space="0" w:color="auto"/>
                                                <w:left w:val="none" w:sz="0" w:space="0" w:color="auto"/>
                                                <w:bottom w:val="none" w:sz="0" w:space="0" w:color="auto"/>
                                                <w:right w:val="none" w:sz="0" w:space="0" w:color="auto"/>
                                              </w:divBdr>
                                              <w:divsChild>
                                                <w:div w:id="1314027559">
                                                  <w:marLeft w:val="0"/>
                                                  <w:marRight w:val="0"/>
                                                  <w:marTop w:val="0"/>
                                                  <w:marBottom w:val="0"/>
                                                  <w:divBdr>
                                                    <w:top w:val="none" w:sz="0" w:space="0" w:color="auto"/>
                                                    <w:left w:val="none" w:sz="0" w:space="0" w:color="auto"/>
                                                    <w:bottom w:val="none" w:sz="0" w:space="0" w:color="auto"/>
                                                    <w:right w:val="none" w:sz="0" w:space="0" w:color="auto"/>
                                                  </w:divBdr>
                                                </w:div>
                                              </w:divsChild>
                                            </w:div>
                                            <w:div w:id="448202763">
                                              <w:marLeft w:val="0"/>
                                              <w:marRight w:val="0"/>
                                              <w:marTop w:val="0"/>
                                              <w:marBottom w:val="0"/>
                                              <w:divBdr>
                                                <w:top w:val="none" w:sz="0" w:space="0" w:color="auto"/>
                                                <w:left w:val="none" w:sz="0" w:space="0" w:color="auto"/>
                                                <w:bottom w:val="none" w:sz="0" w:space="0" w:color="auto"/>
                                                <w:right w:val="none" w:sz="0" w:space="0" w:color="auto"/>
                                              </w:divBdr>
                                              <w:divsChild>
                                                <w:div w:id="2104377853">
                                                  <w:marLeft w:val="0"/>
                                                  <w:marRight w:val="0"/>
                                                  <w:marTop w:val="0"/>
                                                  <w:marBottom w:val="0"/>
                                                  <w:divBdr>
                                                    <w:top w:val="none" w:sz="0" w:space="0" w:color="auto"/>
                                                    <w:left w:val="none" w:sz="0" w:space="0" w:color="auto"/>
                                                    <w:bottom w:val="none" w:sz="0" w:space="0" w:color="auto"/>
                                                    <w:right w:val="none" w:sz="0" w:space="0" w:color="auto"/>
                                                  </w:divBdr>
                                                </w:div>
                                              </w:divsChild>
                                            </w:div>
                                            <w:div w:id="483547847">
                                              <w:blockQuote w:val="1"/>
                                              <w:marLeft w:val="720"/>
                                              <w:marRight w:val="720"/>
                                              <w:marTop w:val="100"/>
                                              <w:marBottom w:val="100"/>
                                              <w:divBdr>
                                                <w:top w:val="none" w:sz="0" w:space="0" w:color="auto"/>
                                                <w:left w:val="none" w:sz="0" w:space="0" w:color="auto"/>
                                                <w:bottom w:val="none" w:sz="0" w:space="0" w:color="auto"/>
                                                <w:right w:val="none" w:sz="0" w:space="0" w:color="auto"/>
                                              </w:divBdr>
                                            </w:div>
                                            <w:div w:id="594361031">
                                              <w:marLeft w:val="0"/>
                                              <w:marRight w:val="0"/>
                                              <w:marTop w:val="0"/>
                                              <w:marBottom w:val="0"/>
                                              <w:divBdr>
                                                <w:top w:val="none" w:sz="0" w:space="0" w:color="auto"/>
                                                <w:left w:val="none" w:sz="0" w:space="0" w:color="auto"/>
                                                <w:bottom w:val="none" w:sz="0" w:space="0" w:color="auto"/>
                                                <w:right w:val="none" w:sz="0" w:space="0" w:color="auto"/>
                                              </w:divBdr>
                                              <w:divsChild>
                                                <w:div w:id="1884513598">
                                                  <w:marLeft w:val="0"/>
                                                  <w:marRight w:val="0"/>
                                                  <w:marTop w:val="0"/>
                                                  <w:marBottom w:val="0"/>
                                                  <w:divBdr>
                                                    <w:top w:val="none" w:sz="0" w:space="0" w:color="auto"/>
                                                    <w:left w:val="none" w:sz="0" w:space="0" w:color="auto"/>
                                                    <w:bottom w:val="none" w:sz="0" w:space="0" w:color="auto"/>
                                                    <w:right w:val="none" w:sz="0" w:space="0" w:color="auto"/>
                                                  </w:divBdr>
                                                </w:div>
                                              </w:divsChild>
                                            </w:div>
                                            <w:div w:id="1555383458">
                                              <w:marLeft w:val="0"/>
                                              <w:marRight w:val="0"/>
                                              <w:marTop w:val="0"/>
                                              <w:marBottom w:val="0"/>
                                              <w:divBdr>
                                                <w:top w:val="none" w:sz="0" w:space="0" w:color="auto"/>
                                                <w:left w:val="none" w:sz="0" w:space="0" w:color="auto"/>
                                                <w:bottom w:val="none" w:sz="0" w:space="0" w:color="auto"/>
                                                <w:right w:val="none" w:sz="0" w:space="0" w:color="auto"/>
                                              </w:divBdr>
                                              <w:divsChild>
                                                <w:div w:id="1961178865">
                                                  <w:marLeft w:val="0"/>
                                                  <w:marRight w:val="0"/>
                                                  <w:marTop w:val="0"/>
                                                  <w:marBottom w:val="0"/>
                                                  <w:divBdr>
                                                    <w:top w:val="none" w:sz="0" w:space="0" w:color="auto"/>
                                                    <w:left w:val="none" w:sz="0" w:space="0" w:color="auto"/>
                                                    <w:bottom w:val="none" w:sz="0" w:space="0" w:color="auto"/>
                                                    <w:right w:val="none" w:sz="0" w:space="0" w:color="auto"/>
                                                  </w:divBdr>
                                                </w:div>
                                              </w:divsChild>
                                            </w:div>
                                            <w:div w:id="847596499">
                                              <w:marLeft w:val="0"/>
                                              <w:marRight w:val="0"/>
                                              <w:marTop w:val="0"/>
                                              <w:marBottom w:val="0"/>
                                              <w:divBdr>
                                                <w:top w:val="none" w:sz="0" w:space="0" w:color="auto"/>
                                                <w:left w:val="none" w:sz="0" w:space="0" w:color="auto"/>
                                                <w:bottom w:val="none" w:sz="0" w:space="0" w:color="auto"/>
                                                <w:right w:val="none" w:sz="0" w:space="0" w:color="auto"/>
                                              </w:divBdr>
                                              <w:divsChild>
                                                <w:div w:id="71584885">
                                                  <w:marLeft w:val="0"/>
                                                  <w:marRight w:val="0"/>
                                                  <w:marTop w:val="0"/>
                                                  <w:marBottom w:val="0"/>
                                                  <w:divBdr>
                                                    <w:top w:val="none" w:sz="0" w:space="0" w:color="auto"/>
                                                    <w:left w:val="none" w:sz="0" w:space="0" w:color="auto"/>
                                                    <w:bottom w:val="none" w:sz="0" w:space="0" w:color="auto"/>
                                                    <w:right w:val="none" w:sz="0" w:space="0" w:color="auto"/>
                                                  </w:divBdr>
                                                </w:div>
                                              </w:divsChild>
                                            </w:div>
                                            <w:div w:id="638851301">
                                              <w:marLeft w:val="0"/>
                                              <w:marRight w:val="0"/>
                                              <w:marTop w:val="0"/>
                                              <w:marBottom w:val="0"/>
                                              <w:divBdr>
                                                <w:top w:val="none" w:sz="0" w:space="0" w:color="auto"/>
                                                <w:left w:val="none" w:sz="0" w:space="0" w:color="auto"/>
                                                <w:bottom w:val="none" w:sz="0" w:space="0" w:color="auto"/>
                                                <w:right w:val="none" w:sz="0" w:space="0" w:color="auto"/>
                                              </w:divBdr>
                                              <w:divsChild>
                                                <w:div w:id="1805535441">
                                                  <w:marLeft w:val="0"/>
                                                  <w:marRight w:val="0"/>
                                                  <w:marTop w:val="0"/>
                                                  <w:marBottom w:val="0"/>
                                                  <w:divBdr>
                                                    <w:top w:val="none" w:sz="0" w:space="0" w:color="auto"/>
                                                    <w:left w:val="none" w:sz="0" w:space="0" w:color="auto"/>
                                                    <w:bottom w:val="none" w:sz="0" w:space="0" w:color="auto"/>
                                                    <w:right w:val="none" w:sz="0" w:space="0" w:color="auto"/>
                                                  </w:divBdr>
                                                </w:div>
                                              </w:divsChild>
                                            </w:div>
                                            <w:div w:id="1205289200">
                                              <w:marLeft w:val="0"/>
                                              <w:marRight w:val="0"/>
                                              <w:marTop w:val="0"/>
                                              <w:marBottom w:val="0"/>
                                              <w:divBdr>
                                                <w:top w:val="none" w:sz="0" w:space="0" w:color="auto"/>
                                                <w:left w:val="none" w:sz="0" w:space="0" w:color="auto"/>
                                                <w:bottom w:val="none" w:sz="0" w:space="0" w:color="auto"/>
                                                <w:right w:val="none" w:sz="0" w:space="0" w:color="auto"/>
                                              </w:divBdr>
                                              <w:divsChild>
                                                <w:div w:id="620767206">
                                                  <w:marLeft w:val="0"/>
                                                  <w:marRight w:val="0"/>
                                                  <w:marTop w:val="0"/>
                                                  <w:marBottom w:val="0"/>
                                                  <w:divBdr>
                                                    <w:top w:val="none" w:sz="0" w:space="0" w:color="auto"/>
                                                    <w:left w:val="none" w:sz="0" w:space="0" w:color="auto"/>
                                                    <w:bottom w:val="none" w:sz="0" w:space="0" w:color="auto"/>
                                                    <w:right w:val="none" w:sz="0" w:space="0" w:color="auto"/>
                                                  </w:divBdr>
                                                </w:div>
                                              </w:divsChild>
                                            </w:div>
                                            <w:div w:id="774179545">
                                              <w:marLeft w:val="0"/>
                                              <w:marRight w:val="0"/>
                                              <w:marTop w:val="0"/>
                                              <w:marBottom w:val="0"/>
                                              <w:divBdr>
                                                <w:top w:val="none" w:sz="0" w:space="0" w:color="auto"/>
                                                <w:left w:val="none" w:sz="0" w:space="0" w:color="auto"/>
                                                <w:bottom w:val="none" w:sz="0" w:space="0" w:color="auto"/>
                                                <w:right w:val="none" w:sz="0" w:space="0" w:color="auto"/>
                                              </w:divBdr>
                                              <w:divsChild>
                                                <w:div w:id="1663007010">
                                                  <w:marLeft w:val="0"/>
                                                  <w:marRight w:val="0"/>
                                                  <w:marTop w:val="0"/>
                                                  <w:marBottom w:val="0"/>
                                                  <w:divBdr>
                                                    <w:top w:val="none" w:sz="0" w:space="0" w:color="auto"/>
                                                    <w:left w:val="none" w:sz="0" w:space="0" w:color="auto"/>
                                                    <w:bottom w:val="none" w:sz="0" w:space="0" w:color="auto"/>
                                                    <w:right w:val="none" w:sz="0" w:space="0" w:color="auto"/>
                                                  </w:divBdr>
                                                </w:div>
                                              </w:divsChild>
                                            </w:div>
                                            <w:div w:id="664167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43745">
                                              <w:marLeft w:val="0"/>
                                              <w:marRight w:val="0"/>
                                              <w:marTop w:val="0"/>
                                              <w:marBottom w:val="0"/>
                                              <w:divBdr>
                                                <w:top w:val="none" w:sz="0" w:space="0" w:color="auto"/>
                                                <w:left w:val="none" w:sz="0" w:space="0" w:color="auto"/>
                                                <w:bottom w:val="none" w:sz="0" w:space="0" w:color="auto"/>
                                                <w:right w:val="none" w:sz="0" w:space="0" w:color="auto"/>
                                              </w:divBdr>
                                              <w:divsChild>
                                                <w:div w:id="164974274">
                                                  <w:marLeft w:val="0"/>
                                                  <w:marRight w:val="0"/>
                                                  <w:marTop w:val="0"/>
                                                  <w:marBottom w:val="0"/>
                                                  <w:divBdr>
                                                    <w:top w:val="none" w:sz="0" w:space="0" w:color="auto"/>
                                                    <w:left w:val="none" w:sz="0" w:space="0" w:color="auto"/>
                                                    <w:bottom w:val="none" w:sz="0" w:space="0" w:color="auto"/>
                                                    <w:right w:val="none" w:sz="0" w:space="0" w:color="auto"/>
                                                  </w:divBdr>
                                                </w:div>
                                              </w:divsChild>
                                            </w:div>
                                            <w:div w:id="546067388">
                                              <w:marLeft w:val="0"/>
                                              <w:marRight w:val="0"/>
                                              <w:marTop w:val="0"/>
                                              <w:marBottom w:val="0"/>
                                              <w:divBdr>
                                                <w:top w:val="none" w:sz="0" w:space="0" w:color="auto"/>
                                                <w:left w:val="none" w:sz="0" w:space="0" w:color="auto"/>
                                                <w:bottom w:val="none" w:sz="0" w:space="0" w:color="auto"/>
                                                <w:right w:val="none" w:sz="0" w:space="0" w:color="auto"/>
                                              </w:divBdr>
                                              <w:divsChild>
                                                <w:div w:id="2146191112">
                                                  <w:marLeft w:val="0"/>
                                                  <w:marRight w:val="0"/>
                                                  <w:marTop w:val="0"/>
                                                  <w:marBottom w:val="0"/>
                                                  <w:divBdr>
                                                    <w:top w:val="none" w:sz="0" w:space="0" w:color="auto"/>
                                                    <w:left w:val="none" w:sz="0" w:space="0" w:color="auto"/>
                                                    <w:bottom w:val="none" w:sz="0" w:space="0" w:color="auto"/>
                                                    <w:right w:val="none" w:sz="0" w:space="0" w:color="auto"/>
                                                  </w:divBdr>
                                                </w:div>
                                              </w:divsChild>
                                            </w:div>
                                            <w:div w:id="1894124063">
                                              <w:marLeft w:val="0"/>
                                              <w:marRight w:val="0"/>
                                              <w:marTop w:val="0"/>
                                              <w:marBottom w:val="0"/>
                                              <w:divBdr>
                                                <w:top w:val="none" w:sz="0" w:space="0" w:color="auto"/>
                                                <w:left w:val="none" w:sz="0" w:space="0" w:color="auto"/>
                                                <w:bottom w:val="none" w:sz="0" w:space="0" w:color="auto"/>
                                                <w:right w:val="none" w:sz="0" w:space="0" w:color="auto"/>
                                              </w:divBdr>
                                              <w:divsChild>
                                                <w:div w:id="1955597386">
                                                  <w:marLeft w:val="0"/>
                                                  <w:marRight w:val="0"/>
                                                  <w:marTop w:val="0"/>
                                                  <w:marBottom w:val="0"/>
                                                  <w:divBdr>
                                                    <w:top w:val="none" w:sz="0" w:space="0" w:color="auto"/>
                                                    <w:left w:val="none" w:sz="0" w:space="0" w:color="auto"/>
                                                    <w:bottom w:val="none" w:sz="0" w:space="0" w:color="auto"/>
                                                    <w:right w:val="none" w:sz="0" w:space="0" w:color="auto"/>
                                                  </w:divBdr>
                                                </w:div>
                                              </w:divsChild>
                                            </w:div>
                                            <w:div w:id="1102803616">
                                              <w:marLeft w:val="0"/>
                                              <w:marRight w:val="0"/>
                                              <w:marTop w:val="0"/>
                                              <w:marBottom w:val="0"/>
                                              <w:divBdr>
                                                <w:top w:val="none" w:sz="0" w:space="0" w:color="auto"/>
                                                <w:left w:val="none" w:sz="0" w:space="0" w:color="auto"/>
                                                <w:bottom w:val="none" w:sz="0" w:space="0" w:color="auto"/>
                                                <w:right w:val="none" w:sz="0" w:space="0" w:color="auto"/>
                                              </w:divBdr>
                                              <w:divsChild>
                                                <w:div w:id="1468204481">
                                                  <w:marLeft w:val="0"/>
                                                  <w:marRight w:val="0"/>
                                                  <w:marTop w:val="0"/>
                                                  <w:marBottom w:val="0"/>
                                                  <w:divBdr>
                                                    <w:top w:val="none" w:sz="0" w:space="0" w:color="auto"/>
                                                    <w:left w:val="none" w:sz="0" w:space="0" w:color="auto"/>
                                                    <w:bottom w:val="none" w:sz="0" w:space="0" w:color="auto"/>
                                                    <w:right w:val="none" w:sz="0" w:space="0" w:color="auto"/>
                                                  </w:divBdr>
                                                </w:div>
                                              </w:divsChild>
                                            </w:div>
                                            <w:div w:id="263272007">
                                              <w:marLeft w:val="0"/>
                                              <w:marRight w:val="0"/>
                                              <w:marTop w:val="0"/>
                                              <w:marBottom w:val="0"/>
                                              <w:divBdr>
                                                <w:top w:val="none" w:sz="0" w:space="0" w:color="auto"/>
                                                <w:left w:val="none" w:sz="0" w:space="0" w:color="auto"/>
                                                <w:bottom w:val="none" w:sz="0" w:space="0" w:color="auto"/>
                                                <w:right w:val="none" w:sz="0" w:space="0" w:color="auto"/>
                                              </w:divBdr>
                                              <w:divsChild>
                                                <w:div w:id="556086433">
                                                  <w:marLeft w:val="0"/>
                                                  <w:marRight w:val="0"/>
                                                  <w:marTop w:val="0"/>
                                                  <w:marBottom w:val="0"/>
                                                  <w:divBdr>
                                                    <w:top w:val="none" w:sz="0" w:space="0" w:color="auto"/>
                                                    <w:left w:val="none" w:sz="0" w:space="0" w:color="auto"/>
                                                    <w:bottom w:val="none" w:sz="0" w:space="0" w:color="auto"/>
                                                    <w:right w:val="none" w:sz="0" w:space="0" w:color="auto"/>
                                                  </w:divBdr>
                                                </w:div>
                                              </w:divsChild>
                                            </w:div>
                                            <w:div w:id="1214543210">
                                              <w:marLeft w:val="0"/>
                                              <w:marRight w:val="0"/>
                                              <w:marTop w:val="0"/>
                                              <w:marBottom w:val="0"/>
                                              <w:divBdr>
                                                <w:top w:val="none" w:sz="0" w:space="0" w:color="auto"/>
                                                <w:left w:val="none" w:sz="0" w:space="0" w:color="auto"/>
                                                <w:bottom w:val="none" w:sz="0" w:space="0" w:color="auto"/>
                                                <w:right w:val="none" w:sz="0" w:space="0" w:color="auto"/>
                                              </w:divBdr>
                                              <w:divsChild>
                                                <w:div w:id="1283807310">
                                                  <w:marLeft w:val="0"/>
                                                  <w:marRight w:val="0"/>
                                                  <w:marTop w:val="0"/>
                                                  <w:marBottom w:val="0"/>
                                                  <w:divBdr>
                                                    <w:top w:val="none" w:sz="0" w:space="0" w:color="auto"/>
                                                    <w:left w:val="none" w:sz="0" w:space="0" w:color="auto"/>
                                                    <w:bottom w:val="none" w:sz="0" w:space="0" w:color="auto"/>
                                                    <w:right w:val="none" w:sz="0" w:space="0" w:color="auto"/>
                                                  </w:divBdr>
                                                </w:div>
                                              </w:divsChild>
                                            </w:div>
                                            <w:div w:id="5401740">
                                              <w:marLeft w:val="0"/>
                                              <w:marRight w:val="0"/>
                                              <w:marTop w:val="0"/>
                                              <w:marBottom w:val="0"/>
                                              <w:divBdr>
                                                <w:top w:val="none" w:sz="0" w:space="0" w:color="auto"/>
                                                <w:left w:val="none" w:sz="0" w:space="0" w:color="auto"/>
                                                <w:bottom w:val="none" w:sz="0" w:space="0" w:color="auto"/>
                                                <w:right w:val="none" w:sz="0" w:space="0" w:color="auto"/>
                                              </w:divBdr>
                                              <w:divsChild>
                                                <w:div w:id="494994319">
                                                  <w:marLeft w:val="0"/>
                                                  <w:marRight w:val="0"/>
                                                  <w:marTop w:val="0"/>
                                                  <w:marBottom w:val="0"/>
                                                  <w:divBdr>
                                                    <w:top w:val="none" w:sz="0" w:space="0" w:color="auto"/>
                                                    <w:left w:val="none" w:sz="0" w:space="0" w:color="auto"/>
                                                    <w:bottom w:val="none" w:sz="0" w:space="0" w:color="auto"/>
                                                    <w:right w:val="none" w:sz="0" w:space="0" w:color="auto"/>
                                                  </w:divBdr>
                                                </w:div>
                                              </w:divsChild>
                                            </w:div>
                                            <w:div w:id="1134982649">
                                              <w:marLeft w:val="0"/>
                                              <w:marRight w:val="0"/>
                                              <w:marTop w:val="0"/>
                                              <w:marBottom w:val="0"/>
                                              <w:divBdr>
                                                <w:top w:val="none" w:sz="0" w:space="0" w:color="auto"/>
                                                <w:left w:val="none" w:sz="0" w:space="0" w:color="auto"/>
                                                <w:bottom w:val="none" w:sz="0" w:space="0" w:color="auto"/>
                                                <w:right w:val="none" w:sz="0" w:space="0" w:color="auto"/>
                                              </w:divBdr>
                                              <w:divsChild>
                                                <w:div w:id="1511333151">
                                                  <w:marLeft w:val="0"/>
                                                  <w:marRight w:val="0"/>
                                                  <w:marTop w:val="0"/>
                                                  <w:marBottom w:val="0"/>
                                                  <w:divBdr>
                                                    <w:top w:val="none" w:sz="0" w:space="0" w:color="auto"/>
                                                    <w:left w:val="none" w:sz="0" w:space="0" w:color="auto"/>
                                                    <w:bottom w:val="none" w:sz="0" w:space="0" w:color="auto"/>
                                                    <w:right w:val="none" w:sz="0" w:space="0" w:color="auto"/>
                                                  </w:divBdr>
                                                </w:div>
                                              </w:divsChild>
                                            </w:div>
                                            <w:div w:id="907615457">
                                              <w:marLeft w:val="0"/>
                                              <w:marRight w:val="0"/>
                                              <w:marTop w:val="0"/>
                                              <w:marBottom w:val="0"/>
                                              <w:divBdr>
                                                <w:top w:val="none" w:sz="0" w:space="0" w:color="auto"/>
                                                <w:left w:val="none" w:sz="0" w:space="0" w:color="auto"/>
                                                <w:bottom w:val="none" w:sz="0" w:space="0" w:color="auto"/>
                                                <w:right w:val="none" w:sz="0" w:space="0" w:color="auto"/>
                                              </w:divBdr>
                                              <w:divsChild>
                                                <w:div w:id="2031906592">
                                                  <w:marLeft w:val="0"/>
                                                  <w:marRight w:val="0"/>
                                                  <w:marTop w:val="0"/>
                                                  <w:marBottom w:val="0"/>
                                                  <w:divBdr>
                                                    <w:top w:val="none" w:sz="0" w:space="0" w:color="auto"/>
                                                    <w:left w:val="none" w:sz="0" w:space="0" w:color="auto"/>
                                                    <w:bottom w:val="none" w:sz="0" w:space="0" w:color="auto"/>
                                                    <w:right w:val="none" w:sz="0" w:space="0" w:color="auto"/>
                                                  </w:divBdr>
                                                </w:div>
                                              </w:divsChild>
                                            </w:div>
                                            <w:div w:id="1170679625">
                                              <w:marLeft w:val="0"/>
                                              <w:marRight w:val="0"/>
                                              <w:marTop w:val="0"/>
                                              <w:marBottom w:val="0"/>
                                              <w:divBdr>
                                                <w:top w:val="none" w:sz="0" w:space="0" w:color="auto"/>
                                                <w:left w:val="none" w:sz="0" w:space="0" w:color="auto"/>
                                                <w:bottom w:val="none" w:sz="0" w:space="0" w:color="auto"/>
                                                <w:right w:val="none" w:sz="0" w:space="0" w:color="auto"/>
                                              </w:divBdr>
                                              <w:divsChild>
                                                <w:div w:id="2080786932">
                                                  <w:marLeft w:val="0"/>
                                                  <w:marRight w:val="0"/>
                                                  <w:marTop w:val="0"/>
                                                  <w:marBottom w:val="0"/>
                                                  <w:divBdr>
                                                    <w:top w:val="none" w:sz="0" w:space="0" w:color="auto"/>
                                                    <w:left w:val="none" w:sz="0" w:space="0" w:color="auto"/>
                                                    <w:bottom w:val="none" w:sz="0" w:space="0" w:color="auto"/>
                                                    <w:right w:val="none" w:sz="0" w:space="0" w:color="auto"/>
                                                  </w:divBdr>
                                                </w:div>
                                              </w:divsChild>
                                            </w:div>
                                            <w:div w:id="1693414176">
                                              <w:marLeft w:val="0"/>
                                              <w:marRight w:val="0"/>
                                              <w:marTop w:val="0"/>
                                              <w:marBottom w:val="0"/>
                                              <w:divBdr>
                                                <w:top w:val="none" w:sz="0" w:space="0" w:color="auto"/>
                                                <w:left w:val="none" w:sz="0" w:space="0" w:color="auto"/>
                                                <w:bottom w:val="none" w:sz="0" w:space="0" w:color="auto"/>
                                                <w:right w:val="none" w:sz="0" w:space="0" w:color="auto"/>
                                              </w:divBdr>
                                              <w:divsChild>
                                                <w:div w:id="496073165">
                                                  <w:marLeft w:val="0"/>
                                                  <w:marRight w:val="0"/>
                                                  <w:marTop w:val="0"/>
                                                  <w:marBottom w:val="0"/>
                                                  <w:divBdr>
                                                    <w:top w:val="none" w:sz="0" w:space="0" w:color="auto"/>
                                                    <w:left w:val="none" w:sz="0" w:space="0" w:color="auto"/>
                                                    <w:bottom w:val="none" w:sz="0" w:space="0" w:color="auto"/>
                                                    <w:right w:val="none" w:sz="0" w:space="0" w:color="auto"/>
                                                  </w:divBdr>
                                                </w:div>
                                              </w:divsChild>
                                            </w:div>
                                            <w:div w:id="435054109">
                                              <w:marLeft w:val="0"/>
                                              <w:marRight w:val="0"/>
                                              <w:marTop w:val="0"/>
                                              <w:marBottom w:val="0"/>
                                              <w:divBdr>
                                                <w:top w:val="none" w:sz="0" w:space="0" w:color="auto"/>
                                                <w:left w:val="none" w:sz="0" w:space="0" w:color="auto"/>
                                                <w:bottom w:val="none" w:sz="0" w:space="0" w:color="auto"/>
                                                <w:right w:val="none" w:sz="0" w:space="0" w:color="auto"/>
                                              </w:divBdr>
                                              <w:divsChild>
                                                <w:div w:id="858619737">
                                                  <w:marLeft w:val="0"/>
                                                  <w:marRight w:val="0"/>
                                                  <w:marTop w:val="0"/>
                                                  <w:marBottom w:val="0"/>
                                                  <w:divBdr>
                                                    <w:top w:val="none" w:sz="0" w:space="0" w:color="auto"/>
                                                    <w:left w:val="none" w:sz="0" w:space="0" w:color="auto"/>
                                                    <w:bottom w:val="none" w:sz="0" w:space="0" w:color="auto"/>
                                                    <w:right w:val="none" w:sz="0" w:space="0" w:color="auto"/>
                                                  </w:divBdr>
                                                </w:div>
                                              </w:divsChild>
                                            </w:div>
                                            <w:div w:id="324673007">
                                              <w:marLeft w:val="0"/>
                                              <w:marRight w:val="0"/>
                                              <w:marTop w:val="0"/>
                                              <w:marBottom w:val="0"/>
                                              <w:divBdr>
                                                <w:top w:val="none" w:sz="0" w:space="0" w:color="auto"/>
                                                <w:left w:val="none" w:sz="0" w:space="0" w:color="auto"/>
                                                <w:bottom w:val="none" w:sz="0" w:space="0" w:color="auto"/>
                                                <w:right w:val="none" w:sz="0" w:space="0" w:color="auto"/>
                                              </w:divBdr>
                                              <w:divsChild>
                                                <w:div w:id="2047365063">
                                                  <w:marLeft w:val="0"/>
                                                  <w:marRight w:val="0"/>
                                                  <w:marTop w:val="0"/>
                                                  <w:marBottom w:val="0"/>
                                                  <w:divBdr>
                                                    <w:top w:val="none" w:sz="0" w:space="0" w:color="auto"/>
                                                    <w:left w:val="none" w:sz="0" w:space="0" w:color="auto"/>
                                                    <w:bottom w:val="none" w:sz="0" w:space="0" w:color="auto"/>
                                                    <w:right w:val="none" w:sz="0" w:space="0" w:color="auto"/>
                                                  </w:divBdr>
                                                </w:div>
                                              </w:divsChild>
                                            </w:div>
                                            <w:div w:id="171528198">
                                              <w:marLeft w:val="0"/>
                                              <w:marRight w:val="0"/>
                                              <w:marTop w:val="0"/>
                                              <w:marBottom w:val="0"/>
                                              <w:divBdr>
                                                <w:top w:val="none" w:sz="0" w:space="0" w:color="auto"/>
                                                <w:left w:val="none" w:sz="0" w:space="0" w:color="auto"/>
                                                <w:bottom w:val="none" w:sz="0" w:space="0" w:color="auto"/>
                                                <w:right w:val="none" w:sz="0" w:space="0" w:color="auto"/>
                                              </w:divBdr>
                                              <w:divsChild>
                                                <w:div w:id="1716348101">
                                                  <w:marLeft w:val="0"/>
                                                  <w:marRight w:val="0"/>
                                                  <w:marTop w:val="0"/>
                                                  <w:marBottom w:val="0"/>
                                                  <w:divBdr>
                                                    <w:top w:val="none" w:sz="0" w:space="0" w:color="auto"/>
                                                    <w:left w:val="none" w:sz="0" w:space="0" w:color="auto"/>
                                                    <w:bottom w:val="none" w:sz="0" w:space="0" w:color="auto"/>
                                                    <w:right w:val="none" w:sz="0" w:space="0" w:color="auto"/>
                                                  </w:divBdr>
                                                </w:div>
                                              </w:divsChild>
                                            </w:div>
                                            <w:div w:id="1765951556">
                                              <w:marLeft w:val="0"/>
                                              <w:marRight w:val="0"/>
                                              <w:marTop w:val="0"/>
                                              <w:marBottom w:val="0"/>
                                              <w:divBdr>
                                                <w:top w:val="none" w:sz="0" w:space="0" w:color="auto"/>
                                                <w:left w:val="none" w:sz="0" w:space="0" w:color="auto"/>
                                                <w:bottom w:val="none" w:sz="0" w:space="0" w:color="auto"/>
                                                <w:right w:val="none" w:sz="0" w:space="0" w:color="auto"/>
                                              </w:divBdr>
                                              <w:divsChild>
                                                <w:div w:id="1181430838">
                                                  <w:marLeft w:val="0"/>
                                                  <w:marRight w:val="0"/>
                                                  <w:marTop w:val="0"/>
                                                  <w:marBottom w:val="0"/>
                                                  <w:divBdr>
                                                    <w:top w:val="none" w:sz="0" w:space="0" w:color="auto"/>
                                                    <w:left w:val="none" w:sz="0" w:space="0" w:color="auto"/>
                                                    <w:bottom w:val="none" w:sz="0" w:space="0" w:color="auto"/>
                                                    <w:right w:val="none" w:sz="0" w:space="0" w:color="auto"/>
                                                  </w:divBdr>
                                                  <w:divsChild>
                                                    <w:div w:id="296104562">
                                                      <w:marLeft w:val="0"/>
                                                      <w:marRight w:val="0"/>
                                                      <w:marTop w:val="0"/>
                                                      <w:marBottom w:val="0"/>
                                                      <w:divBdr>
                                                        <w:top w:val="none" w:sz="0" w:space="0" w:color="auto"/>
                                                        <w:left w:val="none" w:sz="0" w:space="0" w:color="auto"/>
                                                        <w:bottom w:val="none" w:sz="0" w:space="0" w:color="auto"/>
                                                        <w:right w:val="none" w:sz="0" w:space="0" w:color="auto"/>
                                                      </w:divBdr>
                                                    </w:div>
                                                  </w:divsChild>
                                                </w:div>
                                                <w:div w:id="921069256">
                                                  <w:marLeft w:val="0"/>
                                                  <w:marRight w:val="0"/>
                                                  <w:marTop w:val="0"/>
                                                  <w:marBottom w:val="0"/>
                                                  <w:divBdr>
                                                    <w:top w:val="none" w:sz="0" w:space="0" w:color="auto"/>
                                                    <w:left w:val="none" w:sz="0" w:space="0" w:color="auto"/>
                                                    <w:bottom w:val="none" w:sz="0" w:space="0" w:color="auto"/>
                                                    <w:right w:val="none" w:sz="0" w:space="0" w:color="auto"/>
                                                  </w:divBdr>
                                                  <w:divsChild>
                                                    <w:div w:id="140972748">
                                                      <w:marLeft w:val="0"/>
                                                      <w:marRight w:val="0"/>
                                                      <w:marTop w:val="0"/>
                                                      <w:marBottom w:val="0"/>
                                                      <w:divBdr>
                                                        <w:top w:val="none" w:sz="0" w:space="0" w:color="auto"/>
                                                        <w:left w:val="none" w:sz="0" w:space="0" w:color="auto"/>
                                                        <w:bottom w:val="none" w:sz="0" w:space="0" w:color="auto"/>
                                                        <w:right w:val="none" w:sz="0" w:space="0" w:color="auto"/>
                                                      </w:divBdr>
                                                    </w:div>
                                                  </w:divsChild>
                                                </w:div>
                                                <w:div w:id="330721068">
                                                  <w:marLeft w:val="0"/>
                                                  <w:marRight w:val="0"/>
                                                  <w:marTop w:val="0"/>
                                                  <w:marBottom w:val="0"/>
                                                  <w:divBdr>
                                                    <w:top w:val="none" w:sz="0" w:space="0" w:color="auto"/>
                                                    <w:left w:val="none" w:sz="0" w:space="0" w:color="auto"/>
                                                    <w:bottom w:val="none" w:sz="0" w:space="0" w:color="auto"/>
                                                    <w:right w:val="none" w:sz="0" w:space="0" w:color="auto"/>
                                                  </w:divBdr>
                                                  <w:divsChild>
                                                    <w:div w:id="608701962">
                                                      <w:marLeft w:val="0"/>
                                                      <w:marRight w:val="0"/>
                                                      <w:marTop w:val="0"/>
                                                      <w:marBottom w:val="0"/>
                                                      <w:divBdr>
                                                        <w:top w:val="none" w:sz="0" w:space="0" w:color="auto"/>
                                                        <w:left w:val="none" w:sz="0" w:space="0" w:color="auto"/>
                                                        <w:bottom w:val="none" w:sz="0" w:space="0" w:color="auto"/>
                                                        <w:right w:val="none" w:sz="0" w:space="0" w:color="auto"/>
                                                      </w:divBdr>
                                                    </w:div>
                                                  </w:divsChild>
                                                </w:div>
                                                <w:div w:id="2130203476">
                                                  <w:marLeft w:val="0"/>
                                                  <w:marRight w:val="0"/>
                                                  <w:marTop w:val="0"/>
                                                  <w:marBottom w:val="0"/>
                                                  <w:divBdr>
                                                    <w:top w:val="none" w:sz="0" w:space="0" w:color="auto"/>
                                                    <w:left w:val="none" w:sz="0" w:space="0" w:color="auto"/>
                                                    <w:bottom w:val="none" w:sz="0" w:space="0" w:color="auto"/>
                                                    <w:right w:val="none" w:sz="0" w:space="0" w:color="auto"/>
                                                  </w:divBdr>
                                                  <w:divsChild>
                                                    <w:div w:id="93844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9392">
                                              <w:marLeft w:val="0"/>
                                              <w:marRight w:val="0"/>
                                              <w:marTop w:val="0"/>
                                              <w:marBottom w:val="0"/>
                                              <w:divBdr>
                                                <w:top w:val="none" w:sz="0" w:space="0" w:color="auto"/>
                                                <w:left w:val="none" w:sz="0" w:space="0" w:color="auto"/>
                                                <w:bottom w:val="none" w:sz="0" w:space="0" w:color="auto"/>
                                                <w:right w:val="none" w:sz="0" w:space="0" w:color="auto"/>
                                              </w:divBdr>
                                              <w:divsChild>
                                                <w:div w:id="1135680550">
                                                  <w:marLeft w:val="0"/>
                                                  <w:marRight w:val="0"/>
                                                  <w:marTop w:val="0"/>
                                                  <w:marBottom w:val="0"/>
                                                  <w:divBdr>
                                                    <w:top w:val="none" w:sz="0" w:space="0" w:color="auto"/>
                                                    <w:left w:val="none" w:sz="0" w:space="0" w:color="auto"/>
                                                    <w:bottom w:val="none" w:sz="0" w:space="0" w:color="auto"/>
                                                    <w:right w:val="none" w:sz="0" w:space="0" w:color="auto"/>
                                                  </w:divBdr>
                                                </w:div>
                                              </w:divsChild>
                                            </w:div>
                                            <w:div w:id="1904364285">
                                              <w:marLeft w:val="0"/>
                                              <w:marRight w:val="0"/>
                                              <w:marTop w:val="0"/>
                                              <w:marBottom w:val="0"/>
                                              <w:divBdr>
                                                <w:top w:val="none" w:sz="0" w:space="0" w:color="auto"/>
                                                <w:left w:val="none" w:sz="0" w:space="0" w:color="auto"/>
                                                <w:bottom w:val="none" w:sz="0" w:space="0" w:color="auto"/>
                                                <w:right w:val="none" w:sz="0" w:space="0" w:color="auto"/>
                                              </w:divBdr>
                                              <w:divsChild>
                                                <w:div w:id="229657178">
                                                  <w:marLeft w:val="0"/>
                                                  <w:marRight w:val="0"/>
                                                  <w:marTop w:val="0"/>
                                                  <w:marBottom w:val="0"/>
                                                  <w:divBdr>
                                                    <w:top w:val="none" w:sz="0" w:space="0" w:color="auto"/>
                                                    <w:left w:val="none" w:sz="0" w:space="0" w:color="auto"/>
                                                    <w:bottom w:val="none" w:sz="0" w:space="0" w:color="auto"/>
                                                    <w:right w:val="none" w:sz="0" w:space="0" w:color="auto"/>
                                                  </w:divBdr>
                                                </w:div>
                                              </w:divsChild>
                                            </w:div>
                                            <w:div w:id="1844204405">
                                              <w:marLeft w:val="0"/>
                                              <w:marRight w:val="0"/>
                                              <w:marTop w:val="0"/>
                                              <w:marBottom w:val="0"/>
                                              <w:divBdr>
                                                <w:top w:val="none" w:sz="0" w:space="0" w:color="auto"/>
                                                <w:left w:val="none" w:sz="0" w:space="0" w:color="auto"/>
                                                <w:bottom w:val="none" w:sz="0" w:space="0" w:color="auto"/>
                                                <w:right w:val="none" w:sz="0" w:space="0" w:color="auto"/>
                                              </w:divBdr>
                                              <w:divsChild>
                                                <w:div w:id="2017149889">
                                                  <w:marLeft w:val="0"/>
                                                  <w:marRight w:val="0"/>
                                                  <w:marTop w:val="0"/>
                                                  <w:marBottom w:val="0"/>
                                                  <w:divBdr>
                                                    <w:top w:val="none" w:sz="0" w:space="0" w:color="auto"/>
                                                    <w:left w:val="none" w:sz="0" w:space="0" w:color="auto"/>
                                                    <w:bottom w:val="none" w:sz="0" w:space="0" w:color="auto"/>
                                                    <w:right w:val="none" w:sz="0" w:space="0" w:color="auto"/>
                                                  </w:divBdr>
                                                </w:div>
                                              </w:divsChild>
                                            </w:div>
                                            <w:div w:id="1236359548">
                                              <w:marLeft w:val="0"/>
                                              <w:marRight w:val="0"/>
                                              <w:marTop w:val="0"/>
                                              <w:marBottom w:val="0"/>
                                              <w:divBdr>
                                                <w:top w:val="none" w:sz="0" w:space="0" w:color="auto"/>
                                                <w:left w:val="none" w:sz="0" w:space="0" w:color="auto"/>
                                                <w:bottom w:val="none" w:sz="0" w:space="0" w:color="auto"/>
                                                <w:right w:val="none" w:sz="0" w:space="0" w:color="auto"/>
                                              </w:divBdr>
                                              <w:divsChild>
                                                <w:div w:id="1568108817">
                                                  <w:marLeft w:val="0"/>
                                                  <w:marRight w:val="0"/>
                                                  <w:marTop w:val="0"/>
                                                  <w:marBottom w:val="0"/>
                                                  <w:divBdr>
                                                    <w:top w:val="none" w:sz="0" w:space="0" w:color="auto"/>
                                                    <w:left w:val="none" w:sz="0" w:space="0" w:color="auto"/>
                                                    <w:bottom w:val="none" w:sz="0" w:space="0" w:color="auto"/>
                                                    <w:right w:val="none" w:sz="0" w:space="0" w:color="auto"/>
                                                  </w:divBdr>
                                                </w:div>
                                              </w:divsChild>
                                            </w:div>
                                            <w:div w:id="887838417">
                                              <w:marLeft w:val="0"/>
                                              <w:marRight w:val="0"/>
                                              <w:marTop w:val="0"/>
                                              <w:marBottom w:val="0"/>
                                              <w:divBdr>
                                                <w:top w:val="none" w:sz="0" w:space="0" w:color="auto"/>
                                                <w:left w:val="none" w:sz="0" w:space="0" w:color="auto"/>
                                                <w:bottom w:val="none" w:sz="0" w:space="0" w:color="auto"/>
                                                <w:right w:val="none" w:sz="0" w:space="0" w:color="auto"/>
                                              </w:divBdr>
                                              <w:divsChild>
                                                <w:div w:id="2051756890">
                                                  <w:marLeft w:val="0"/>
                                                  <w:marRight w:val="0"/>
                                                  <w:marTop w:val="0"/>
                                                  <w:marBottom w:val="0"/>
                                                  <w:divBdr>
                                                    <w:top w:val="none" w:sz="0" w:space="0" w:color="auto"/>
                                                    <w:left w:val="none" w:sz="0" w:space="0" w:color="auto"/>
                                                    <w:bottom w:val="none" w:sz="0" w:space="0" w:color="auto"/>
                                                    <w:right w:val="none" w:sz="0" w:space="0" w:color="auto"/>
                                                  </w:divBdr>
                                                </w:div>
                                              </w:divsChild>
                                            </w:div>
                                            <w:div w:id="888104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5458410">
      <w:bodyDiv w:val="1"/>
      <w:marLeft w:val="0"/>
      <w:marRight w:val="0"/>
      <w:marTop w:val="0"/>
      <w:marBottom w:val="0"/>
      <w:divBdr>
        <w:top w:val="none" w:sz="0" w:space="0" w:color="auto"/>
        <w:left w:val="none" w:sz="0" w:space="0" w:color="auto"/>
        <w:bottom w:val="none" w:sz="0" w:space="0" w:color="auto"/>
        <w:right w:val="none" w:sz="0" w:space="0" w:color="auto"/>
      </w:divBdr>
    </w:div>
    <w:div w:id="595401125">
      <w:bodyDiv w:val="1"/>
      <w:marLeft w:val="0"/>
      <w:marRight w:val="0"/>
      <w:marTop w:val="0"/>
      <w:marBottom w:val="0"/>
      <w:divBdr>
        <w:top w:val="none" w:sz="0" w:space="0" w:color="auto"/>
        <w:left w:val="none" w:sz="0" w:space="0" w:color="auto"/>
        <w:bottom w:val="none" w:sz="0" w:space="0" w:color="auto"/>
        <w:right w:val="none" w:sz="0" w:space="0" w:color="auto"/>
      </w:divBdr>
      <w:divsChild>
        <w:div w:id="1449278671">
          <w:marLeft w:val="0"/>
          <w:marRight w:val="0"/>
          <w:marTop w:val="0"/>
          <w:marBottom w:val="0"/>
          <w:divBdr>
            <w:top w:val="none" w:sz="0" w:space="0" w:color="auto"/>
            <w:left w:val="none" w:sz="0" w:space="0" w:color="auto"/>
            <w:bottom w:val="none" w:sz="0" w:space="0" w:color="auto"/>
            <w:right w:val="none" w:sz="0" w:space="0" w:color="auto"/>
          </w:divBdr>
        </w:div>
        <w:div w:id="1609964072">
          <w:marLeft w:val="0"/>
          <w:marRight w:val="0"/>
          <w:marTop w:val="0"/>
          <w:marBottom w:val="0"/>
          <w:divBdr>
            <w:top w:val="none" w:sz="0" w:space="0" w:color="auto"/>
            <w:left w:val="none" w:sz="0" w:space="0" w:color="auto"/>
            <w:bottom w:val="none" w:sz="0" w:space="0" w:color="auto"/>
            <w:right w:val="none" w:sz="0" w:space="0" w:color="auto"/>
          </w:divBdr>
        </w:div>
        <w:div w:id="1994989456">
          <w:marLeft w:val="0"/>
          <w:marRight w:val="0"/>
          <w:marTop w:val="0"/>
          <w:marBottom w:val="0"/>
          <w:divBdr>
            <w:top w:val="none" w:sz="0" w:space="0" w:color="auto"/>
            <w:left w:val="none" w:sz="0" w:space="0" w:color="auto"/>
            <w:bottom w:val="none" w:sz="0" w:space="0" w:color="auto"/>
            <w:right w:val="none" w:sz="0" w:space="0" w:color="auto"/>
          </w:divBdr>
        </w:div>
        <w:div w:id="1845634043">
          <w:marLeft w:val="0"/>
          <w:marRight w:val="0"/>
          <w:marTop w:val="0"/>
          <w:marBottom w:val="0"/>
          <w:divBdr>
            <w:top w:val="none" w:sz="0" w:space="0" w:color="auto"/>
            <w:left w:val="none" w:sz="0" w:space="0" w:color="auto"/>
            <w:bottom w:val="none" w:sz="0" w:space="0" w:color="auto"/>
            <w:right w:val="none" w:sz="0" w:space="0" w:color="auto"/>
          </w:divBdr>
        </w:div>
        <w:div w:id="1505242574">
          <w:marLeft w:val="0"/>
          <w:marRight w:val="0"/>
          <w:marTop w:val="0"/>
          <w:marBottom w:val="0"/>
          <w:divBdr>
            <w:top w:val="none" w:sz="0" w:space="0" w:color="auto"/>
            <w:left w:val="none" w:sz="0" w:space="0" w:color="auto"/>
            <w:bottom w:val="none" w:sz="0" w:space="0" w:color="auto"/>
            <w:right w:val="none" w:sz="0" w:space="0" w:color="auto"/>
          </w:divBdr>
        </w:div>
        <w:div w:id="1004552020">
          <w:marLeft w:val="0"/>
          <w:marRight w:val="0"/>
          <w:marTop w:val="0"/>
          <w:marBottom w:val="0"/>
          <w:divBdr>
            <w:top w:val="none" w:sz="0" w:space="0" w:color="auto"/>
            <w:left w:val="none" w:sz="0" w:space="0" w:color="auto"/>
            <w:bottom w:val="none" w:sz="0" w:space="0" w:color="auto"/>
            <w:right w:val="none" w:sz="0" w:space="0" w:color="auto"/>
          </w:divBdr>
          <w:divsChild>
            <w:div w:id="1763574360">
              <w:marLeft w:val="0"/>
              <w:marRight w:val="0"/>
              <w:marTop w:val="0"/>
              <w:marBottom w:val="132"/>
              <w:divBdr>
                <w:top w:val="none" w:sz="0" w:space="0" w:color="auto"/>
                <w:left w:val="none" w:sz="0" w:space="0" w:color="auto"/>
                <w:bottom w:val="none" w:sz="0" w:space="0" w:color="auto"/>
                <w:right w:val="none" w:sz="0" w:space="0" w:color="auto"/>
              </w:divBdr>
            </w:div>
            <w:div w:id="38943763">
              <w:marLeft w:val="0"/>
              <w:marRight w:val="0"/>
              <w:marTop w:val="0"/>
              <w:marBottom w:val="132"/>
              <w:divBdr>
                <w:top w:val="none" w:sz="0" w:space="0" w:color="auto"/>
                <w:left w:val="none" w:sz="0" w:space="0" w:color="auto"/>
                <w:bottom w:val="none" w:sz="0" w:space="0" w:color="auto"/>
                <w:right w:val="none" w:sz="0" w:space="0" w:color="auto"/>
              </w:divBdr>
            </w:div>
            <w:div w:id="886531658">
              <w:marLeft w:val="0"/>
              <w:marRight w:val="0"/>
              <w:marTop w:val="0"/>
              <w:marBottom w:val="132"/>
              <w:divBdr>
                <w:top w:val="none" w:sz="0" w:space="0" w:color="auto"/>
                <w:left w:val="none" w:sz="0" w:space="0" w:color="auto"/>
                <w:bottom w:val="none" w:sz="0" w:space="0" w:color="auto"/>
                <w:right w:val="none" w:sz="0" w:space="0" w:color="auto"/>
              </w:divBdr>
            </w:div>
          </w:divsChild>
        </w:div>
        <w:div w:id="301083871">
          <w:marLeft w:val="0"/>
          <w:marRight w:val="0"/>
          <w:marTop w:val="0"/>
          <w:marBottom w:val="0"/>
          <w:divBdr>
            <w:top w:val="none" w:sz="0" w:space="0" w:color="auto"/>
            <w:left w:val="none" w:sz="0" w:space="0" w:color="auto"/>
            <w:bottom w:val="none" w:sz="0" w:space="0" w:color="auto"/>
            <w:right w:val="none" w:sz="0" w:space="0" w:color="auto"/>
          </w:divBdr>
        </w:div>
        <w:div w:id="1956977854">
          <w:marLeft w:val="0"/>
          <w:marRight w:val="0"/>
          <w:marTop w:val="0"/>
          <w:marBottom w:val="0"/>
          <w:divBdr>
            <w:top w:val="none" w:sz="0" w:space="0" w:color="auto"/>
            <w:left w:val="none" w:sz="0" w:space="0" w:color="auto"/>
            <w:bottom w:val="none" w:sz="0" w:space="0" w:color="auto"/>
            <w:right w:val="none" w:sz="0" w:space="0" w:color="auto"/>
          </w:divBdr>
        </w:div>
        <w:div w:id="1025668794">
          <w:marLeft w:val="0"/>
          <w:marRight w:val="0"/>
          <w:marTop w:val="0"/>
          <w:marBottom w:val="0"/>
          <w:divBdr>
            <w:top w:val="none" w:sz="0" w:space="0" w:color="auto"/>
            <w:left w:val="none" w:sz="0" w:space="0" w:color="auto"/>
            <w:bottom w:val="none" w:sz="0" w:space="0" w:color="auto"/>
            <w:right w:val="none" w:sz="0" w:space="0" w:color="auto"/>
          </w:divBdr>
        </w:div>
        <w:div w:id="2035686128">
          <w:marLeft w:val="0"/>
          <w:marRight w:val="0"/>
          <w:marTop w:val="0"/>
          <w:marBottom w:val="0"/>
          <w:divBdr>
            <w:top w:val="none" w:sz="0" w:space="0" w:color="auto"/>
            <w:left w:val="none" w:sz="0" w:space="0" w:color="auto"/>
            <w:bottom w:val="none" w:sz="0" w:space="0" w:color="auto"/>
            <w:right w:val="none" w:sz="0" w:space="0" w:color="auto"/>
          </w:divBdr>
        </w:div>
        <w:div w:id="147552667">
          <w:marLeft w:val="0"/>
          <w:marRight w:val="0"/>
          <w:marTop w:val="0"/>
          <w:marBottom w:val="0"/>
          <w:divBdr>
            <w:top w:val="none" w:sz="0" w:space="0" w:color="auto"/>
            <w:left w:val="none" w:sz="0" w:space="0" w:color="auto"/>
            <w:bottom w:val="none" w:sz="0" w:space="0" w:color="auto"/>
            <w:right w:val="none" w:sz="0" w:space="0" w:color="auto"/>
          </w:divBdr>
        </w:div>
        <w:div w:id="1322193263">
          <w:marLeft w:val="0"/>
          <w:marRight w:val="0"/>
          <w:marTop w:val="0"/>
          <w:marBottom w:val="0"/>
          <w:divBdr>
            <w:top w:val="none" w:sz="0" w:space="0" w:color="auto"/>
            <w:left w:val="none" w:sz="0" w:space="0" w:color="auto"/>
            <w:bottom w:val="none" w:sz="0" w:space="0" w:color="auto"/>
            <w:right w:val="none" w:sz="0" w:space="0" w:color="auto"/>
          </w:divBdr>
        </w:div>
        <w:div w:id="1611820012">
          <w:marLeft w:val="0"/>
          <w:marRight w:val="0"/>
          <w:marTop w:val="0"/>
          <w:marBottom w:val="0"/>
          <w:divBdr>
            <w:top w:val="none" w:sz="0" w:space="0" w:color="auto"/>
            <w:left w:val="none" w:sz="0" w:space="0" w:color="auto"/>
            <w:bottom w:val="none" w:sz="0" w:space="0" w:color="auto"/>
            <w:right w:val="none" w:sz="0" w:space="0" w:color="auto"/>
          </w:divBdr>
        </w:div>
        <w:div w:id="1703827493">
          <w:marLeft w:val="0"/>
          <w:marRight w:val="0"/>
          <w:marTop w:val="0"/>
          <w:marBottom w:val="0"/>
          <w:divBdr>
            <w:top w:val="none" w:sz="0" w:space="0" w:color="auto"/>
            <w:left w:val="none" w:sz="0" w:space="0" w:color="auto"/>
            <w:bottom w:val="none" w:sz="0" w:space="0" w:color="auto"/>
            <w:right w:val="none" w:sz="0" w:space="0" w:color="auto"/>
          </w:divBdr>
        </w:div>
        <w:div w:id="847913321">
          <w:marLeft w:val="0"/>
          <w:marRight w:val="0"/>
          <w:marTop w:val="0"/>
          <w:marBottom w:val="0"/>
          <w:divBdr>
            <w:top w:val="none" w:sz="0" w:space="0" w:color="auto"/>
            <w:left w:val="none" w:sz="0" w:space="0" w:color="auto"/>
            <w:bottom w:val="none" w:sz="0" w:space="0" w:color="auto"/>
            <w:right w:val="none" w:sz="0" w:space="0" w:color="auto"/>
          </w:divBdr>
        </w:div>
        <w:div w:id="994337601">
          <w:marLeft w:val="0"/>
          <w:marRight w:val="0"/>
          <w:marTop w:val="0"/>
          <w:marBottom w:val="0"/>
          <w:divBdr>
            <w:top w:val="none" w:sz="0" w:space="0" w:color="auto"/>
            <w:left w:val="none" w:sz="0" w:space="0" w:color="auto"/>
            <w:bottom w:val="none" w:sz="0" w:space="0" w:color="auto"/>
            <w:right w:val="none" w:sz="0" w:space="0" w:color="auto"/>
          </w:divBdr>
        </w:div>
        <w:div w:id="788469300">
          <w:marLeft w:val="0"/>
          <w:marRight w:val="0"/>
          <w:marTop w:val="0"/>
          <w:marBottom w:val="0"/>
          <w:divBdr>
            <w:top w:val="none" w:sz="0" w:space="0" w:color="auto"/>
            <w:left w:val="none" w:sz="0" w:space="0" w:color="auto"/>
            <w:bottom w:val="none" w:sz="0" w:space="0" w:color="auto"/>
            <w:right w:val="none" w:sz="0" w:space="0" w:color="auto"/>
          </w:divBdr>
          <w:divsChild>
            <w:div w:id="1637564380">
              <w:marLeft w:val="0"/>
              <w:marRight w:val="0"/>
              <w:marTop w:val="0"/>
              <w:marBottom w:val="132"/>
              <w:divBdr>
                <w:top w:val="none" w:sz="0" w:space="0" w:color="auto"/>
                <w:left w:val="none" w:sz="0" w:space="0" w:color="auto"/>
                <w:bottom w:val="none" w:sz="0" w:space="0" w:color="auto"/>
                <w:right w:val="none" w:sz="0" w:space="0" w:color="auto"/>
              </w:divBdr>
            </w:div>
            <w:div w:id="2104254155">
              <w:marLeft w:val="0"/>
              <w:marRight w:val="0"/>
              <w:marTop w:val="0"/>
              <w:marBottom w:val="132"/>
              <w:divBdr>
                <w:top w:val="none" w:sz="0" w:space="0" w:color="auto"/>
                <w:left w:val="none" w:sz="0" w:space="0" w:color="auto"/>
                <w:bottom w:val="none" w:sz="0" w:space="0" w:color="auto"/>
                <w:right w:val="none" w:sz="0" w:space="0" w:color="auto"/>
              </w:divBdr>
            </w:div>
          </w:divsChild>
        </w:div>
        <w:div w:id="1499348090">
          <w:marLeft w:val="0"/>
          <w:marRight w:val="0"/>
          <w:marTop w:val="0"/>
          <w:marBottom w:val="0"/>
          <w:divBdr>
            <w:top w:val="none" w:sz="0" w:space="0" w:color="auto"/>
            <w:left w:val="none" w:sz="0" w:space="0" w:color="auto"/>
            <w:bottom w:val="none" w:sz="0" w:space="0" w:color="auto"/>
            <w:right w:val="none" w:sz="0" w:space="0" w:color="auto"/>
          </w:divBdr>
        </w:div>
      </w:divsChild>
    </w:div>
    <w:div w:id="601036383">
      <w:bodyDiv w:val="1"/>
      <w:marLeft w:val="0"/>
      <w:marRight w:val="0"/>
      <w:marTop w:val="0"/>
      <w:marBottom w:val="0"/>
      <w:divBdr>
        <w:top w:val="none" w:sz="0" w:space="0" w:color="auto"/>
        <w:left w:val="none" w:sz="0" w:space="0" w:color="auto"/>
        <w:bottom w:val="none" w:sz="0" w:space="0" w:color="auto"/>
        <w:right w:val="none" w:sz="0" w:space="0" w:color="auto"/>
      </w:divBdr>
    </w:div>
    <w:div w:id="626424706">
      <w:bodyDiv w:val="1"/>
      <w:marLeft w:val="0"/>
      <w:marRight w:val="0"/>
      <w:marTop w:val="0"/>
      <w:marBottom w:val="0"/>
      <w:divBdr>
        <w:top w:val="none" w:sz="0" w:space="0" w:color="auto"/>
        <w:left w:val="none" w:sz="0" w:space="0" w:color="auto"/>
        <w:bottom w:val="none" w:sz="0" w:space="0" w:color="auto"/>
        <w:right w:val="none" w:sz="0" w:space="0" w:color="auto"/>
      </w:divBdr>
    </w:div>
    <w:div w:id="639726576">
      <w:bodyDiv w:val="1"/>
      <w:marLeft w:val="0"/>
      <w:marRight w:val="0"/>
      <w:marTop w:val="0"/>
      <w:marBottom w:val="0"/>
      <w:divBdr>
        <w:top w:val="none" w:sz="0" w:space="0" w:color="auto"/>
        <w:left w:val="none" w:sz="0" w:space="0" w:color="auto"/>
        <w:bottom w:val="none" w:sz="0" w:space="0" w:color="auto"/>
        <w:right w:val="none" w:sz="0" w:space="0" w:color="auto"/>
      </w:divBdr>
      <w:divsChild>
        <w:div w:id="971134699">
          <w:blockQuote w:val="1"/>
          <w:marLeft w:val="0"/>
          <w:marRight w:val="0"/>
          <w:marTop w:val="192"/>
          <w:marBottom w:val="0"/>
          <w:divBdr>
            <w:top w:val="none" w:sz="0" w:space="0" w:color="auto"/>
            <w:left w:val="none" w:sz="0" w:space="0" w:color="auto"/>
            <w:bottom w:val="none" w:sz="0" w:space="0" w:color="auto"/>
            <w:right w:val="none" w:sz="0" w:space="0" w:color="auto"/>
          </w:divBdr>
        </w:div>
      </w:divsChild>
    </w:div>
    <w:div w:id="670066600">
      <w:bodyDiv w:val="1"/>
      <w:marLeft w:val="0"/>
      <w:marRight w:val="0"/>
      <w:marTop w:val="0"/>
      <w:marBottom w:val="0"/>
      <w:divBdr>
        <w:top w:val="none" w:sz="0" w:space="0" w:color="auto"/>
        <w:left w:val="none" w:sz="0" w:space="0" w:color="auto"/>
        <w:bottom w:val="none" w:sz="0" w:space="0" w:color="auto"/>
        <w:right w:val="none" w:sz="0" w:space="0" w:color="auto"/>
      </w:divBdr>
    </w:div>
    <w:div w:id="702943259">
      <w:bodyDiv w:val="1"/>
      <w:marLeft w:val="0"/>
      <w:marRight w:val="0"/>
      <w:marTop w:val="0"/>
      <w:marBottom w:val="0"/>
      <w:divBdr>
        <w:top w:val="none" w:sz="0" w:space="0" w:color="auto"/>
        <w:left w:val="none" w:sz="0" w:space="0" w:color="auto"/>
        <w:bottom w:val="none" w:sz="0" w:space="0" w:color="auto"/>
        <w:right w:val="none" w:sz="0" w:space="0" w:color="auto"/>
      </w:divBdr>
    </w:div>
    <w:div w:id="702946291">
      <w:bodyDiv w:val="1"/>
      <w:marLeft w:val="0"/>
      <w:marRight w:val="0"/>
      <w:marTop w:val="0"/>
      <w:marBottom w:val="0"/>
      <w:divBdr>
        <w:top w:val="none" w:sz="0" w:space="0" w:color="auto"/>
        <w:left w:val="none" w:sz="0" w:space="0" w:color="auto"/>
        <w:bottom w:val="none" w:sz="0" w:space="0" w:color="auto"/>
        <w:right w:val="none" w:sz="0" w:space="0" w:color="auto"/>
      </w:divBdr>
      <w:divsChild>
        <w:div w:id="1538737104">
          <w:marLeft w:val="0"/>
          <w:marRight w:val="0"/>
          <w:marTop w:val="0"/>
          <w:marBottom w:val="0"/>
          <w:divBdr>
            <w:top w:val="none" w:sz="0" w:space="0" w:color="auto"/>
            <w:left w:val="none" w:sz="0" w:space="0" w:color="auto"/>
            <w:bottom w:val="none" w:sz="0" w:space="0" w:color="auto"/>
            <w:right w:val="none" w:sz="0" w:space="0" w:color="auto"/>
          </w:divBdr>
          <w:divsChild>
            <w:div w:id="2117552018">
              <w:marLeft w:val="0"/>
              <w:marRight w:val="0"/>
              <w:marTop w:val="0"/>
              <w:marBottom w:val="0"/>
              <w:divBdr>
                <w:top w:val="none" w:sz="0" w:space="0" w:color="auto"/>
                <w:left w:val="none" w:sz="0" w:space="0" w:color="auto"/>
                <w:bottom w:val="none" w:sz="0" w:space="0" w:color="auto"/>
                <w:right w:val="none" w:sz="0" w:space="0" w:color="auto"/>
              </w:divBdr>
              <w:divsChild>
                <w:div w:id="381177504">
                  <w:marLeft w:val="0"/>
                  <w:marRight w:val="0"/>
                  <w:marTop w:val="0"/>
                  <w:marBottom w:val="0"/>
                  <w:divBdr>
                    <w:top w:val="none" w:sz="0" w:space="0" w:color="auto"/>
                    <w:left w:val="none" w:sz="0" w:space="0" w:color="auto"/>
                    <w:bottom w:val="none" w:sz="0" w:space="0" w:color="auto"/>
                    <w:right w:val="none" w:sz="0" w:space="0" w:color="auto"/>
                  </w:divBdr>
                  <w:divsChild>
                    <w:div w:id="732124390">
                      <w:marLeft w:val="0"/>
                      <w:marRight w:val="0"/>
                      <w:marTop w:val="0"/>
                      <w:marBottom w:val="0"/>
                      <w:divBdr>
                        <w:top w:val="none" w:sz="0" w:space="0" w:color="auto"/>
                        <w:left w:val="none" w:sz="0" w:space="0" w:color="auto"/>
                        <w:bottom w:val="none" w:sz="0" w:space="0" w:color="auto"/>
                        <w:right w:val="none" w:sz="0" w:space="0" w:color="auto"/>
                      </w:divBdr>
                      <w:divsChild>
                        <w:div w:id="950474338">
                          <w:marLeft w:val="0"/>
                          <w:marRight w:val="0"/>
                          <w:marTop w:val="0"/>
                          <w:marBottom w:val="0"/>
                          <w:divBdr>
                            <w:top w:val="none" w:sz="0" w:space="0" w:color="auto"/>
                            <w:left w:val="none" w:sz="0" w:space="0" w:color="auto"/>
                            <w:bottom w:val="none" w:sz="0" w:space="0" w:color="auto"/>
                            <w:right w:val="none" w:sz="0" w:space="0" w:color="auto"/>
                          </w:divBdr>
                          <w:divsChild>
                            <w:div w:id="437918697">
                              <w:marLeft w:val="0"/>
                              <w:marRight w:val="0"/>
                              <w:marTop w:val="0"/>
                              <w:marBottom w:val="0"/>
                              <w:divBdr>
                                <w:top w:val="none" w:sz="0" w:space="0" w:color="auto"/>
                                <w:left w:val="none" w:sz="0" w:space="0" w:color="auto"/>
                                <w:bottom w:val="none" w:sz="0" w:space="0" w:color="auto"/>
                                <w:right w:val="none" w:sz="0" w:space="0" w:color="auto"/>
                              </w:divBdr>
                              <w:divsChild>
                                <w:div w:id="50664593">
                                  <w:marLeft w:val="0"/>
                                  <w:marRight w:val="0"/>
                                  <w:marTop w:val="0"/>
                                  <w:marBottom w:val="0"/>
                                  <w:divBdr>
                                    <w:top w:val="none" w:sz="0" w:space="0" w:color="auto"/>
                                    <w:left w:val="none" w:sz="0" w:space="0" w:color="auto"/>
                                    <w:bottom w:val="none" w:sz="0" w:space="0" w:color="auto"/>
                                    <w:right w:val="none" w:sz="0" w:space="0" w:color="auto"/>
                                  </w:divBdr>
                                  <w:divsChild>
                                    <w:div w:id="1405253103">
                                      <w:marLeft w:val="0"/>
                                      <w:marRight w:val="0"/>
                                      <w:marTop w:val="0"/>
                                      <w:marBottom w:val="0"/>
                                      <w:divBdr>
                                        <w:top w:val="none" w:sz="0" w:space="0" w:color="auto"/>
                                        <w:left w:val="none" w:sz="0" w:space="0" w:color="auto"/>
                                        <w:bottom w:val="none" w:sz="0" w:space="0" w:color="auto"/>
                                        <w:right w:val="none" w:sz="0" w:space="0" w:color="auto"/>
                                      </w:divBdr>
                                      <w:divsChild>
                                        <w:div w:id="666791939">
                                          <w:marLeft w:val="0"/>
                                          <w:marRight w:val="0"/>
                                          <w:marTop w:val="0"/>
                                          <w:marBottom w:val="0"/>
                                          <w:divBdr>
                                            <w:top w:val="none" w:sz="0" w:space="0" w:color="auto"/>
                                            <w:left w:val="none" w:sz="0" w:space="0" w:color="auto"/>
                                            <w:bottom w:val="none" w:sz="0" w:space="0" w:color="auto"/>
                                            <w:right w:val="none" w:sz="0" w:space="0" w:color="auto"/>
                                          </w:divBdr>
                                          <w:divsChild>
                                            <w:div w:id="2112309933">
                                              <w:marLeft w:val="0"/>
                                              <w:marRight w:val="0"/>
                                              <w:marTop w:val="0"/>
                                              <w:marBottom w:val="0"/>
                                              <w:divBdr>
                                                <w:top w:val="none" w:sz="0" w:space="0" w:color="auto"/>
                                                <w:left w:val="none" w:sz="0" w:space="0" w:color="auto"/>
                                                <w:bottom w:val="none" w:sz="0" w:space="0" w:color="auto"/>
                                                <w:right w:val="none" w:sz="0" w:space="0" w:color="auto"/>
                                              </w:divBdr>
                                            </w:div>
                                            <w:div w:id="1508448703">
                                              <w:marLeft w:val="0"/>
                                              <w:marRight w:val="0"/>
                                              <w:marTop w:val="0"/>
                                              <w:marBottom w:val="0"/>
                                              <w:divBdr>
                                                <w:top w:val="none" w:sz="0" w:space="0" w:color="auto"/>
                                                <w:left w:val="none" w:sz="0" w:space="0" w:color="auto"/>
                                                <w:bottom w:val="none" w:sz="0" w:space="0" w:color="auto"/>
                                                <w:right w:val="none" w:sz="0" w:space="0" w:color="auto"/>
                                              </w:divBdr>
                                              <w:divsChild>
                                                <w:div w:id="1552771589">
                                                  <w:marLeft w:val="0"/>
                                                  <w:marRight w:val="0"/>
                                                  <w:marTop w:val="0"/>
                                                  <w:marBottom w:val="0"/>
                                                  <w:divBdr>
                                                    <w:top w:val="none" w:sz="0" w:space="0" w:color="auto"/>
                                                    <w:left w:val="none" w:sz="0" w:space="0" w:color="auto"/>
                                                    <w:bottom w:val="none" w:sz="0" w:space="0" w:color="auto"/>
                                                    <w:right w:val="none" w:sz="0" w:space="0" w:color="auto"/>
                                                  </w:divBdr>
                                                </w:div>
                                              </w:divsChild>
                                            </w:div>
                                            <w:div w:id="198782588">
                                              <w:marLeft w:val="0"/>
                                              <w:marRight w:val="0"/>
                                              <w:marTop w:val="0"/>
                                              <w:marBottom w:val="0"/>
                                              <w:divBdr>
                                                <w:top w:val="none" w:sz="0" w:space="0" w:color="auto"/>
                                                <w:left w:val="none" w:sz="0" w:space="0" w:color="auto"/>
                                                <w:bottom w:val="none" w:sz="0" w:space="0" w:color="auto"/>
                                                <w:right w:val="none" w:sz="0" w:space="0" w:color="auto"/>
                                              </w:divBdr>
                                              <w:divsChild>
                                                <w:div w:id="1078285278">
                                                  <w:marLeft w:val="0"/>
                                                  <w:marRight w:val="0"/>
                                                  <w:marTop w:val="0"/>
                                                  <w:marBottom w:val="0"/>
                                                  <w:divBdr>
                                                    <w:top w:val="none" w:sz="0" w:space="0" w:color="auto"/>
                                                    <w:left w:val="none" w:sz="0" w:space="0" w:color="auto"/>
                                                    <w:bottom w:val="none" w:sz="0" w:space="0" w:color="auto"/>
                                                    <w:right w:val="none" w:sz="0" w:space="0" w:color="auto"/>
                                                  </w:divBdr>
                                                </w:div>
                                              </w:divsChild>
                                            </w:div>
                                            <w:div w:id="405806951">
                                              <w:marLeft w:val="0"/>
                                              <w:marRight w:val="0"/>
                                              <w:marTop w:val="0"/>
                                              <w:marBottom w:val="0"/>
                                              <w:divBdr>
                                                <w:top w:val="none" w:sz="0" w:space="0" w:color="auto"/>
                                                <w:left w:val="none" w:sz="0" w:space="0" w:color="auto"/>
                                                <w:bottom w:val="none" w:sz="0" w:space="0" w:color="auto"/>
                                                <w:right w:val="none" w:sz="0" w:space="0" w:color="auto"/>
                                              </w:divBdr>
                                              <w:divsChild>
                                                <w:div w:id="1583569046">
                                                  <w:marLeft w:val="0"/>
                                                  <w:marRight w:val="0"/>
                                                  <w:marTop w:val="0"/>
                                                  <w:marBottom w:val="0"/>
                                                  <w:divBdr>
                                                    <w:top w:val="none" w:sz="0" w:space="0" w:color="auto"/>
                                                    <w:left w:val="none" w:sz="0" w:space="0" w:color="auto"/>
                                                    <w:bottom w:val="none" w:sz="0" w:space="0" w:color="auto"/>
                                                    <w:right w:val="none" w:sz="0" w:space="0" w:color="auto"/>
                                                  </w:divBdr>
                                                </w:div>
                                              </w:divsChild>
                                            </w:div>
                                            <w:div w:id="1442073324">
                                              <w:marLeft w:val="0"/>
                                              <w:marRight w:val="0"/>
                                              <w:marTop w:val="0"/>
                                              <w:marBottom w:val="0"/>
                                              <w:divBdr>
                                                <w:top w:val="none" w:sz="0" w:space="0" w:color="auto"/>
                                                <w:left w:val="none" w:sz="0" w:space="0" w:color="auto"/>
                                                <w:bottom w:val="none" w:sz="0" w:space="0" w:color="auto"/>
                                                <w:right w:val="none" w:sz="0" w:space="0" w:color="auto"/>
                                              </w:divBdr>
                                              <w:divsChild>
                                                <w:div w:id="858735286">
                                                  <w:marLeft w:val="0"/>
                                                  <w:marRight w:val="0"/>
                                                  <w:marTop w:val="0"/>
                                                  <w:marBottom w:val="0"/>
                                                  <w:divBdr>
                                                    <w:top w:val="none" w:sz="0" w:space="0" w:color="auto"/>
                                                    <w:left w:val="none" w:sz="0" w:space="0" w:color="auto"/>
                                                    <w:bottom w:val="none" w:sz="0" w:space="0" w:color="auto"/>
                                                    <w:right w:val="none" w:sz="0" w:space="0" w:color="auto"/>
                                                  </w:divBdr>
                                                </w:div>
                                              </w:divsChild>
                                            </w:div>
                                            <w:div w:id="1564637730">
                                              <w:marLeft w:val="0"/>
                                              <w:marRight w:val="0"/>
                                              <w:marTop w:val="0"/>
                                              <w:marBottom w:val="0"/>
                                              <w:divBdr>
                                                <w:top w:val="none" w:sz="0" w:space="0" w:color="auto"/>
                                                <w:left w:val="none" w:sz="0" w:space="0" w:color="auto"/>
                                                <w:bottom w:val="none" w:sz="0" w:space="0" w:color="auto"/>
                                                <w:right w:val="none" w:sz="0" w:space="0" w:color="auto"/>
                                              </w:divBdr>
                                              <w:divsChild>
                                                <w:div w:id="1373001113">
                                                  <w:marLeft w:val="0"/>
                                                  <w:marRight w:val="0"/>
                                                  <w:marTop w:val="0"/>
                                                  <w:marBottom w:val="0"/>
                                                  <w:divBdr>
                                                    <w:top w:val="none" w:sz="0" w:space="0" w:color="auto"/>
                                                    <w:left w:val="none" w:sz="0" w:space="0" w:color="auto"/>
                                                    <w:bottom w:val="none" w:sz="0" w:space="0" w:color="auto"/>
                                                    <w:right w:val="none" w:sz="0" w:space="0" w:color="auto"/>
                                                  </w:divBdr>
                                                </w:div>
                                              </w:divsChild>
                                            </w:div>
                                            <w:div w:id="452099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153213">
                                              <w:marLeft w:val="0"/>
                                              <w:marRight w:val="0"/>
                                              <w:marTop w:val="0"/>
                                              <w:marBottom w:val="0"/>
                                              <w:divBdr>
                                                <w:top w:val="none" w:sz="0" w:space="0" w:color="auto"/>
                                                <w:left w:val="none" w:sz="0" w:space="0" w:color="auto"/>
                                                <w:bottom w:val="none" w:sz="0" w:space="0" w:color="auto"/>
                                                <w:right w:val="none" w:sz="0" w:space="0" w:color="auto"/>
                                              </w:divBdr>
                                              <w:divsChild>
                                                <w:div w:id="338191972">
                                                  <w:marLeft w:val="0"/>
                                                  <w:marRight w:val="0"/>
                                                  <w:marTop w:val="0"/>
                                                  <w:marBottom w:val="0"/>
                                                  <w:divBdr>
                                                    <w:top w:val="none" w:sz="0" w:space="0" w:color="auto"/>
                                                    <w:left w:val="none" w:sz="0" w:space="0" w:color="auto"/>
                                                    <w:bottom w:val="none" w:sz="0" w:space="0" w:color="auto"/>
                                                    <w:right w:val="none" w:sz="0" w:space="0" w:color="auto"/>
                                                  </w:divBdr>
                                                </w:div>
                                              </w:divsChild>
                                            </w:div>
                                            <w:div w:id="560098735">
                                              <w:marLeft w:val="0"/>
                                              <w:marRight w:val="0"/>
                                              <w:marTop w:val="0"/>
                                              <w:marBottom w:val="0"/>
                                              <w:divBdr>
                                                <w:top w:val="none" w:sz="0" w:space="0" w:color="auto"/>
                                                <w:left w:val="none" w:sz="0" w:space="0" w:color="auto"/>
                                                <w:bottom w:val="none" w:sz="0" w:space="0" w:color="auto"/>
                                                <w:right w:val="none" w:sz="0" w:space="0" w:color="auto"/>
                                              </w:divBdr>
                                              <w:divsChild>
                                                <w:div w:id="373970781">
                                                  <w:marLeft w:val="0"/>
                                                  <w:marRight w:val="0"/>
                                                  <w:marTop w:val="0"/>
                                                  <w:marBottom w:val="0"/>
                                                  <w:divBdr>
                                                    <w:top w:val="none" w:sz="0" w:space="0" w:color="auto"/>
                                                    <w:left w:val="none" w:sz="0" w:space="0" w:color="auto"/>
                                                    <w:bottom w:val="none" w:sz="0" w:space="0" w:color="auto"/>
                                                    <w:right w:val="none" w:sz="0" w:space="0" w:color="auto"/>
                                                  </w:divBdr>
                                                </w:div>
                                              </w:divsChild>
                                            </w:div>
                                            <w:div w:id="1568302559">
                                              <w:marLeft w:val="0"/>
                                              <w:marRight w:val="0"/>
                                              <w:marTop w:val="0"/>
                                              <w:marBottom w:val="0"/>
                                              <w:divBdr>
                                                <w:top w:val="none" w:sz="0" w:space="0" w:color="auto"/>
                                                <w:left w:val="none" w:sz="0" w:space="0" w:color="auto"/>
                                                <w:bottom w:val="none" w:sz="0" w:space="0" w:color="auto"/>
                                                <w:right w:val="none" w:sz="0" w:space="0" w:color="auto"/>
                                              </w:divBdr>
                                              <w:divsChild>
                                                <w:div w:id="1862623995">
                                                  <w:marLeft w:val="0"/>
                                                  <w:marRight w:val="0"/>
                                                  <w:marTop w:val="0"/>
                                                  <w:marBottom w:val="0"/>
                                                  <w:divBdr>
                                                    <w:top w:val="none" w:sz="0" w:space="0" w:color="auto"/>
                                                    <w:left w:val="none" w:sz="0" w:space="0" w:color="auto"/>
                                                    <w:bottom w:val="none" w:sz="0" w:space="0" w:color="auto"/>
                                                    <w:right w:val="none" w:sz="0" w:space="0" w:color="auto"/>
                                                  </w:divBdr>
                                                </w:div>
                                              </w:divsChild>
                                            </w:div>
                                            <w:div w:id="1330056141">
                                              <w:marLeft w:val="0"/>
                                              <w:marRight w:val="0"/>
                                              <w:marTop w:val="0"/>
                                              <w:marBottom w:val="0"/>
                                              <w:divBdr>
                                                <w:top w:val="none" w:sz="0" w:space="0" w:color="auto"/>
                                                <w:left w:val="none" w:sz="0" w:space="0" w:color="auto"/>
                                                <w:bottom w:val="none" w:sz="0" w:space="0" w:color="auto"/>
                                                <w:right w:val="none" w:sz="0" w:space="0" w:color="auto"/>
                                              </w:divBdr>
                                              <w:divsChild>
                                                <w:div w:id="834538075">
                                                  <w:marLeft w:val="0"/>
                                                  <w:marRight w:val="0"/>
                                                  <w:marTop w:val="0"/>
                                                  <w:marBottom w:val="0"/>
                                                  <w:divBdr>
                                                    <w:top w:val="none" w:sz="0" w:space="0" w:color="auto"/>
                                                    <w:left w:val="none" w:sz="0" w:space="0" w:color="auto"/>
                                                    <w:bottom w:val="none" w:sz="0" w:space="0" w:color="auto"/>
                                                    <w:right w:val="none" w:sz="0" w:space="0" w:color="auto"/>
                                                  </w:divBdr>
                                                </w:div>
                                              </w:divsChild>
                                            </w:div>
                                            <w:div w:id="1068453506">
                                              <w:blockQuote w:val="1"/>
                                              <w:marLeft w:val="720"/>
                                              <w:marRight w:val="720"/>
                                              <w:marTop w:val="100"/>
                                              <w:marBottom w:val="100"/>
                                              <w:divBdr>
                                                <w:top w:val="none" w:sz="0" w:space="0" w:color="auto"/>
                                                <w:left w:val="none" w:sz="0" w:space="0" w:color="auto"/>
                                                <w:bottom w:val="none" w:sz="0" w:space="0" w:color="auto"/>
                                                <w:right w:val="none" w:sz="0" w:space="0" w:color="auto"/>
                                              </w:divBdr>
                                            </w:div>
                                            <w:div w:id="835415297">
                                              <w:marLeft w:val="0"/>
                                              <w:marRight w:val="0"/>
                                              <w:marTop w:val="0"/>
                                              <w:marBottom w:val="0"/>
                                              <w:divBdr>
                                                <w:top w:val="none" w:sz="0" w:space="0" w:color="auto"/>
                                                <w:left w:val="none" w:sz="0" w:space="0" w:color="auto"/>
                                                <w:bottom w:val="none" w:sz="0" w:space="0" w:color="auto"/>
                                                <w:right w:val="none" w:sz="0" w:space="0" w:color="auto"/>
                                              </w:divBdr>
                                              <w:divsChild>
                                                <w:div w:id="590433106">
                                                  <w:marLeft w:val="0"/>
                                                  <w:marRight w:val="0"/>
                                                  <w:marTop w:val="0"/>
                                                  <w:marBottom w:val="0"/>
                                                  <w:divBdr>
                                                    <w:top w:val="none" w:sz="0" w:space="0" w:color="auto"/>
                                                    <w:left w:val="none" w:sz="0" w:space="0" w:color="auto"/>
                                                    <w:bottom w:val="none" w:sz="0" w:space="0" w:color="auto"/>
                                                    <w:right w:val="none" w:sz="0" w:space="0" w:color="auto"/>
                                                  </w:divBdr>
                                                </w:div>
                                              </w:divsChild>
                                            </w:div>
                                            <w:div w:id="1235432369">
                                              <w:marLeft w:val="0"/>
                                              <w:marRight w:val="0"/>
                                              <w:marTop w:val="0"/>
                                              <w:marBottom w:val="0"/>
                                              <w:divBdr>
                                                <w:top w:val="none" w:sz="0" w:space="0" w:color="auto"/>
                                                <w:left w:val="none" w:sz="0" w:space="0" w:color="auto"/>
                                                <w:bottom w:val="none" w:sz="0" w:space="0" w:color="auto"/>
                                                <w:right w:val="none" w:sz="0" w:space="0" w:color="auto"/>
                                              </w:divBdr>
                                              <w:divsChild>
                                                <w:div w:id="2062896222">
                                                  <w:marLeft w:val="0"/>
                                                  <w:marRight w:val="0"/>
                                                  <w:marTop w:val="0"/>
                                                  <w:marBottom w:val="0"/>
                                                  <w:divBdr>
                                                    <w:top w:val="none" w:sz="0" w:space="0" w:color="auto"/>
                                                    <w:left w:val="none" w:sz="0" w:space="0" w:color="auto"/>
                                                    <w:bottom w:val="none" w:sz="0" w:space="0" w:color="auto"/>
                                                    <w:right w:val="none" w:sz="0" w:space="0" w:color="auto"/>
                                                  </w:divBdr>
                                                </w:div>
                                              </w:divsChild>
                                            </w:div>
                                            <w:div w:id="452404934">
                                              <w:marLeft w:val="0"/>
                                              <w:marRight w:val="0"/>
                                              <w:marTop w:val="0"/>
                                              <w:marBottom w:val="0"/>
                                              <w:divBdr>
                                                <w:top w:val="none" w:sz="0" w:space="0" w:color="auto"/>
                                                <w:left w:val="none" w:sz="0" w:space="0" w:color="auto"/>
                                                <w:bottom w:val="none" w:sz="0" w:space="0" w:color="auto"/>
                                                <w:right w:val="none" w:sz="0" w:space="0" w:color="auto"/>
                                              </w:divBdr>
                                              <w:divsChild>
                                                <w:div w:id="671683769">
                                                  <w:marLeft w:val="0"/>
                                                  <w:marRight w:val="0"/>
                                                  <w:marTop w:val="0"/>
                                                  <w:marBottom w:val="0"/>
                                                  <w:divBdr>
                                                    <w:top w:val="none" w:sz="0" w:space="0" w:color="auto"/>
                                                    <w:left w:val="none" w:sz="0" w:space="0" w:color="auto"/>
                                                    <w:bottom w:val="none" w:sz="0" w:space="0" w:color="auto"/>
                                                    <w:right w:val="none" w:sz="0" w:space="0" w:color="auto"/>
                                                  </w:divBdr>
                                                </w:div>
                                              </w:divsChild>
                                            </w:div>
                                            <w:div w:id="497161875">
                                              <w:marLeft w:val="0"/>
                                              <w:marRight w:val="0"/>
                                              <w:marTop w:val="0"/>
                                              <w:marBottom w:val="0"/>
                                              <w:divBdr>
                                                <w:top w:val="none" w:sz="0" w:space="0" w:color="auto"/>
                                                <w:left w:val="none" w:sz="0" w:space="0" w:color="auto"/>
                                                <w:bottom w:val="none" w:sz="0" w:space="0" w:color="auto"/>
                                                <w:right w:val="none" w:sz="0" w:space="0" w:color="auto"/>
                                              </w:divBdr>
                                              <w:divsChild>
                                                <w:div w:id="357582663">
                                                  <w:marLeft w:val="0"/>
                                                  <w:marRight w:val="0"/>
                                                  <w:marTop w:val="0"/>
                                                  <w:marBottom w:val="0"/>
                                                  <w:divBdr>
                                                    <w:top w:val="none" w:sz="0" w:space="0" w:color="auto"/>
                                                    <w:left w:val="none" w:sz="0" w:space="0" w:color="auto"/>
                                                    <w:bottom w:val="none" w:sz="0" w:space="0" w:color="auto"/>
                                                    <w:right w:val="none" w:sz="0" w:space="0" w:color="auto"/>
                                                  </w:divBdr>
                                                </w:div>
                                              </w:divsChild>
                                            </w:div>
                                            <w:div w:id="1600940858">
                                              <w:marLeft w:val="0"/>
                                              <w:marRight w:val="0"/>
                                              <w:marTop w:val="0"/>
                                              <w:marBottom w:val="0"/>
                                              <w:divBdr>
                                                <w:top w:val="none" w:sz="0" w:space="0" w:color="auto"/>
                                                <w:left w:val="none" w:sz="0" w:space="0" w:color="auto"/>
                                                <w:bottom w:val="none" w:sz="0" w:space="0" w:color="auto"/>
                                                <w:right w:val="none" w:sz="0" w:space="0" w:color="auto"/>
                                              </w:divBdr>
                                              <w:divsChild>
                                                <w:div w:id="387269442">
                                                  <w:marLeft w:val="0"/>
                                                  <w:marRight w:val="0"/>
                                                  <w:marTop w:val="0"/>
                                                  <w:marBottom w:val="0"/>
                                                  <w:divBdr>
                                                    <w:top w:val="none" w:sz="0" w:space="0" w:color="auto"/>
                                                    <w:left w:val="none" w:sz="0" w:space="0" w:color="auto"/>
                                                    <w:bottom w:val="none" w:sz="0" w:space="0" w:color="auto"/>
                                                    <w:right w:val="none" w:sz="0" w:space="0" w:color="auto"/>
                                                  </w:divBdr>
                                                </w:div>
                                              </w:divsChild>
                                            </w:div>
                                            <w:div w:id="602686252">
                                              <w:marLeft w:val="0"/>
                                              <w:marRight w:val="0"/>
                                              <w:marTop w:val="0"/>
                                              <w:marBottom w:val="0"/>
                                              <w:divBdr>
                                                <w:top w:val="none" w:sz="0" w:space="0" w:color="auto"/>
                                                <w:left w:val="none" w:sz="0" w:space="0" w:color="auto"/>
                                                <w:bottom w:val="none" w:sz="0" w:space="0" w:color="auto"/>
                                                <w:right w:val="none" w:sz="0" w:space="0" w:color="auto"/>
                                              </w:divBdr>
                                              <w:divsChild>
                                                <w:div w:id="1204169889">
                                                  <w:marLeft w:val="0"/>
                                                  <w:marRight w:val="0"/>
                                                  <w:marTop w:val="0"/>
                                                  <w:marBottom w:val="0"/>
                                                  <w:divBdr>
                                                    <w:top w:val="none" w:sz="0" w:space="0" w:color="auto"/>
                                                    <w:left w:val="none" w:sz="0" w:space="0" w:color="auto"/>
                                                    <w:bottom w:val="none" w:sz="0" w:space="0" w:color="auto"/>
                                                    <w:right w:val="none" w:sz="0" w:space="0" w:color="auto"/>
                                                  </w:divBdr>
                                                </w:div>
                                              </w:divsChild>
                                            </w:div>
                                            <w:div w:id="209615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955243">
                                              <w:marLeft w:val="0"/>
                                              <w:marRight w:val="0"/>
                                              <w:marTop w:val="0"/>
                                              <w:marBottom w:val="0"/>
                                              <w:divBdr>
                                                <w:top w:val="none" w:sz="0" w:space="0" w:color="auto"/>
                                                <w:left w:val="none" w:sz="0" w:space="0" w:color="auto"/>
                                                <w:bottom w:val="none" w:sz="0" w:space="0" w:color="auto"/>
                                                <w:right w:val="none" w:sz="0" w:space="0" w:color="auto"/>
                                              </w:divBdr>
                                              <w:divsChild>
                                                <w:div w:id="1197813529">
                                                  <w:marLeft w:val="0"/>
                                                  <w:marRight w:val="0"/>
                                                  <w:marTop w:val="0"/>
                                                  <w:marBottom w:val="0"/>
                                                  <w:divBdr>
                                                    <w:top w:val="none" w:sz="0" w:space="0" w:color="auto"/>
                                                    <w:left w:val="none" w:sz="0" w:space="0" w:color="auto"/>
                                                    <w:bottom w:val="none" w:sz="0" w:space="0" w:color="auto"/>
                                                    <w:right w:val="none" w:sz="0" w:space="0" w:color="auto"/>
                                                  </w:divBdr>
                                                </w:div>
                                              </w:divsChild>
                                            </w:div>
                                            <w:div w:id="2072848438">
                                              <w:marLeft w:val="0"/>
                                              <w:marRight w:val="0"/>
                                              <w:marTop w:val="0"/>
                                              <w:marBottom w:val="0"/>
                                              <w:divBdr>
                                                <w:top w:val="none" w:sz="0" w:space="0" w:color="auto"/>
                                                <w:left w:val="none" w:sz="0" w:space="0" w:color="auto"/>
                                                <w:bottom w:val="none" w:sz="0" w:space="0" w:color="auto"/>
                                                <w:right w:val="none" w:sz="0" w:space="0" w:color="auto"/>
                                              </w:divBdr>
                                              <w:divsChild>
                                                <w:div w:id="152257644">
                                                  <w:marLeft w:val="0"/>
                                                  <w:marRight w:val="0"/>
                                                  <w:marTop w:val="0"/>
                                                  <w:marBottom w:val="0"/>
                                                  <w:divBdr>
                                                    <w:top w:val="none" w:sz="0" w:space="0" w:color="auto"/>
                                                    <w:left w:val="none" w:sz="0" w:space="0" w:color="auto"/>
                                                    <w:bottom w:val="none" w:sz="0" w:space="0" w:color="auto"/>
                                                    <w:right w:val="none" w:sz="0" w:space="0" w:color="auto"/>
                                                  </w:divBdr>
                                                </w:div>
                                              </w:divsChild>
                                            </w:div>
                                            <w:div w:id="803159800">
                                              <w:marLeft w:val="0"/>
                                              <w:marRight w:val="0"/>
                                              <w:marTop w:val="0"/>
                                              <w:marBottom w:val="0"/>
                                              <w:divBdr>
                                                <w:top w:val="none" w:sz="0" w:space="0" w:color="auto"/>
                                                <w:left w:val="none" w:sz="0" w:space="0" w:color="auto"/>
                                                <w:bottom w:val="none" w:sz="0" w:space="0" w:color="auto"/>
                                                <w:right w:val="none" w:sz="0" w:space="0" w:color="auto"/>
                                              </w:divBdr>
                                              <w:divsChild>
                                                <w:div w:id="706222717">
                                                  <w:marLeft w:val="0"/>
                                                  <w:marRight w:val="0"/>
                                                  <w:marTop w:val="0"/>
                                                  <w:marBottom w:val="0"/>
                                                  <w:divBdr>
                                                    <w:top w:val="none" w:sz="0" w:space="0" w:color="auto"/>
                                                    <w:left w:val="none" w:sz="0" w:space="0" w:color="auto"/>
                                                    <w:bottom w:val="none" w:sz="0" w:space="0" w:color="auto"/>
                                                    <w:right w:val="none" w:sz="0" w:space="0" w:color="auto"/>
                                                  </w:divBdr>
                                                </w:div>
                                              </w:divsChild>
                                            </w:div>
                                            <w:div w:id="1948274198">
                                              <w:marLeft w:val="0"/>
                                              <w:marRight w:val="0"/>
                                              <w:marTop w:val="0"/>
                                              <w:marBottom w:val="0"/>
                                              <w:divBdr>
                                                <w:top w:val="none" w:sz="0" w:space="0" w:color="auto"/>
                                                <w:left w:val="none" w:sz="0" w:space="0" w:color="auto"/>
                                                <w:bottom w:val="none" w:sz="0" w:space="0" w:color="auto"/>
                                                <w:right w:val="none" w:sz="0" w:space="0" w:color="auto"/>
                                              </w:divBdr>
                                              <w:divsChild>
                                                <w:div w:id="1130635112">
                                                  <w:marLeft w:val="0"/>
                                                  <w:marRight w:val="0"/>
                                                  <w:marTop w:val="0"/>
                                                  <w:marBottom w:val="0"/>
                                                  <w:divBdr>
                                                    <w:top w:val="none" w:sz="0" w:space="0" w:color="auto"/>
                                                    <w:left w:val="none" w:sz="0" w:space="0" w:color="auto"/>
                                                    <w:bottom w:val="none" w:sz="0" w:space="0" w:color="auto"/>
                                                    <w:right w:val="none" w:sz="0" w:space="0" w:color="auto"/>
                                                  </w:divBdr>
                                                </w:div>
                                              </w:divsChild>
                                            </w:div>
                                            <w:div w:id="1717387626">
                                              <w:marLeft w:val="0"/>
                                              <w:marRight w:val="0"/>
                                              <w:marTop w:val="0"/>
                                              <w:marBottom w:val="0"/>
                                              <w:divBdr>
                                                <w:top w:val="none" w:sz="0" w:space="0" w:color="auto"/>
                                                <w:left w:val="none" w:sz="0" w:space="0" w:color="auto"/>
                                                <w:bottom w:val="none" w:sz="0" w:space="0" w:color="auto"/>
                                                <w:right w:val="none" w:sz="0" w:space="0" w:color="auto"/>
                                              </w:divBdr>
                                              <w:divsChild>
                                                <w:div w:id="1268854163">
                                                  <w:marLeft w:val="0"/>
                                                  <w:marRight w:val="0"/>
                                                  <w:marTop w:val="0"/>
                                                  <w:marBottom w:val="0"/>
                                                  <w:divBdr>
                                                    <w:top w:val="none" w:sz="0" w:space="0" w:color="auto"/>
                                                    <w:left w:val="none" w:sz="0" w:space="0" w:color="auto"/>
                                                    <w:bottom w:val="none" w:sz="0" w:space="0" w:color="auto"/>
                                                    <w:right w:val="none" w:sz="0" w:space="0" w:color="auto"/>
                                                  </w:divBdr>
                                                </w:div>
                                              </w:divsChild>
                                            </w:div>
                                            <w:div w:id="56519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0694">
                                              <w:marLeft w:val="0"/>
                                              <w:marRight w:val="0"/>
                                              <w:marTop w:val="0"/>
                                              <w:marBottom w:val="0"/>
                                              <w:divBdr>
                                                <w:top w:val="none" w:sz="0" w:space="0" w:color="auto"/>
                                                <w:left w:val="none" w:sz="0" w:space="0" w:color="auto"/>
                                                <w:bottom w:val="none" w:sz="0" w:space="0" w:color="auto"/>
                                                <w:right w:val="none" w:sz="0" w:space="0" w:color="auto"/>
                                              </w:divBdr>
                                              <w:divsChild>
                                                <w:div w:id="1040015774">
                                                  <w:marLeft w:val="0"/>
                                                  <w:marRight w:val="0"/>
                                                  <w:marTop w:val="0"/>
                                                  <w:marBottom w:val="0"/>
                                                  <w:divBdr>
                                                    <w:top w:val="none" w:sz="0" w:space="0" w:color="auto"/>
                                                    <w:left w:val="none" w:sz="0" w:space="0" w:color="auto"/>
                                                    <w:bottom w:val="none" w:sz="0" w:space="0" w:color="auto"/>
                                                    <w:right w:val="none" w:sz="0" w:space="0" w:color="auto"/>
                                                  </w:divBdr>
                                                </w:div>
                                              </w:divsChild>
                                            </w:div>
                                            <w:div w:id="1168061260">
                                              <w:marLeft w:val="0"/>
                                              <w:marRight w:val="0"/>
                                              <w:marTop w:val="0"/>
                                              <w:marBottom w:val="0"/>
                                              <w:divBdr>
                                                <w:top w:val="none" w:sz="0" w:space="0" w:color="auto"/>
                                                <w:left w:val="none" w:sz="0" w:space="0" w:color="auto"/>
                                                <w:bottom w:val="none" w:sz="0" w:space="0" w:color="auto"/>
                                                <w:right w:val="none" w:sz="0" w:space="0" w:color="auto"/>
                                              </w:divBdr>
                                              <w:divsChild>
                                                <w:div w:id="2106656413">
                                                  <w:marLeft w:val="0"/>
                                                  <w:marRight w:val="0"/>
                                                  <w:marTop w:val="0"/>
                                                  <w:marBottom w:val="0"/>
                                                  <w:divBdr>
                                                    <w:top w:val="none" w:sz="0" w:space="0" w:color="auto"/>
                                                    <w:left w:val="none" w:sz="0" w:space="0" w:color="auto"/>
                                                    <w:bottom w:val="none" w:sz="0" w:space="0" w:color="auto"/>
                                                    <w:right w:val="none" w:sz="0" w:space="0" w:color="auto"/>
                                                  </w:divBdr>
                                                </w:div>
                                              </w:divsChild>
                                            </w:div>
                                            <w:div w:id="37095415">
                                              <w:marLeft w:val="0"/>
                                              <w:marRight w:val="0"/>
                                              <w:marTop w:val="0"/>
                                              <w:marBottom w:val="0"/>
                                              <w:divBdr>
                                                <w:top w:val="none" w:sz="0" w:space="0" w:color="auto"/>
                                                <w:left w:val="none" w:sz="0" w:space="0" w:color="auto"/>
                                                <w:bottom w:val="none" w:sz="0" w:space="0" w:color="auto"/>
                                                <w:right w:val="none" w:sz="0" w:space="0" w:color="auto"/>
                                              </w:divBdr>
                                              <w:divsChild>
                                                <w:div w:id="1912889794">
                                                  <w:marLeft w:val="0"/>
                                                  <w:marRight w:val="0"/>
                                                  <w:marTop w:val="0"/>
                                                  <w:marBottom w:val="0"/>
                                                  <w:divBdr>
                                                    <w:top w:val="none" w:sz="0" w:space="0" w:color="auto"/>
                                                    <w:left w:val="none" w:sz="0" w:space="0" w:color="auto"/>
                                                    <w:bottom w:val="none" w:sz="0" w:space="0" w:color="auto"/>
                                                    <w:right w:val="none" w:sz="0" w:space="0" w:color="auto"/>
                                                  </w:divBdr>
                                                </w:div>
                                              </w:divsChild>
                                            </w:div>
                                            <w:div w:id="1369600677">
                                              <w:marLeft w:val="0"/>
                                              <w:marRight w:val="0"/>
                                              <w:marTop w:val="0"/>
                                              <w:marBottom w:val="0"/>
                                              <w:divBdr>
                                                <w:top w:val="none" w:sz="0" w:space="0" w:color="auto"/>
                                                <w:left w:val="none" w:sz="0" w:space="0" w:color="auto"/>
                                                <w:bottom w:val="none" w:sz="0" w:space="0" w:color="auto"/>
                                                <w:right w:val="none" w:sz="0" w:space="0" w:color="auto"/>
                                              </w:divBdr>
                                              <w:divsChild>
                                                <w:div w:id="170149091">
                                                  <w:marLeft w:val="0"/>
                                                  <w:marRight w:val="0"/>
                                                  <w:marTop w:val="0"/>
                                                  <w:marBottom w:val="0"/>
                                                  <w:divBdr>
                                                    <w:top w:val="none" w:sz="0" w:space="0" w:color="auto"/>
                                                    <w:left w:val="none" w:sz="0" w:space="0" w:color="auto"/>
                                                    <w:bottom w:val="none" w:sz="0" w:space="0" w:color="auto"/>
                                                    <w:right w:val="none" w:sz="0" w:space="0" w:color="auto"/>
                                                  </w:divBdr>
                                                </w:div>
                                              </w:divsChild>
                                            </w:div>
                                            <w:div w:id="672344596">
                                              <w:marLeft w:val="0"/>
                                              <w:marRight w:val="0"/>
                                              <w:marTop w:val="0"/>
                                              <w:marBottom w:val="0"/>
                                              <w:divBdr>
                                                <w:top w:val="none" w:sz="0" w:space="0" w:color="auto"/>
                                                <w:left w:val="none" w:sz="0" w:space="0" w:color="auto"/>
                                                <w:bottom w:val="none" w:sz="0" w:space="0" w:color="auto"/>
                                                <w:right w:val="none" w:sz="0" w:space="0" w:color="auto"/>
                                              </w:divBdr>
                                              <w:divsChild>
                                                <w:div w:id="1467160922">
                                                  <w:marLeft w:val="0"/>
                                                  <w:marRight w:val="0"/>
                                                  <w:marTop w:val="0"/>
                                                  <w:marBottom w:val="0"/>
                                                  <w:divBdr>
                                                    <w:top w:val="none" w:sz="0" w:space="0" w:color="auto"/>
                                                    <w:left w:val="none" w:sz="0" w:space="0" w:color="auto"/>
                                                    <w:bottom w:val="none" w:sz="0" w:space="0" w:color="auto"/>
                                                    <w:right w:val="none" w:sz="0" w:space="0" w:color="auto"/>
                                                  </w:divBdr>
                                                </w:div>
                                              </w:divsChild>
                                            </w:div>
                                            <w:div w:id="229393644">
                                              <w:marLeft w:val="0"/>
                                              <w:marRight w:val="0"/>
                                              <w:marTop w:val="0"/>
                                              <w:marBottom w:val="0"/>
                                              <w:divBdr>
                                                <w:top w:val="none" w:sz="0" w:space="0" w:color="auto"/>
                                                <w:left w:val="none" w:sz="0" w:space="0" w:color="auto"/>
                                                <w:bottom w:val="none" w:sz="0" w:space="0" w:color="auto"/>
                                                <w:right w:val="none" w:sz="0" w:space="0" w:color="auto"/>
                                              </w:divBdr>
                                              <w:divsChild>
                                                <w:div w:id="1196844600">
                                                  <w:marLeft w:val="0"/>
                                                  <w:marRight w:val="0"/>
                                                  <w:marTop w:val="0"/>
                                                  <w:marBottom w:val="0"/>
                                                  <w:divBdr>
                                                    <w:top w:val="none" w:sz="0" w:space="0" w:color="auto"/>
                                                    <w:left w:val="none" w:sz="0" w:space="0" w:color="auto"/>
                                                    <w:bottom w:val="none" w:sz="0" w:space="0" w:color="auto"/>
                                                    <w:right w:val="none" w:sz="0" w:space="0" w:color="auto"/>
                                                  </w:divBdr>
                                                </w:div>
                                              </w:divsChild>
                                            </w:div>
                                            <w:div w:id="934897178">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11504">
                                              <w:marLeft w:val="0"/>
                                              <w:marRight w:val="0"/>
                                              <w:marTop w:val="0"/>
                                              <w:marBottom w:val="0"/>
                                              <w:divBdr>
                                                <w:top w:val="none" w:sz="0" w:space="0" w:color="auto"/>
                                                <w:left w:val="none" w:sz="0" w:space="0" w:color="auto"/>
                                                <w:bottom w:val="none" w:sz="0" w:space="0" w:color="auto"/>
                                                <w:right w:val="none" w:sz="0" w:space="0" w:color="auto"/>
                                              </w:divBdr>
                                              <w:divsChild>
                                                <w:div w:id="218395903">
                                                  <w:marLeft w:val="0"/>
                                                  <w:marRight w:val="0"/>
                                                  <w:marTop w:val="0"/>
                                                  <w:marBottom w:val="0"/>
                                                  <w:divBdr>
                                                    <w:top w:val="none" w:sz="0" w:space="0" w:color="auto"/>
                                                    <w:left w:val="none" w:sz="0" w:space="0" w:color="auto"/>
                                                    <w:bottom w:val="none" w:sz="0" w:space="0" w:color="auto"/>
                                                    <w:right w:val="none" w:sz="0" w:space="0" w:color="auto"/>
                                                  </w:divBdr>
                                                </w:div>
                                              </w:divsChild>
                                            </w:div>
                                            <w:div w:id="34235395">
                                              <w:marLeft w:val="0"/>
                                              <w:marRight w:val="0"/>
                                              <w:marTop w:val="0"/>
                                              <w:marBottom w:val="0"/>
                                              <w:divBdr>
                                                <w:top w:val="none" w:sz="0" w:space="0" w:color="auto"/>
                                                <w:left w:val="none" w:sz="0" w:space="0" w:color="auto"/>
                                                <w:bottom w:val="none" w:sz="0" w:space="0" w:color="auto"/>
                                                <w:right w:val="none" w:sz="0" w:space="0" w:color="auto"/>
                                              </w:divBdr>
                                              <w:divsChild>
                                                <w:div w:id="1855343217">
                                                  <w:marLeft w:val="0"/>
                                                  <w:marRight w:val="0"/>
                                                  <w:marTop w:val="0"/>
                                                  <w:marBottom w:val="0"/>
                                                  <w:divBdr>
                                                    <w:top w:val="none" w:sz="0" w:space="0" w:color="auto"/>
                                                    <w:left w:val="none" w:sz="0" w:space="0" w:color="auto"/>
                                                    <w:bottom w:val="none" w:sz="0" w:space="0" w:color="auto"/>
                                                    <w:right w:val="none" w:sz="0" w:space="0" w:color="auto"/>
                                                  </w:divBdr>
                                                </w:div>
                                              </w:divsChild>
                                            </w:div>
                                            <w:div w:id="1116291795">
                                              <w:marLeft w:val="0"/>
                                              <w:marRight w:val="0"/>
                                              <w:marTop w:val="0"/>
                                              <w:marBottom w:val="0"/>
                                              <w:divBdr>
                                                <w:top w:val="none" w:sz="0" w:space="0" w:color="auto"/>
                                                <w:left w:val="none" w:sz="0" w:space="0" w:color="auto"/>
                                                <w:bottom w:val="none" w:sz="0" w:space="0" w:color="auto"/>
                                                <w:right w:val="none" w:sz="0" w:space="0" w:color="auto"/>
                                              </w:divBdr>
                                              <w:divsChild>
                                                <w:div w:id="1635872394">
                                                  <w:marLeft w:val="0"/>
                                                  <w:marRight w:val="0"/>
                                                  <w:marTop w:val="0"/>
                                                  <w:marBottom w:val="0"/>
                                                  <w:divBdr>
                                                    <w:top w:val="none" w:sz="0" w:space="0" w:color="auto"/>
                                                    <w:left w:val="none" w:sz="0" w:space="0" w:color="auto"/>
                                                    <w:bottom w:val="none" w:sz="0" w:space="0" w:color="auto"/>
                                                    <w:right w:val="none" w:sz="0" w:space="0" w:color="auto"/>
                                                  </w:divBdr>
                                                </w:div>
                                              </w:divsChild>
                                            </w:div>
                                            <w:div w:id="1535652838">
                                              <w:marLeft w:val="0"/>
                                              <w:marRight w:val="0"/>
                                              <w:marTop w:val="0"/>
                                              <w:marBottom w:val="0"/>
                                              <w:divBdr>
                                                <w:top w:val="none" w:sz="0" w:space="0" w:color="auto"/>
                                                <w:left w:val="none" w:sz="0" w:space="0" w:color="auto"/>
                                                <w:bottom w:val="none" w:sz="0" w:space="0" w:color="auto"/>
                                                <w:right w:val="none" w:sz="0" w:space="0" w:color="auto"/>
                                              </w:divBdr>
                                              <w:divsChild>
                                                <w:div w:id="786387946">
                                                  <w:marLeft w:val="0"/>
                                                  <w:marRight w:val="0"/>
                                                  <w:marTop w:val="0"/>
                                                  <w:marBottom w:val="0"/>
                                                  <w:divBdr>
                                                    <w:top w:val="none" w:sz="0" w:space="0" w:color="auto"/>
                                                    <w:left w:val="none" w:sz="0" w:space="0" w:color="auto"/>
                                                    <w:bottom w:val="none" w:sz="0" w:space="0" w:color="auto"/>
                                                    <w:right w:val="none" w:sz="0" w:space="0" w:color="auto"/>
                                                  </w:divBdr>
                                                </w:div>
                                              </w:divsChild>
                                            </w:div>
                                            <w:div w:id="710690890">
                                              <w:marLeft w:val="0"/>
                                              <w:marRight w:val="0"/>
                                              <w:marTop w:val="0"/>
                                              <w:marBottom w:val="0"/>
                                              <w:divBdr>
                                                <w:top w:val="none" w:sz="0" w:space="0" w:color="auto"/>
                                                <w:left w:val="none" w:sz="0" w:space="0" w:color="auto"/>
                                                <w:bottom w:val="none" w:sz="0" w:space="0" w:color="auto"/>
                                                <w:right w:val="none" w:sz="0" w:space="0" w:color="auto"/>
                                              </w:divBdr>
                                              <w:divsChild>
                                                <w:div w:id="97875220">
                                                  <w:marLeft w:val="0"/>
                                                  <w:marRight w:val="0"/>
                                                  <w:marTop w:val="0"/>
                                                  <w:marBottom w:val="0"/>
                                                  <w:divBdr>
                                                    <w:top w:val="none" w:sz="0" w:space="0" w:color="auto"/>
                                                    <w:left w:val="none" w:sz="0" w:space="0" w:color="auto"/>
                                                    <w:bottom w:val="none" w:sz="0" w:space="0" w:color="auto"/>
                                                    <w:right w:val="none" w:sz="0" w:space="0" w:color="auto"/>
                                                  </w:divBdr>
                                                </w:div>
                                              </w:divsChild>
                                            </w:div>
                                            <w:div w:id="370569766">
                                              <w:marLeft w:val="0"/>
                                              <w:marRight w:val="0"/>
                                              <w:marTop w:val="0"/>
                                              <w:marBottom w:val="0"/>
                                              <w:divBdr>
                                                <w:top w:val="none" w:sz="0" w:space="0" w:color="auto"/>
                                                <w:left w:val="none" w:sz="0" w:space="0" w:color="auto"/>
                                                <w:bottom w:val="none" w:sz="0" w:space="0" w:color="auto"/>
                                                <w:right w:val="none" w:sz="0" w:space="0" w:color="auto"/>
                                              </w:divBdr>
                                              <w:divsChild>
                                                <w:div w:id="1610775911">
                                                  <w:marLeft w:val="0"/>
                                                  <w:marRight w:val="0"/>
                                                  <w:marTop w:val="0"/>
                                                  <w:marBottom w:val="0"/>
                                                  <w:divBdr>
                                                    <w:top w:val="none" w:sz="0" w:space="0" w:color="auto"/>
                                                    <w:left w:val="none" w:sz="0" w:space="0" w:color="auto"/>
                                                    <w:bottom w:val="none" w:sz="0" w:space="0" w:color="auto"/>
                                                    <w:right w:val="none" w:sz="0" w:space="0" w:color="auto"/>
                                                  </w:divBdr>
                                                </w:div>
                                              </w:divsChild>
                                            </w:div>
                                            <w:div w:id="1145077629">
                                              <w:marLeft w:val="0"/>
                                              <w:marRight w:val="0"/>
                                              <w:marTop w:val="0"/>
                                              <w:marBottom w:val="0"/>
                                              <w:divBdr>
                                                <w:top w:val="none" w:sz="0" w:space="0" w:color="auto"/>
                                                <w:left w:val="none" w:sz="0" w:space="0" w:color="auto"/>
                                                <w:bottom w:val="none" w:sz="0" w:space="0" w:color="auto"/>
                                                <w:right w:val="none" w:sz="0" w:space="0" w:color="auto"/>
                                              </w:divBdr>
                                              <w:divsChild>
                                                <w:div w:id="1324240376">
                                                  <w:marLeft w:val="0"/>
                                                  <w:marRight w:val="0"/>
                                                  <w:marTop w:val="0"/>
                                                  <w:marBottom w:val="0"/>
                                                  <w:divBdr>
                                                    <w:top w:val="none" w:sz="0" w:space="0" w:color="auto"/>
                                                    <w:left w:val="none" w:sz="0" w:space="0" w:color="auto"/>
                                                    <w:bottom w:val="none" w:sz="0" w:space="0" w:color="auto"/>
                                                    <w:right w:val="none" w:sz="0" w:space="0" w:color="auto"/>
                                                  </w:divBdr>
                                                </w:div>
                                              </w:divsChild>
                                            </w:div>
                                            <w:div w:id="1988390535">
                                              <w:marLeft w:val="0"/>
                                              <w:marRight w:val="0"/>
                                              <w:marTop w:val="0"/>
                                              <w:marBottom w:val="0"/>
                                              <w:divBdr>
                                                <w:top w:val="none" w:sz="0" w:space="0" w:color="auto"/>
                                                <w:left w:val="none" w:sz="0" w:space="0" w:color="auto"/>
                                                <w:bottom w:val="none" w:sz="0" w:space="0" w:color="auto"/>
                                                <w:right w:val="none" w:sz="0" w:space="0" w:color="auto"/>
                                              </w:divBdr>
                                              <w:divsChild>
                                                <w:div w:id="130947087">
                                                  <w:marLeft w:val="0"/>
                                                  <w:marRight w:val="0"/>
                                                  <w:marTop w:val="0"/>
                                                  <w:marBottom w:val="0"/>
                                                  <w:divBdr>
                                                    <w:top w:val="none" w:sz="0" w:space="0" w:color="auto"/>
                                                    <w:left w:val="none" w:sz="0" w:space="0" w:color="auto"/>
                                                    <w:bottom w:val="none" w:sz="0" w:space="0" w:color="auto"/>
                                                    <w:right w:val="none" w:sz="0" w:space="0" w:color="auto"/>
                                                  </w:divBdr>
                                                </w:div>
                                              </w:divsChild>
                                            </w:div>
                                            <w:div w:id="753551294">
                                              <w:marLeft w:val="0"/>
                                              <w:marRight w:val="0"/>
                                              <w:marTop w:val="0"/>
                                              <w:marBottom w:val="0"/>
                                              <w:divBdr>
                                                <w:top w:val="none" w:sz="0" w:space="0" w:color="auto"/>
                                                <w:left w:val="none" w:sz="0" w:space="0" w:color="auto"/>
                                                <w:bottom w:val="none" w:sz="0" w:space="0" w:color="auto"/>
                                                <w:right w:val="none" w:sz="0" w:space="0" w:color="auto"/>
                                              </w:divBdr>
                                              <w:divsChild>
                                                <w:div w:id="1740051442">
                                                  <w:marLeft w:val="0"/>
                                                  <w:marRight w:val="0"/>
                                                  <w:marTop w:val="0"/>
                                                  <w:marBottom w:val="0"/>
                                                  <w:divBdr>
                                                    <w:top w:val="none" w:sz="0" w:space="0" w:color="auto"/>
                                                    <w:left w:val="none" w:sz="0" w:space="0" w:color="auto"/>
                                                    <w:bottom w:val="none" w:sz="0" w:space="0" w:color="auto"/>
                                                    <w:right w:val="none" w:sz="0" w:space="0" w:color="auto"/>
                                                  </w:divBdr>
                                                </w:div>
                                              </w:divsChild>
                                            </w:div>
                                            <w:div w:id="1054044292">
                                              <w:marLeft w:val="0"/>
                                              <w:marRight w:val="0"/>
                                              <w:marTop w:val="0"/>
                                              <w:marBottom w:val="0"/>
                                              <w:divBdr>
                                                <w:top w:val="none" w:sz="0" w:space="0" w:color="auto"/>
                                                <w:left w:val="none" w:sz="0" w:space="0" w:color="auto"/>
                                                <w:bottom w:val="none" w:sz="0" w:space="0" w:color="auto"/>
                                                <w:right w:val="none" w:sz="0" w:space="0" w:color="auto"/>
                                              </w:divBdr>
                                              <w:divsChild>
                                                <w:div w:id="242379999">
                                                  <w:marLeft w:val="0"/>
                                                  <w:marRight w:val="0"/>
                                                  <w:marTop w:val="0"/>
                                                  <w:marBottom w:val="0"/>
                                                  <w:divBdr>
                                                    <w:top w:val="none" w:sz="0" w:space="0" w:color="auto"/>
                                                    <w:left w:val="none" w:sz="0" w:space="0" w:color="auto"/>
                                                    <w:bottom w:val="none" w:sz="0" w:space="0" w:color="auto"/>
                                                    <w:right w:val="none" w:sz="0" w:space="0" w:color="auto"/>
                                                  </w:divBdr>
                                                </w:div>
                                              </w:divsChild>
                                            </w:div>
                                            <w:div w:id="1012298827">
                                              <w:marLeft w:val="0"/>
                                              <w:marRight w:val="0"/>
                                              <w:marTop w:val="0"/>
                                              <w:marBottom w:val="0"/>
                                              <w:divBdr>
                                                <w:top w:val="none" w:sz="0" w:space="0" w:color="auto"/>
                                                <w:left w:val="none" w:sz="0" w:space="0" w:color="auto"/>
                                                <w:bottom w:val="none" w:sz="0" w:space="0" w:color="auto"/>
                                                <w:right w:val="none" w:sz="0" w:space="0" w:color="auto"/>
                                              </w:divBdr>
                                              <w:divsChild>
                                                <w:div w:id="571355288">
                                                  <w:marLeft w:val="0"/>
                                                  <w:marRight w:val="0"/>
                                                  <w:marTop w:val="0"/>
                                                  <w:marBottom w:val="0"/>
                                                  <w:divBdr>
                                                    <w:top w:val="none" w:sz="0" w:space="0" w:color="auto"/>
                                                    <w:left w:val="none" w:sz="0" w:space="0" w:color="auto"/>
                                                    <w:bottom w:val="none" w:sz="0" w:space="0" w:color="auto"/>
                                                    <w:right w:val="none" w:sz="0" w:space="0" w:color="auto"/>
                                                  </w:divBdr>
                                                </w:div>
                                              </w:divsChild>
                                            </w:div>
                                            <w:div w:id="744954230">
                                              <w:marLeft w:val="0"/>
                                              <w:marRight w:val="0"/>
                                              <w:marTop w:val="0"/>
                                              <w:marBottom w:val="0"/>
                                              <w:divBdr>
                                                <w:top w:val="none" w:sz="0" w:space="0" w:color="auto"/>
                                                <w:left w:val="none" w:sz="0" w:space="0" w:color="auto"/>
                                                <w:bottom w:val="none" w:sz="0" w:space="0" w:color="auto"/>
                                                <w:right w:val="none" w:sz="0" w:space="0" w:color="auto"/>
                                              </w:divBdr>
                                              <w:divsChild>
                                                <w:div w:id="138616221">
                                                  <w:marLeft w:val="0"/>
                                                  <w:marRight w:val="0"/>
                                                  <w:marTop w:val="0"/>
                                                  <w:marBottom w:val="0"/>
                                                  <w:divBdr>
                                                    <w:top w:val="none" w:sz="0" w:space="0" w:color="auto"/>
                                                    <w:left w:val="none" w:sz="0" w:space="0" w:color="auto"/>
                                                    <w:bottom w:val="none" w:sz="0" w:space="0" w:color="auto"/>
                                                    <w:right w:val="none" w:sz="0" w:space="0" w:color="auto"/>
                                                  </w:divBdr>
                                                </w:div>
                                              </w:divsChild>
                                            </w:div>
                                            <w:div w:id="2081822957">
                                              <w:marLeft w:val="0"/>
                                              <w:marRight w:val="0"/>
                                              <w:marTop w:val="0"/>
                                              <w:marBottom w:val="0"/>
                                              <w:divBdr>
                                                <w:top w:val="none" w:sz="0" w:space="0" w:color="auto"/>
                                                <w:left w:val="none" w:sz="0" w:space="0" w:color="auto"/>
                                                <w:bottom w:val="none" w:sz="0" w:space="0" w:color="auto"/>
                                                <w:right w:val="none" w:sz="0" w:space="0" w:color="auto"/>
                                              </w:divBdr>
                                              <w:divsChild>
                                                <w:div w:id="1414159943">
                                                  <w:marLeft w:val="0"/>
                                                  <w:marRight w:val="0"/>
                                                  <w:marTop w:val="0"/>
                                                  <w:marBottom w:val="0"/>
                                                  <w:divBdr>
                                                    <w:top w:val="none" w:sz="0" w:space="0" w:color="auto"/>
                                                    <w:left w:val="none" w:sz="0" w:space="0" w:color="auto"/>
                                                    <w:bottom w:val="none" w:sz="0" w:space="0" w:color="auto"/>
                                                    <w:right w:val="none" w:sz="0" w:space="0" w:color="auto"/>
                                                  </w:divBdr>
                                                </w:div>
                                              </w:divsChild>
                                            </w:div>
                                            <w:div w:id="1808818601">
                                              <w:marLeft w:val="0"/>
                                              <w:marRight w:val="0"/>
                                              <w:marTop w:val="0"/>
                                              <w:marBottom w:val="0"/>
                                              <w:divBdr>
                                                <w:top w:val="none" w:sz="0" w:space="0" w:color="auto"/>
                                                <w:left w:val="none" w:sz="0" w:space="0" w:color="auto"/>
                                                <w:bottom w:val="none" w:sz="0" w:space="0" w:color="auto"/>
                                                <w:right w:val="none" w:sz="0" w:space="0" w:color="auto"/>
                                              </w:divBdr>
                                              <w:divsChild>
                                                <w:div w:id="1051079116">
                                                  <w:marLeft w:val="0"/>
                                                  <w:marRight w:val="0"/>
                                                  <w:marTop w:val="0"/>
                                                  <w:marBottom w:val="0"/>
                                                  <w:divBdr>
                                                    <w:top w:val="none" w:sz="0" w:space="0" w:color="auto"/>
                                                    <w:left w:val="none" w:sz="0" w:space="0" w:color="auto"/>
                                                    <w:bottom w:val="none" w:sz="0" w:space="0" w:color="auto"/>
                                                    <w:right w:val="none" w:sz="0" w:space="0" w:color="auto"/>
                                                  </w:divBdr>
                                                </w:div>
                                              </w:divsChild>
                                            </w:div>
                                            <w:div w:id="426266690">
                                              <w:marLeft w:val="0"/>
                                              <w:marRight w:val="0"/>
                                              <w:marTop w:val="0"/>
                                              <w:marBottom w:val="0"/>
                                              <w:divBdr>
                                                <w:top w:val="none" w:sz="0" w:space="0" w:color="auto"/>
                                                <w:left w:val="none" w:sz="0" w:space="0" w:color="auto"/>
                                                <w:bottom w:val="none" w:sz="0" w:space="0" w:color="auto"/>
                                                <w:right w:val="none" w:sz="0" w:space="0" w:color="auto"/>
                                              </w:divBdr>
                                              <w:divsChild>
                                                <w:div w:id="621157838">
                                                  <w:marLeft w:val="0"/>
                                                  <w:marRight w:val="0"/>
                                                  <w:marTop w:val="0"/>
                                                  <w:marBottom w:val="0"/>
                                                  <w:divBdr>
                                                    <w:top w:val="none" w:sz="0" w:space="0" w:color="auto"/>
                                                    <w:left w:val="none" w:sz="0" w:space="0" w:color="auto"/>
                                                    <w:bottom w:val="none" w:sz="0" w:space="0" w:color="auto"/>
                                                    <w:right w:val="none" w:sz="0" w:space="0" w:color="auto"/>
                                                  </w:divBdr>
                                                  <w:divsChild>
                                                    <w:div w:id="723794939">
                                                      <w:marLeft w:val="0"/>
                                                      <w:marRight w:val="0"/>
                                                      <w:marTop w:val="0"/>
                                                      <w:marBottom w:val="0"/>
                                                      <w:divBdr>
                                                        <w:top w:val="none" w:sz="0" w:space="0" w:color="auto"/>
                                                        <w:left w:val="none" w:sz="0" w:space="0" w:color="auto"/>
                                                        <w:bottom w:val="none" w:sz="0" w:space="0" w:color="auto"/>
                                                        <w:right w:val="none" w:sz="0" w:space="0" w:color="auto"/>
                                                      </w:divBdr>
                                                    </w:div>
                                                  </w:divsChild>
                                                </w:div>
                                                <w:div w:id="1542012268">
                                                  <w:marLeft w:val="0"/>
                                                  <w:marRight w:val="0"/>
                                                  <w:marTop w:val="0"/>
                                                  <w:marBottom w:val="0"/>
                                                  <w:divBdr>
                                                    <w:top w:val="none" w:sz="0" w:space="0" w:color="auto"/>
                                                    <w:left w:val="none" w:sz="0" w:space="0" w:color="auto"/>
                                                    <w:bottom w:val="none" w:sz="0" w:space="0" w:color="auto"/>
                                                    <w:right w:val="none" w:sz="0" w:space="0" w:color="auto"/>
                                                  </w:divBdr>
                                                  <w:divsChild>
                                                    <w:div w:id="1755517218">
                                                      <w:marLeft w:val="0"/>
                                                      <w:marRight w:val="0"/>
                                                      <w:marTop w:val="0"/>
                                                      <w:marBottom w:val="0"/>
                                                      <w:divBdr>
                                                        <w:top w:val="none" w:sz="0" w:space="0" w:color="auto"/>
                                                        <w:left w:val="none" w:sz="0" w:space="0" w:color="auto"/>
                                                        <w:bottom w:val="none" w:sz="0" w:space="0" w:color="auto"/>
                                                        <w:right w:val="none" w:sz="0" w:space="0" w:color="auto"/>
                                                      </w:divBdr>
                                                    </w:div>
                                                  </w:divsChild>
                                                </w:div>
                                                <w:div w:id="496700370">
                                                  <w:marLeft w:val="0"/>
                                                  <w:marRight w:val="0"/>
                                                  <w:marTop w:val="0"/>
                                                  <w:marBottom w:val="0"/>
                                                  <w:divBdr>
                                                    <w:top w:val="none" w:sz="0" w:space="0" w:color="auto"/>
                                                    <w:left w:val="none" w:sz="0" w:space="0" w:color="auto"/>
                                                    <w:bottom w:val="none" w:sz="0" w:space="0" w:color="auto"/>
                                                    <w:right w:val="none" w:sz="0" w:space="0" w:color="auto"/>
                                                  </w:divBdr>
                                                  <w:divsChild>
                                                    <w:div w:id="1885944964">
                                                      <w:marLeft w:val="0"/>
                                                      <w:marRight w:val="0"/>
                                                      <w:marTop w:val="0"/>
                                                      <w:marBottom w:val="0"/>
                                                      <w:divBdr>
                                                        <w:top w:val="none" w:sz="0" w:space="0" w:color="auto"/>
                                                        <w:left w:val="none" w:sz="0" w:space="0" w:color="auto"/>
                                                        <w:bottom w:val="none" w:sz="0" w:space="0" w:color="auto"/>
                                                        <w:right w:val="none" w:sz="0" w:space="0" w:color="auto"/>
                                                      </w:divBdr>
                                                    </w:div>
                                                  </w:divsChild>
                                                </w:div>
                                                <w:div w:id="328560495">
                                                  <w:marLeft w:val="0"/>
                                                  <w:marRight w:val="0"/>
                                                  <w:marTop w:val="0"/>
                                                  <w:marBottom w:val="0"/>
                                                  <w:divBdr>
                                                    <w:top w:val="none" w:sz="0" w:space="0" w:color="auto"/>
                                                    <w:left w:val="none" w:sz="0" w:space="0" w:color="auto"/>
                                                    <w:bottom w:val="none" w:sz="0" w:space="0" w:color="auto"/>
                                                    <w:right w:val="none" w:sz="0" w:space="0" w:color="auto"/>
                                                  </w:divBdr>
                                                  <w:divsChild>
                                                    <w:div w:id="8291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704440">
                                              <w:marLeft w:val="0"/>
                                              <w:marRight w:val="0"/>
                                              <w:marTop w:val="0"/>
                                              <w:marBottom w:val="0"/>
                                              <w:divBdr>
                                                <w:top w:val="none" w:sz="0" w:space="0" w:color="auto"/>
                                                <w:left w:val="none" w:sz="0" w:space="0" w:color="auto"/>
                                                <w:bottom w:val="none" w:sz="0" w:space="0" w:color="auto"/>
                                                <w:right w:val="none" w:sz="0" w:space="0" w:color="auto"/>
                                              </w:divBdr>
                                              <w:divsChild>
                                                <w:div w:id="235210494">
                                                  <w:marLeft w:val="0"/>
                                                  <w:marRight w:val="0"/>
                                                  <w:marTop w:val="0"/>
                                                  <w:marBottom w:val="0"/>
                                                  <w:divBdr>
                                                    <w:top w:val="none" w:sz="0" w:space="0" w:color="auto"/>
                                                    <w:left w:val="none" w:sz="0" w:space="0" w:color="auto"/>
                                                    <w:bottom w:val="none" w:sz="0" w:space="0" w:color="auto"/>
                                                    <w:right w:val="none" w:sz="0" w:space="0" w:color="auto"/>
                                                  </w:divBdr>
                                                </w:div>
                                              </w:divsChild>
                                            </w:div>
                                            <w:div w:id="313877285">
                                              <w:marLeft w:val="0"/>
                                              <w:marRight w:val="0"/>
                                              <w:marTop w:val="0"/>
                                              <w:marBottom w:val="0"/>
                                              <w:divBdr>
                                                <w:top w:val="none" w:sz="0" w:space="0" w:color="auto"/>
                                                <w:left w:val="none" w:sz="0" w:space="0" w:color="auto"/>
                                                <w:bottom w:val="none" w:sz="0" w:space="0" w:color="auto"/>
                                                <w:right w:val="none" w:sz="0" w:space="0" w:color="auto"/>
                                              </w:divBdr>
                                              <w:divsChild>
                                                <w:div w:id="730084229">
                                                  <w:marLeft w:val="0"/>
                                                  <w:marRight w:val="0"/>
                                                  <w:marTop w:val="0"/>
                                                  <w:marBottom w:val="0"/>
                                                  <w:divBdr>
                                                    <w:top w:val="none" w:sz="0" w:space="0" w:color="auto"/>
                                                    <w:left w:val="none" w:sz="0" w:space="0" w:color="auto"/>
                                                    <w:bottom w:val="none" w:sz="0" w:space="0" w:color="auto"/>
                                                    <w:right w:val="none" w:sz="0" w:space="0" w:color="auto"/>
                                                  </w:divBdr>
                                                </w:div>
                                              </w:divsChild>
                                            </w:div>
                                            <w:div w:id="1222907707">
                                              <w:marLeft w:val="0"/>
                                              <w:marRight w:val="0"/>
                                              <w:marTop w:val="0"/>
                                              <w:marBottom w:val="0"/>
                                              <w:divBdr>
                                                <w:top w:val="none" w:sz="0" w:space="0" w:color="auto"/>
                                                <w:left w:val="none" w:sz="0" w:space="0" w:color="auto"/>
                                                <w:bottom w:val="none" w:sz="0" w:space="0" w:color="auto"/>
                                                <w:right w:val="none" w:sz="0" w:space="0" w:color="auto"/>
                                              </w:divBdr>
                                              <w:divsChild>
                                                <w:div w:id="495845608">
                                                  <w:marLeft w:val="0"/>
                                                  <w:marRight w:val="0"/>
                                                  <w:marTop w:val="0"/>
                                                  <w:marBottom w:val="0"/>
                                                  <w:divBdr>
                                                    <w:top w:val="none" w:sz="0" w:space="0" w:color="auto"/>
                                                    <w:left w:val="none" w:sz="0" w:space="0" w:color="auto"/>
                                                    <w:bottom w:val="none" w:sz="0" w:space="0" w:color="auto"/>
                                                    <w:right w:val="none" w:sz="0" w:space="0" w:color="auto"/>
                                                  </w:divBdr>
                                                </w:div>
                                              </w:divsChild>
                                            </w:div>
                                            <w:div w:id="666633233">
                                              <w:marLeft w:val="0"/>
                                              <w:marRight w:val="0"/>
                                              <w:marTop w:val="0"/>
                                              <w:marBottom w:val="0"/>
                                              <w:divBdr>
                                                <w:top w:val="none" w:sz="0" w:space="0" w:color="auto"/>
                                                <w:left w:val="none" w:sz="0" w:space="0" w:color="auto"/>
                                                <w:bottom w:val="none" w:sz="0" w:space="0" w:color="auto"/>
                                                <w:right w:val="none" w:sz="0" w:space="0" w:color="auto"/>
                                              </w:divBdr>
                                              <w:divsChild>
                                                <w:div w:id="1120105571">
                                                  <w:marLeft w:val="0"/>
                                                  <w:marRight w:val="0"/>
                                                  <w:marTop w:val="0"/>
                                                  <w:marBottom w:val="0"/>
                                                  <w:divBdr>
                                                    <w:top w:val="none" w:sz="0" w:space="0" w:color="auto"/>
                                                    <w:left w:val="none" w:sz="0" w:space="0" w:color="auto"/>
                                                    <w:bottom w:val="none" w:sz="0" w:space="0" w:color="auto"/>
                                                    <w:right w:val="none" w:sz="0" w:space="0" w:color="auto"/>
                                                  </w:divBdr>
                                                </w:div>
                                              </w:divsChild>
                                            </w:div>
                                            <w:div w:id="1478188506">
                                              <w:marLeft w:val="0"/>
                                              <w:marRight w:val="0"/>
                                              <w:marTop w:val="0"/>
                                              <w:marBottom w:val="0"/>
                                              <w:divBdr>
                                                <w:top w:val="none" w:sz="0" w:space="0" w:color="auto"/>
                                                <w:left w:val="none" w:sz="0" w:space="0" w:color="auto"/>
                                                <w:bottom w:val="none" w:sz="0" w:space="0" w:color="auto"/>
                                                <w:right w:val="none" w:sz="0" w:space="0" w:color="auto"/>
                                              </w:divBdr>
                                              <w:divsChild>
                                                <w:div w:id="36203416">
                                                  <w:marLeft w:val="0"/>
                                                  <w:marRight w:val="0"/>
                                                  <w:marTop w:val="0"/>
                                                  <w:marBottom w:val="0"/>
                                                  <w:divBdr>
                                                    <w:top w:val="none" w:sz="0" w:space="0" w:color="auto"/>
                                                    <w:left w:val="none" w:sz="0" w:space="0" w:color="auto"/>
                                                    <w:bottom w:val="none" w:sz="0" w:space="0" w:color="auto"/>
                                                    <w:right w:val="none" w:sz="0" w:space="0" w:color="auto"/>
                                                  </w:divBdr>
                                                </w:div>
                                              </w:divsChild>
                                            </w:div>
                                            <w:div w:id="304244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4796006">
      <w:bodyDiv w:val="1"/>
      <w:marLeft w:val="0"/>
      <w:marRight w:val="0"/>
      <w:marTop w:val="0"/>
      <w:marBottom w:val="0"/>
      <w:divBdr>
        <w:top w:val="none" w:sz="0" w:space="0" w:color="auto"/>
        <w:left w:val="none" w:sz="0" w:space="0" w:color="auto"/>
        <w:bottom w:val="none" w:sz="0" w:space="0" w:color="auto"/>
        <w:right w:val="none" w:sz="0" w:space="0" w:color="auto"/>
      </w:divBdr>
    </w:div>
    <w:div w:id="721289432">
      <w:bodyDiv w:val="1"/>
      <w:marLeft w:val="0"/>
      <w:marRight w:val="0"/>
      <w:marTop w:val="0"/>
      <w:marBottom w:val="0"/>
      <w:divBdr>
        <w:top w:val="none" w:sz="0" w:space="0" w:color="auto"/>
        <w:left w:val="none" w:sz="0" w:space="0" w:color="auto"/>
        <w:bottom w:val="none" w:sz="0" w:space="0" w:color="auto"/>
        <w:right w:val="none" w:sz="0" w:space="0" w:color="auto"/>
      </w:divBdr>
    </w:div>
    <w:div w:id="735052934">
      <w:bodyDiv w:val="1"/>
      <w:marLeft w:val="0"/>
      <w:marRight w:val="0"/>
      <w:marTop w:val="0"/>
      <w:marBottom w:val="0"/>
      <w:divBdr>
        <w:top w:val="none" w:sz="0" w:space="0" w:color="auto"/>
        <w:left w:val="none" w:sz="0" w:space="0" w:color="auto"/>
        <w:bottom w:val="none" w:sz="0" w:space="0" w:color="auto"/>
        <w:right w:val="none" w:sz="0" w:space="0" w:color="auto"/>
      </w:divBdr>
    </w:div>
    <w:div w:id="776364684">
      <w:bodyDiv w:val="1"/>
      <w:marLeft w:val="0"/>
      <w:marRight w:val="0"/>
      <w:marTop w:val="0"/>
      <w:marBottom w:val="0"/>
      <w:divBdr>
        <w:top w:val="none" w:sz="0" w:space="0" w:color="auto"/>
        <w:left w:val="none" w:sz="0" w:space="0" w:color="auto"/>
        <w:bottom w:val="none" w:sz="0" w:space="0" w:color="auto"/>
        <w:right w:val="none" w:sz="0" w:space="0" w:color="auto"/>
      </w:divBdr>
    </w:div>
    <w:div w:id="784881757">
      <w:bodyDiv w:val="1"/>
      <w:marLeft w:val="0"/>
      <w:marRight w:val="0"/>
      <w:marTop w:val="0"/>
      <w:marBottom w:val="0"/>
      <w:divBdr>
        <w:top w:val="none" w:sz="0" w:space="0" w:color="auto"/>
        <w:left w:val="none" w:sz="0" w:space="0" w:color="auto"/>
        <w:bottom w:val="none" w:sz="0" w:space="0" w:color="auto"/>
        <w:right w:val="none" w:sz="0" w:space="0" w:color="auto"/>
      </w:divBdr>
    </w:div>
    <w:div w:id="797146759">
      <w:bodyDiv w:val="1"/>
      <w:marLeft w:val="0"/>
      <w:marRight w:val="0"/>
      <w:marTop w:val="0"/>
      <w:marBottom w:val="0"/>
      <w:divBdr>
        <w:top w:val="none" w:sz="0" w:space="0" w:color="auto"/>
        <w:left w:val="none" w:sz="0" w:space="0" w:color="auto"/>
        <w:bottom w:val="none" w:sz="0" w:space="0" w:color="auto"/>
        <w:right w:val="none" w:sz="0" w:space="0" w:color="auto"/>
      </w:divBdr>
    </w:div>
    <w:div w:id="798303335">
      <w:bodyDiv w:val="1"/>
      <w:marLeft w:val="0"/>
      <w:marRight w:val="0"/>
      <w:marTop w:val="0"/>
      <w:marBottom w:val="0"/>
      <w:divBdr>
        <w:top w:val="none" w:sz="0" w:space="0" w:color="auto"/>
        <w:left w:val="none" w:sz="0" w:space="0" w:color="auto"/>
        <w:bottom w:val="none" w:sz="0" w:space="0" w:color="auto"/>
        <w:right w:val="none" w:sz="0" w:space="0" w:color="auto"/>
      </w:divBdr>
    </w:div>
    <w:div w:id="804200434">
      <w:bodyDiv w:val="1"/>
      <w:marLeft w:val="0"/>
      <w:marRight w:val="0"/>
      <w:marTop w:val="0"/>
      <w:marBottom w:val="0"/>
      <w:divBdr>
        <w:top w:val="none" w:sz="0" w:space="0" w:color="auto"/>
        <w:left w:val="none" w:sz="0" w:space="0" w:color="auto"/>
        <w:bottom w:val="none" w:sz="0" w:space="0" w:color="auto"/>
        <w:right w:val="none" w:sz="0" w:space="0" w:color="auto"/>
      </w:divBdr>
    </w:div>
    <w:div w:id="809204321">
      <w:bodyDiv w:val="1"/>
      <w:marLeft w:val="0"/>
      <w:marRight w:val="0"/>
      <w:marTop w:val="0"/>
      <w:marBottom w:val="0"/>
      <w:divBdr>
        <w:top w:val="none" w:sz="0" w:space="0" w:color="auto"/>
        <w:left w:val="none" w:sz="0" w:space="0" w:color="auto"/>
        <w:bottom w:val="none" w:sz="0" w:space="0" w:color="auto"/>
        <w:right w:val="none" w:sz="0" w:space="0" w:color="auto"/>
      </w:divBdr>
    </w:div>
    <w:div w:id="814877066">
      <w:bodyDiv w:val="1"/>
      <w:marLeft w:val="0"/>
      <w:marRight w:val="0"/>
      <w:marTop w:val="0"/>
      <w:marBottom w:val="0"/>
      <w:divBdr>
        <w:top w:val="none" w:sz="0" w:space="0" w:color="auto"/>
        <w:left w:val="none" w:sz="0" w:space="0" w:color="auto"/>
        <w:bottom w:val="none" w:sz="0" w:space="0" w:color="auto"/>
        <w:right w:val="none" w:sz="0" w:space="0" w:color="auto"/>
      </w:divBdr>
    </w:div>
    <w:div w:id="821625821">
      <w:bodyDiv w:val="1"/>
      <w:marLeft w:val="0"/>
      <w:marRight w:val="0"/>
      <w:marTop w:val="0"/>
      <w:marBottom w:val="0"/>
      <w:divBdr>
        <w:top w:val="none" w:sz="0" w:space="0" w:color="auto"/>
        <w:left w:val="none" w:sz="0" w:space="0" w:color="auto"/>
        <w:bottom w:val="none" w:sz="0" w:space="0" w:color="auto"/>
        <w:right w:val="none" w:sz="0" w:space="0" w:color="auto"/>
      </w:divBdr>
    </w:div>
    <w:div w:id="832254847">
      <w:bodyDiv w:val="1"/>
      <w:marLeft w:val="0"/>
      <w:marRight w:val="0"/>
      <w:marTop w:val="0"/>
      <w:marBottom w:val="0"/>
      <w:divBdr>
        <w:top w:val="none" w:sz="0" w:space="0" w:color="auto"/>
        <w:left w:val="none" w:sz="0" w:space="0" w:color="auto"/>
        <w:bottom w:val="none" w:sz="0" w:space="0" w:color="auto"/>
        <w:right w:val="none" w:sz="0" w:space="0" w:color="auto"/>
      </w:divBdr>
    </w:div>
    <w:div w:id="834758838">
      <w:bodyDiv w:val="1"/>
      <w:marLeft w:val="0"/>
      <w:marRight w:val="0"/>
      <w:marTop w:val="0"/>
      <w:marBottom w:val="0"/>
      <w:divBdr>
        <w:top w:val="none" w:sz="0" w:space="0" w:color="auto"/>
        <w:left w:val="none" w:sz="0" w:space="0" w:color="auto"/>
        <w:bottom w:val="none" w:sz="0" w:space="0" w:color="auto"/>
        <w:right w:val="none" w:sz="0" w:space="0" w:color="auto"/>
      </w:divBdr>
    </w:div>
    <w:div w:id="848758953">
      <w:bodyDiv w:val="1"/>
      <w:marLeft w:val="0"/>
      <w:marRight w:val="0"/>
      <w:marTop w:val="0"/>
      <w:marBottom w:val="0"/>
      <w:divBdr>
        <w:top w:val="none" w:sz="0" w:space="0" w:color="auto"/>
        <w:left w:val="none" w:sz="0" w:space="0" w:color="auto"/>
        <w:bottom w:val="none" w:sz="0" w:space="0" w:color="auto"/>
        <w:right w:val="none" w:sz="0" w:space="0" w:color="auto"/>
      </w:divBdr>
    </w:div>
    <w:div w:id="863635671">
      <w:bodyDiv w:val="1"/>
      <w:marLeft w:val="0"/>
      <w:marRight w:val="0"/>
      <w:marTop w:val="0"/>
      <w:marBottom w:val="0"/>
      <w:divBdr>
        <w:top w:val="none" w:sz="0" w:space="0" w:color="auto"/>
        <w:left w:val="none" w:sz="0" w:space="0" w:color="auto"/>
        <w:bottom w:val="none" w:sz="0" w:space="0" w:color="auto"/>
        <w:right w:val="none" w:sz="0" w:space="0" w:color="auto"/>
      </w:divBdr>
    </w:div>
    <w:div w:id="874736292">
      <w:bodyDiv w:val="1"/>
      <w:marLeft w:val="0"/>
      <w:marRight w:val="0"/>
      <w:marTop w:val="0"/>
      <w:marBottom w:val="0"/>
      <w:divBdr>
        <w:top w:val="none" w:sz="0" w:space="0" w:color="auto"/>
        <w:left w:val="none" w:sz="0" w:space="0" w:color="auto"/>
        <w:bottom w:val="none" w:sz="0" w:space="0" w:color="auto"/>
        <w:right w:val="none" w:sz="0" w:space="0" w:color="auto"/>
      </w:divBdr>
      <w:divsChild>
        <w:div w:id="3003559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685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455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593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1822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531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408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334802">
      <w:bodyDiv w:val="1"/>
      <w:marLeft w:val="0"/>
      <w:marRight w:val="0"/>
      <w:marTop w:val="0"/>
      <w:marBottom w:val="0"/>
      <w:divBdr>
        <w:top w:val="none" w:sz="0" w:space="0" w:color="auto"/>
        <w:left w:val="none" w:sz="0" w:space="0" w:color="auto"/>
        <w:bottom w:val="none" w:sz="0" w:space="0" w:color="auto"/>
        <w:right w:val="none" w:sz="0" w:space="0" w:color="auto"/>
      </w:divBdr>
    </w:div>
    <w:div w:id="904923285">
      <w:bodyDiv w:val="1"/>
      <w:marLeft w:val="0"/>
      <w:marRight w:val="0"/>
      <w:marTop w:val="0"/>
      <w:marBottom w:val="0"/>
      <w:divBdr>
        <w:top w:val="none" w:sz="0" w:space="0" w:color="auto"/>
        <w:left w:val="none" w:sz="0" w:space="0" w:color="auto"/>
        <w:bottom w:val="none" w:sz="0" w:space="0" w:color="auto"/>
        <w:right w:val="none" w:sz="0" w:space="0" w:color="auto"/>
      </w:divBdr>
      <w:divsChild>
        <w:div w:id="425542304">
          <w:marLeft w:val="0"/>
          <w:marRight w:val="0"/>
          <w:marTop w:val="0"/>
          <w:marBottom w:val="132"/>
          <w:divBdr>
            <w:top w:val="none" w:sz="0" w:space="0" w:color="auto"/>
            <w:left w:val="none" w:sz="0" w:space="0" w:color="auto"/>
            <w:bottom w:val="none" w:sz="0" w:space="0" w:color="auto"/>
            <w:right w:val="none" w:sz="0" w:space="0" w:color="auto"/>
          </w:divBdr>
        </w:div>
        <w:div w:id="433136963">
          <w:marLeft w:val="0"/>
          <w:marRight w:val="0"/>
          <w:marTop w:val="0"/>
          <w:marBottom w:val="132"/>
          <w:divBdr>
            <w:top w:val="none" w:sz="0" w:space="0" w:color="auto"/>
            <w:left w:val="none" w:sz="0" w:space="0" w:color="auto"/>
            <w:bottom w:val="none" w:sz="0" w:space="0" w:color="auto"/>
            <w:right w:val="none" w:sz="0" w:space="0" w:color="auto"/>
          </w:divBdr>
        </w:div>
        <w:div w:id="79065511">
          <w:marLeft w:val="0"/>
          <w:marRight w:val="0"/>
          <w:marTop w:val="0"/>
          <w:marBottom w:val="132"/>
          <w:divBdr>
            <w:top w:val="none" w:sz="0" w:space="0" w:color="auto"/>
            <w:left w:val="none" w:sz="0" w:space="0" w:color="auto"/>
            <w:bottom w:val="none" w:sz="0" w:space="0" w:color="auto"/>
            <w:right w:val="none" w:sz="0" w:space="0" w:color="auto"/>
          </w:divBdr>
        </w:div>
        <w:div w:id="823157489">
          <w:marLeft w:val="0"/>
          <w:marRight w:val="0"/>
          <w:marTop w:val="0"/>
          <w:marBottom w:val="132"/>
          <w:divBdr>
            <w:top w:val="none" w:sz="0" w:space="0" w:color="auto"/>
            <w:left w:val="none" w:sz="0" w:space="0" w:color="auto"/>
            <w:bottom w:val="none" w:sz="0" w:space="0" w:color="auto"/>
            <w:right w:val="none" w:sz="0" w:space="0" w:color="auto"/>
          </w:divBdr>
        </w:div>
        <w:div w:id="1831676386">
          <w:marLeft w:val="0"/>
          <w:marRight w:val="0"/>
          <w:marTop w:val="0"/>
          <w:marBottom w:val="132"/>
          <w:divBdr>
            <w:top w:val="none" w:sz="0" w:space="0" w:color="auto"/>
            <w:left w:val="none" w:sz="0" w:space="0" w:color="auto"/>
            <w:bottom w:val="none" w:sz="0" w:space="0" w:color="auto"/>
            <w:right w:val="none" w:sz="0" w:space="0" w:color="auto"/>
          </w:divBdr>
        </w:div>
        <w:div w:id="1769693494">
          <w:marLeft w:val="0"/>
          <w:marRight w:val="0"/>
          <w:marTop w:val="0"/>
          <w:marBottom w:val="132"/>
          <w:divBdr>
            <w:top w:val="none" w:sz="0" w:space="0" w:color="auto"/>
            <w:left w:val="none" w:sz="0" w:space="0" w:color="auto"/>
            <w:bottom w:val="none" w:sz="0" w:space="0" w:color="auto"/>
            <w:right w:val="none" w:sz="0" w:space="0" w:color="auto"/>
          </w:divBdr>
        </w:div>
        <w:div w:id="179973690">
          <w:marLeft w:val="0"/>
          <w:marRight w:val="0"/>
          <w:marTop w:val="0"/>
          <w:marBottom w:val="132"/>
          <w:divBdr>
            <w:top w:val="none" w:sz="0" w:space="0" w:color="auto"/>
            <w:left w:val="none" w:sz="0" w:space="0" w:color="auto"/>
            <w:bottom w:val="none" w:sz="0" w:space="0" w:color="auto"/>
            <w:right w:val="none" w:sz="0" w:space="0" w:color="auto"/>
          </w:divBdr>
        </w:div>
        <w:div w:id="261576701">
          <w:marLeft w:val="0"/>
          <w:marRight w:val="0"/>
          <w:marTop w:val="0"/>
          <w:marBottom w:val="132"/>
          <w:divBdr>
            <w:top w:val="none" w:sz="0" w:space="0" w:color="auto"/>
            <w:left w:val="none" w:sz="0" w:space="0" w:color="auto"/>
            <w:bottom w:val="none" w:sz="0" w:space="0" w:color="auto"/>
            <w:right w:val="none" w:sz="0" w:space="0" w:color="auto"/>
          </w:divBdr>
        </w:div>
        <w:div w:id="396363276">
          <w:marLeft w:val="0"/>
          <w:marRight w:val="0"/>
          <w:marTop w:val="0"/>
          <w:marBottom w:val="132"/>
          <w:divBdr>
            <w:top w:val="none" w:sz="0" w:space="0" w:color="auto"/>
            <w:left w:val="none" w:sz="0" w:space="0" w:color="auto"/>
            <w:bottom w:val="none" w:sz="0" w:space="0" w:color="auto"/>
            <w:right w:val="none" w:sz="0" w:space="0" w:color="auto"/>
          </w:divBdr>
        </w:div>
        <w:div w:id="296687365">
          <w:marLeft w:val="0"/>
          <w:marRight w:val="0"/>
          <w:marTop w:val="0"/>
          <w:marBottom w:val="132"/>
          <w:divBdr>
            <w:top w:val="none" w:sz="0" w:space="0" w:color="auto"/>
            <w:left w:val="none" w:sz="0" w:space="0" w:color="auto"/>
            <w:bottom w:val="none" w:sz="0" w:space="0" w:color="auto"/>
            <w:right w:val="none" w:sz="0" w:space="0" w:color="auto"/>
          </w:divBdr>
        </w:div>
        <w:div w:id="903638855">
          <w:marLeft w:val="0"/>
          <w:marRight w:val="0"/>
          <w:marTop w:val="0"/>
          <w:marBottom w:val="132"/>
          <w:divBdr>
            <w:top w:val="none" w:sz="0" w:space="0" w:color="auto"/>
            <w:left w:val="none" w:sz="0" w:space="0" w:color="auto"/>
            <w:bottom w:val="none" w:sz="0" w:space="0" w:color="auto"/>
            <w:right w:val="none" w:sz="0" w:space="0" w:color="auto"/>
          </w:divBdr>
        </w:div>
        <w:div w:id="515846580">
          <w:marLeft w:val="0"/>
          <w:marRight w:val="0"/>
          <w:marTop w:val="0"/>
          <w:marBottom w:val="132"/>
          <w:divBdr>
            <w:top w:val="none" w:sz="0" w:space="0" w:color="auto"/>
            <w:left w:val="none" w:sz="0" w:space="0" w:color="auto"/>
            <w:bottom w:val="none" w:sz="0" w:space="0" w:color="auto"/>
            <w:right w:val="none" w:sz="0" w:space="0" w:color="auto"/>
          </w:divBdr>
        </w:div>
        <w:div w:id="1714424432">
          <w:marLeft w:val="0"/>
          <w:marRight w:val="0"/>
          <w:marTop w:val="0"/>
          <w:marBottom w:val="132"/>
          <w:divBdr>
            <w:top w:val="none" w:sz="0" w:space="0" w:color="auto"/>
            <w:left w:val="none" w:sz="0" w:space="0" w:color="auto"/>
            <w:bottom w:val="none" w:sz="0" w:space="0" w:color="auto"/>
            <w:right w:val="none" w:sz="0" w:space="0" w:color="auto"/>
          </w:divBdr>
        </w:div>
        <w:div w:id="2080404012">
          <w:marLeft w:val="0"/>
          <w:marRight w:val="0"/>
          <w:marTop w:val="0"/>
          <w:marBottom w:val="132"/>
          <w:divBdr>
            <w:top w:val="none" w:sz="0" w:space="0" w:color="auto"/>
            <w:left w:val="none" w:sz="0" w:space="0" w:color="auto"/>
            <w:bottom w:val="none" w:sz="0" w:space="0" w:color="auto"/>
            <w:right w:val="none" w:sz="0" w:space="0" w:color="auto"/>
          </w:divBdr>
        </w:div>
        <w:div w:id="657269438">
          <w:marLeft w:val="0"/>
          <w:marRight w:val="0"/>
          <w:marTop w:val="0"/>
          <w:marBottom w:val="132"/>
          <w:divBdr>
            <w:top w:val="none" w:sz="0" w:space="0" w:color="auto"/>
            <w:left w:val="none" w:sz="0" w:space="0" w:color="auto"/>
            <w:bottom w:val="none" w:sz="0" w:space="0" w:color="auto"/>
            <w:right w:val="none" w:sz="0" w:space="0" w:color="auto"/>
          </w:divBdr>
        </w:div>
        <w:div w:id="1405302017">
          <w:marLeft w:val="0"/>
          <w:marRight w:val="0"/>
          <w:marTop w:val="0"/>
          <w:marBottom w:val="132"/>
          <w:divBdr>
            <w:top w:val="none" w:sz="0" w:space="0" w:color="auto"/>
            <w:left w:val="none" w:sz="0" w:space="0" w:color="auto"/>
            <w:bottom w:val="none" w:sz="0" w:space="0" w:color="auto"/>
            <w:right w:val="none" w:sz="0" w:space="0" w:color="auto"/>
          </w:divBdr>
        </w:div>
        <w:div w:id="154882389">
          <w:marLeft w:val="0"/>
          <w:marRight w:val="0"/>
          <w:marTop w:val="0"/>
          <w:marBottom w:val="132"/>
          <w:divBdr>
            <w:top w:val="none" w:sz="0" w:space="0" w:color="auto"/>
            <w:left w:val="none" w:sz="0" w:space="0" w:color="auto"/>
            <w:bottom w:val="none" w:sz="0" w:space="0" w:color="auto"/>
            <w:right w:val="none" w:sz="0" w:space="0" w:color="auto"/>
          </w:divBdr>
        </w:div>
        <w:div w:id="1293558550">
          <w:marLeft w:val="0"/>
          <w:marRight w:val="0"/>
          <w:marTop w:val="0"/>
          <w:marBottom w:val="132"/>
          <w:divBdr>
            <w:top w:val="none" w:sz="0" w:space="0" w:color="auto"/>
            <w:left w:val="none" w:sz="0" w:space="0" w:color="auto"/>
            <w:bottom w:val="none" w:sz="0" w:space="0" w:color="auto"/>
            <w:right w:val="none" w:sz="0" w:space="0" w:color="auto"/>
          </w:divBdr>
        </w:div>
        <w:div w:id="75787675">
          <w:marLeft w:val="0"/>
          <w:marRight w:val="0"/>
          <w:marTop w:val="0"/>
          <w:marBottom w:val="132"/>
          <w:divBdr>
            <w:top w:val="none" w:sz="0" w:space="0" w:color="auto"/>
            <w:left w:val="none" w:sz="0" w:space="0" w:color="auto"/>
            <w:bottom w:val="none" w:sz="0" w:space="0" w:color="auto"/>
            <w:right w:val="none" w:sz="0" w:space="0" w:color="auto"/>
          </w:divBdr>
        </w:div>
        <w:div w:id="1916084164">
          <w:marLeft w:val="0"/>
          <w:marRight w:val="0"/>
          <w:marTop w:val="0"/>
          <w:marBottom w:val="132"/>
          <w:divBdr>
            <w:top w:val="none" w:sz="0" w:space="0" w:color="auto"/>
            <w:left w:val="none" w:sz="0" w:space="0" w:color="auto"/>
            <w:bottom w:val="none" w:sz="0" w:space="0" w:color="auto"/>
            <w:right w:val="none" w:sz="0" w:space="0" w:color="auto"/>
          </w:divBdr>
        </w:div>
        <w:div w:id="716930834">
          <w:marLeft w:val="0"/>
          <w:marRight w:val="0"/>
          <w:marTop w:val="0"/>
          <w:marBottom w:val="132"/>
          <w:divBdr>
            <w:top w:val="none" w:sz="0" w:space="0" w:color="auto"/>
            <w:left w:val="none" w:sz="0" w:space="0" w:color="auto"/>
            <w:bottom w:val="none" w:sz="0" w:space="0" w:color="auto"/>
            <w:right w:val="none" w:sz="0" w:space="0" w:color="auto"/>
          </w:divBdr>
        </w:div>
        <w:div w:id="75447063">
          <w:marLeft w:val="0"/>
          <w:marRight w:val="0"/>
          <w:marTop w:val="0"/>
          <w:marBottom w:val="132"/>
          <w:divBdr>
            <w:top w:val="none" w:sz="0" w:space="0" w:color="auto"/>
            <w:left w:val="none" w:sz="0" w:space="0" w:color="auto"/>
            <w:bottom w:val="none" w:sz="0" w:space="0" w:color="auto"/>
            <w:right w:val="none" w:sz="0" w:space="0" w:color="auto"/>
          </w:divBdr>
        </w:div>
        <w:div w:id="1814102403">
          <w:marLeft w:val="0"/>
          <w:marRight w:val="0"/>
          <w:marTop w:val="0"/>
          <w:marBottom w:val="132"/>
          <w:divBdr>
            <w:top w:val="none" w:sz="0" w:space="0" w:color="auto"/>
            <w:left w:val="none" w:sz="0" w:space="0" w:color="auto"/>
            <w:bottom w:val="none" w:sz="0" w:space="0" w:color="auto"/>
            <w:right w:val="none" w:sz="0" w:space="0" w:color="auto"/>
          </w:divBdr>
        </w:div>
        <w:div w:id="217522165">
          <w:marLeft w:val="0"/>
          <w:marRight w:val="0"/>
          <w:marTop w:val="0"/>
          <w:marBottom w:val="132"/>
          <w:divBdr>
            <w:top w:val="none" w:sz="0" w:space="0" w:color="auto"/>
            <w:left w:val="none" w:sz="0" w:space="0" w:color="auto"/>
            <w:bottom w:val="none" w:sz="0" w:space="0" w:color="auto"/>
            <w:right w:val="none" w:sz="0" w:space="0" w:color="auto"/>
          </w:divBdr>
        </w:div>
        <w:div w:id="221404984">
          <w:marLeft w:val="0"/>
          <w:marRight w:val="0"/>
          <w:marTop w:val="0"/>
          <w:marBottom w:val="132"/>
          <w:divBdr>
            <w:top w:val="none" w:sz="0" w:space="0" w:color="auto"/>
            <w:left w:val="none" w:sz="0" w:space="0" w:color="auto"/>
            <w:bottom w:val="none" w:sz="0" w:space="0" w:color="auto"/>
            <w:right w:val="none" w:sz="0" w:space="0" w:color="auto"/>
          </w:divBdr>
        </w:div>
        <w:div w:id="2054307500">
          <w:marLeft w:val="0"/>
          <w:marRight w:val="0"/>
          <w:marTop w:val="0"/>
          <w:marBottom w:val="132"/>
          <w:divBdr>
            <w:top w:val="none" w:sz="0" w:space="0" w:color="auto"/>
            <w:left w:val="none" w:sz="0" w:space="0" w:color="auto"/>
            <w:bottom w:val="none" w:sz="0" w:space="0" w:color="auto"/>
            <w:right w:val="none" w:sz="0" w:space="0" w:color="auto"/>
          </w:divBdr>
        </w:div>
        <w:div w:id="1490638473">
          <w:marLeft w:val="0"/>
          <w:marRight w:val="0"/>
          <w:marTop w:val="0"/>
          <w:marBottom w:val="132"/>
          <w:divBdr>
            <w:top w:val="none" w:sz="0" w:space="0" w:color="auto"/>
            <w:left w:val="none" w:sz="0" w:space="0" w:color="auto"/>
            <w:bottom w:val="none" w:sz="0" w:space="0" w:color="auto"/>
            <w:right w:val="none" w:sz="0" w:space="0" w:color="auto"/>
          </w:divBdr>
        </w:div>
        <w:div w:id="1969580009">
          <w:marLeft w:val="0"/>
          <w:marRight w:val="0"/>
          <w:marTop w:val="0"/>
          <w:marBottom w:val="132"/>
          <w:divBdr>
            <w:top w:val="none" w:sz="0" w:space="0" w:color="auto"/>
            <w:left w:val="none" w:sz="0" w:space="0" w:color="auto"/>
            <w:bottom w:val="none" w:sz="0" w:space="0" w:color="auto"/>
            <w:right w:val="none" w:sz="0" w:space="0" w:color="auto"/>
          </w:divBdr>
        </w:div>
        <w:div w:id="189416740">
          <w:marLeft w:val="0"/>
          <w:marRight w:val="0"/>
          <w:marTop w:val="0"/>
          <w:marBottom w:val="132"/>
          <w:divBdr>
            <w:top w:val="none" w:sz="0" w:space="0" w:color="auto"/>
            <w:left w:val="none" w:sz="0" w:space="0" w:color="auto"/>
            <w:bottom w:val="none" w:sz="0" w:space="0" w:color="auto"/>
            <w:right w:val="none" w:sz="0" w:space="0" w:color="auto"/>
          </w:divBdr>
        </w:div>
        <w:div w:id="47731319">
          <w:marLeft w:val="0"/>
          <w:marRight w:val="0"/>
          <w:marTop w:val="0"/>
          <w:marBottom w:val="132"/>
          <w:divBdr>
            <w:top w:val="none" w:sz="0" w:space="0" w:color="auto"/>
            <w:left w:val="none" w:sz="0" w:space="0" w:color="auto"/>
            <w:bottom w:val="none" w:sz="0" w:space="0" w:color="auto"/>
            <w:right w:val="none" w:sz="0" w:space="0" w:color="auto"/>
          </w:divBdr>
        </w:div>
        <w:div w:id="1257984000">
          <w:marLeft w:val="0"/>
          <w:marRight w:val="0"/>
          <w:marTop w:val="0"/>
          <w:marBottom w:val="132"/>
          <w:divBdr>
            <w:top w:val="none" w:sz="0" w:space="0" w:color="auto"/>
            <w:left w:val="none" w:sz="0" w:space="0" w:color="auto"/>
            <w:bottom w:val="none" w:sz="0" w:space="0" w:color="auto"/>
            <w:right w:val="none" w:sz="0" w:space="0" w:color="auto"/>
          </w:divBdr>
        </w:div>
        <w:div w:id="499468963">
          <w:marLeft w:val="0"/>
          <w:marRight w:val="0"/>
          <w:marTop w:val="0"/>
          <w:marBottom w:val="132"/>
          <w:divBdr>
            <w:top w:val="none" w:sz="0" w:space="0" w:color="auto"/>
            <w:left w:val="none" w:sz="0" w:space="0" w:color="auto"/>
            <w:bottom w:val="none" w:sz="0" w:space="0" w:color="auto"/>
            <w:right w:val="none" w:sz="0" w:space="0" w:color="auto"/>
          </w:divBdr>
        </w:div>
        <w:div w:id="2031444012">
          <w:marLeft w:val="0"/>
          <w:marRight w:val="0"/>
          <w:marTop w:val="0"/>
          <w:marBottom w:val="132"/>
          <w:divBdr>
            <w:top w:val="none" w:sz="0" w:space="0" w:color="auto"/>
            <w:left w:val="none" w:sz="0" w:space="0" w:color="auto"/>
            <w:bottom w:val="none" w:sz="0" w:space="0" w:color="auto"/>
            <w:right w:val="none" w:sz="0" w:space="0" w:color="auto"/>
          </w:divBdr>
        </w:div>
        <w:div w:id="722099313">
          <w:marLeft w:val="0"/>
          <w:marRight w:val="0"/>
          <w:marTop w:val="0"/>
          <w:marBottom w:val="132"/>
          <w:divBdr>
            <w:top w:val="none" w:sz="0" w:space="0" w:color="auto"/>
            <w:left w:val="none" w:sz="0" w:space="0" w:color="auto"/>
            <w:bottom w:val="none" w:sz="0" w:space="0" w:color="auto"/>
            <w:right w:val="none" w:sz="0" w:space="0" w:color="auto"/>
          </w:divBdr>
        </w:div>
        <w:div w:id="2018578258">
          <w:marLeft w:val="0"/>
          <w:marRight w:val="0"/>
          <w:marTop w:val="0"/>
          <w:marBottom w:val="132"/>
          <w:divBdr>
            <w:top w:val="none" w:sz="0" w:space="0" w:color="auto"/>
            <w:left w:val="none" w:sz="0" w:space="0" w:color="auto"/>
            <w:bottom w:val="none" w:sz="0" w:space="0" w:color="auto"/>
            <w:right w:val="none" w:sz="0" w:space="0" w:color="auto"/>
          </w:divBdr>
        </w:div>
        <w:div w:id="1097940140">
          <w:marLeft w:val="0"/>
          <w:marRight w:val="0"/>
          <w:marTop w:val="0"/>
          <w:marBottom w:val="132"/>
          <w:divBdr>
            <w:top w:val="none" w:sz="0" w:space="0" w:color="auto"/>
            <w:left w:val="none" w:sz="0" w:space="0" w:color="auto"/>
            <w:bottom w:val="none" w:sz="0" w:space="0" w:color="auto"/>
            <w:right w:val="none" w:sz="0" w:space="0" w:color="auto"/>
          </w:divBdr>
        </w:div>
        <w:div w:id="763648616">
          <w:marLeft w:val="0"/>
          <w:marRight w:val="0"/>
          <w:marTop w:val="0"/>
          <w:marBottom w:val="132"/>
          <w:divBdr>
            <w:top w:val="none" w:sz="0" w:space="0" w:color="auto"/>
            <w:left w:val="none" w:sz="0" w:space="0" w:color="auto"/>
            <w:bottom w:val="none" w:sz="0" w:space="0" w:color="auto"/>
            <w:right w:val="none" w:sz="0" w:space="0" w:color="auto"/>
          </w:divBdr>
        </w:div>
        <w:div w:id="1738547407">
          <w:marLeft w:val="0"/>
          <w:marRight w:val="0"/>
          <w:marTop w:val="0"/>
          <w:marBottom w:val="132"/>
          <w:divBdr>
            <w:top w:val="none" w:sz="0" w:space="0" w:color="auto"/>
            <w:left w:val="none" w:sz="0" w:space="0" w:color="auto"/>
            <w:bottom w:val="none" w:sz="0" w:space="0" w:color="auto"/>
            <w:right w:val="none" w:sz="0" w:space="0" w:color="auto"/>
          </w:divBdr>
        </w:div>
        <w:div w:id="658651462">
          <w:marLeft w:val="0"/>
          <w:marRight w:val="0"/>
          <w:marTop w:val="0"/>
          <w:marBottom w:val="132"/>
          <w:divBdr>
            <w:top w:val="none" w:sz="0" w:space="0" w:color="auto"/>
            <w:left w:val="none" w:sz="0" w:space="0" w:color="auto"/>
            <w:bottom w:val="none" w:sz="0" w:space="0" w:color="auto"/>
            <w:right w:val="none" w:sz="0" w:space="0" w:color="auto"/>
          </w:divBdr>
        </w:div>
        <w:div w:id="1039207640">
          <w:marLeft w:val="0"/>
          <w:marRight w:val="0"/>
          <w:marTop w:val="0"/>
          <w:marBottom w:val="132"/>
          <w:divBdr>
            <w:top w:val="none" w:sz="0" w:space="0" w:color="auto"/>
            <w:left w:val="none" w:sz="0" w:space="0" w:color="auto"/>
            <w:bottom w:val="none" w:sz="0" w:space="0" w:color="auto"/>
            <w:right w:val="none" w:sz="0" w:space="0" w:color="auto"/>
          </w:divBdr>
        </w:div>
      </w:divsChild>
    </w:div>
    <w:div w:id="918755353">
      <w:bodyDiv w:val="1"/>
      <w:marLeft w:val="0"/>
      <w:marRight w:val="0"/>
      <w:marTop w:val="0"/>
      <w:marBottom w:val="0"/>
      <w:divBdr>
        <w:top w:val="none" w:sz="0" w:space="0" w:color="auto"/>
        <w:left w:val="none" w:sz="0" w:space="0" w:color="auto"/>
        <w:bottom w:val="none" w:sz="0" w:space="0" w:color="auto"/>
        <w:right w:val="none" w:sz="0" w:space="0" w:color="auto"/>
      </w:divBdr>
    </w:div>
    <w:div w:id="934479015">
      <w:bodyDiv w:val="1"/>
      <w:marLeft w:val="0"/>
      <w:marRight w:val="0"/>
      <w:marTop w:val="0"/>
      <w:marBottom w:val="0"/>
      <w:divBdr>
        <w:top w:val="none" w:sz="0" w:space="0" w:color="auto"/>
        <w:left w:val="none" w:sz="0" w:space="0" w:color="auto"/>
        <w:bottom w:val="none" w:sz="0" w:space="0" w:color="auto"/>
        <w:right w:val="none" w:sz="0" w:space="0" w:color="auto"/>
      </w:divBdr>
    </w:div>
    <w:div w:id="936671611">
      <w:bodyDiv w:val="1"/>
      <w:marLeft w:val="0"/>
      <w:marRight w:val="0"/>
      <w:marTop w:val="0"/>
      <w:marBottom w:val="0"/>
      <w:divBdr>
        <w:top w:val="none" w:sz="0" w:space="0" w:color="auto"/>
        <w:left w:val="none" w:sz="0" w:space="0" w:color="auto"/>
        <w:bottom w:val="none" w:sz="0" w:space="0" w:color="auto"/>
        <w:right w:val="none" w:sz="0" w:space="0" w:color="auto"/>
      </w:divBdr>
    </w:div>
    <w:div w:id="955022109">
      <w:bodyDiv w:val="1"/>
      <w:marLeft w:val="0"/>
      <w:marRight w:val="0"/>
      <w:marTop w:val="0"/>
      <w:marBottom w:val="0"/>
      <w:divBdr>
        <w:top w:val="none" w:sz="0" w:space="0" w:color="auto"/>
        <w:left w:val="none" w:sz="0" w:space="0" w:color="auto"/>
        <w:bottom w:val="none" w:sz="0" w:space="0" w:color="auto"/>
        <w:right w:val="none" w:sz="0" w:space="0" w:color="auto"/>
      </w:divBdr>
    </w:div>
    <w:div w:id="959342133">
      <w:bodyDiv w:val="1"/>
      <w:marLeft w:val="0"/>
      <w:marRight w:val="0"/>
      <w:marTop w:val="0"/>
      <w:marBottom w:val="0"/>
      <w:divBdr>
        <w:top w:val="none" w:sz="0" w:space="0" w:color="auto"/>
        <w:left w:val="none" w:sz="0" w:space="0" w:color="auto"/>
        <w:bottom w:val="none" w:sz="0" w:space="0" w:color="auto"/>
        <w:right w:val="none" w:sz="0" w:space="0" w:color="auto"/>
      </w:divBdr>
    </w:div>
    <w:div w:id="969899819">
      <w:bodyDiv w:val="1"/>
      <w:marLeft w:val="0"/>
      <w:marRight w:val="0"/>
      <w:marTop w:val="0"/>
      <w:marBottom w:val="0"/>
      <w:divBdr>
        <w:top w:val="none" w:sz="0" w:space="0" w:color="auto"/>
        <w:left w:val="none" w:sz="0" w:space="0" w:color="auto"/>
        <w:bottom w:val="none" w:sz="0" w:space="0" w:color="auto"/>
        <w:right w:val="none" w:sz="0" w:space="0" w:color="auto"/>
      </w:divBdr>
    </w:div>
    <w:div w:id="1024984305">
      <w:bodyDiv w:val="1"/>
      <w:marLeft w:val="0"/>
      <w:marRight w:val="0"/>
      <w:marTop w:val="0"/>
      <w:marBottom w:val="0"/>
      <w:divBdr>
        <w:top w:val="none" w:sz="0" w:space="0" w:color="auto"/>
        <w:left w:val="none" w:sz="0" w:space="0" w:color="auto"/>
        <w:bottom w:val="none" w:sz="0" w:space="0" w:color="auto"/>
        <w:right w:val="none" w:sz="0" w:space="0" w:color="auto"/>
      </w:divBdr>
    </w:div>
    <w:div w:id="1037700571">
      <w:bodyDiv w:val="1"/>
      <w:marLeft w:val="0"/>
      <w:marRight w:val="0"/>
      <w:marTop w:val="0"/>
      <w:marBottom w:val="0"/>
      <w:divBdr>
        <w:top w:val="none" w:sz="0" w:space="0" w:color="auto"/>
        <w:left w:val="none" w:sz="0" w:space="0" w:color="auto"/>
        <w:bottom w:val="none" w:sz="0" w:space="0" w:color="auto"/>
        <w:right w:val="none" w:sz="0" w:space="0" w:color="auto"/>
      </w:divBdr>
    </w:div>
    <w:div w:id="1040402432">
      <w:bodyDiv w:val="1"/>
      <w:marLeft w:val="0"/>
      <w:marRight w:val="0"/>
      <w:marTop w:val="0"/>
      <w:marBottom w:val="0"/>
      <w:divBdr>
        <w:top w:val="none" w:sz="0" w:space="0" w:color="auto"/>
        <w:left w:val="none" w:sz="0" w:space="0" w:color="auto"/>
        <w:bottom w:val="none" w:sz="0" w:space="0" w:color="auto"/>
        <w:right w:val="none" w:sz="0" w:space="0" w:color="auto"/>
      </w:divBdr>
      <w:divsChild>
        <w:div w:id="1825773414">
          <w:blockQuote w:val="1"/>
          <w:marLeft w:val="0"/>
          <w:marRight w:val="0"/>
          <w:marTop w:val="209"/>
          <w:marBottom w:val="0"/>
          <w:divBdr>
            <w:top w:val="none" w:sz="0" w:space="0" w:color="auto"/>
            <w:left w:val="none" w:sz="0" w:space="0" w:color="auto"/>
            <w:bottom w:val="none" w:sz="0" w:space="0" w:color="auto"/>
            <w:right w:val="none" w:sz="0" w:space="0" w:color="auto"/>
          </w:divBdr>
        </w:div>
      </w:divsChild>
    </w:div>
    <w:div w:id="1079861365">
      <w:bodyDiv w:val="1"/>
      <w:marLeft w:val="0"/>
      <w:marRight w:val="0"/>
      <w:marTop w:val="0"/>
      <w:marBottom w:val="0"/>
      <w:divBdr>
        <w:top w:val="none" w:sz="0" w:space="0" w:color="auto"/>
        <w:left w:val="none" w:sz="0" w:space="0" w:color="auto"/>
        <w:bottom w:val="none" w:sz="0" w:space="0" w:color="auto"/>
        <w:right w:val="none" w:sz="0" w:space="0" w:color="auto"/>
      </w:divBdr>
    </w:div>
    <w:div w:id="1080834506">
      <w:bodyDiv w:val="1"/>
      <w:marLeft w:val="0"/>
      <w:marRight w:val="0"/>
      <w:marTop w:val="0"/>
      <w:marBottom w:val="0"/>
      <w:divBdr>
        <w:top w:val="none" w:sz="0" w:space="0" w:color="auto"/>
        <w:left w:val="none" w:sz="0" w:space="0" w:color="auto"/>
        <w:bottom w:val="none" w:sz="0" w:space="0" w:color="auto"/>
        <w:right w:val="none" w:sz="0" w:space="0" w:color="auto"/>
      </w:divBdr>
    </w:div>
    <w:div w:id="1085882190">
      <w:bodyDiv w:val="1"/>
      <w:marLeft w:val="0"/>
      <w:marRight w:val="0"/>
      <w:marTop w:val="0"/>
      <w:marBottom w:val="0"/>
      <w:divBdr>
        <w:top w:val="none" w:sz="0" w:space="0" w:color="auto"/>
        <w:left w:val="none" w:sz="0" w:space="0" w:color="auto"/>
        <w:bottom w:val="none" w:sz="0" w:space="0" w:color="auto"/>
        <w:right w:val="none" w:sz="0" w:space="0" w:color="auto"/>
      </w:divBdr>
    </w:div>
    <w:div w:id="1095400921">
      <w:bodyDiv w:val="1"/>
      <w:marLeft w:val="0"/>
      <w:marRight w:val="0"/>
      <w:marTop w:val="0"/>
      <w:marBottom w:val="0"/>
      <w:divBdr>
        <w:top w:val="none" w:sz="0" w:space="0" w:color="auto"/>
        <w:left w:val="none" w:sz="0" w:space="0" w:color="auto"/>
        <w:bottom w:val="none" w:sz="0" w:space="0" w:color="auto"/>
        <w:right w:val="none" w:sz="0" w:space="0" w:color="auto"/>
      </w:divBdr>
    </w:div>
    <w:div w:id="1101410953">
      <w:bodyDiv w:val="1"/>
      <w:marLeft w:val="0"/>
      <w:marRight w:val="0"/>
      <w:marTop w:val="0"/>
      <w:marBottom w:val="0"/>
      <w:divBdr>
        <w:top w:val="none" w:sz="0" w:space="0" w:color="auto"/>
        <w:left w:val="none" w:sz="0" w:space="0" w:color="auto"/>
        <w:bottom w:val="none" w:sz="0" w:space="0" w:color="auto"/>
        <w:right w:val="none" w:sz="0" w:space="0" w:color="auto"/>
      </w:divBdr>
    </w:div>
    <w:div w:id="1219391661">
      <w:bodyDiv w:val="1"/>
      <w:marLeft w:val="0"/>
      <w:marRight w:val="0"/>
      <w:marTop w:val="0"/>
      <w:marBottom w:val="0"/>
      <w:divBdr>
        <w:top w:val="none" w:sz="0" w:space="0" w:color="auto"/>
        <w:left w:val="none" w:sz="0" w:space="0" w:color="auto"/>
        <w:bottom w:val="none" w:sz="0" w:space="0" w:color="auto"/>
        <w:right w:val="none" w:sz="0" w:space="0" w:color="auto"/>
      </w:divBdr>
    </w:div>
    <w:div w:id="1220938854">
      <w:bodyDiv w:val="1"/>
      <w:marLeft w:val="0"/>
      <w:marRight w:val="0"/>
      <w:marTop w:val="0"/>
      <w:marBottom w:val="0"/>
      <w:divBdr>
        <w:top w:val="none" w:sz="0" w:space="0" w:color="auto"/>
        <w:left w:val="none" w:sz="0" w:space="0" w:color="auto"/>
        <w:bottom w:val="none" w:sz="0" w:space="0" w:color="auto"/>
        <w:right w:val="none" w:sz="0" w:space="0" w:color="auto"/>
      </w:divBdr>
    </w:div>
    <w:div w:id="1233547378">
      <w:bodyDiv w:val="1"/>
      <w:marLeft w:val="0"/>
      <w:marRight w:val="0"/>
      <w:marTop w:val="0"/>
      <w:marBottom w:val="0"/>
      <w:divBdr>
        <w:top w:val="none" w:sz="0" w:space="0" w:color="auto"/>
        <w:left w:val="none" w:sz="0" w:space="0" w:color="auto"/>
        <w:bottom w:val="none" w:sz="0" w:space="0" w:color="auto"/>
        <w:right w:val="none" w:sz="0" w:space="0" w:color="auto"/>
      </w:divBdr>
    </w:div>
    <w:div w:id="1243904990">
      <w:bodyDiv w:val="1"/>
      <w:marLeft w:val="0"/>
      <w:marRight w:val="0"/>
      <w:marTop w:val="0"/>
      <w:marBottom w:val="0"/>
      <w:divBdr>
        <w:top w:val="none" w:sz="0" w:space="0" w:color="auto"/>
        <w:left w:val="none" w:sz="0" w:space="0" w:color="auto"/>
        <w:bottom w:val="none" w:sz="0" w:space="0" w:color="auto"/>
        <w:right w:val="none" w:sz="0" w:space="0" w:color="auto"/>
      </w:divBdr>
    </w:div>
    <w:div w:id="1257053806">
      <w:bodyDiv w:val="1"/>
      <w:marLeft w:val="0"/>
      <w:marRight w:val="0"/>
      <w:marTop w:val="0"/>
      <w:marBottom w:val="0"/>
      <w:divBdr>
        <w:top w:val="none" w:sz="0" w:space="0" w:color="auto"/>
        <w:left w:val="none" w:sz="0" w:space="0" w:color="auto"/>
        <w:bottom w:val="none" w:sz="0" w:space="0" w:color="auto"/>
        <w:right w:val="none" w:sz="0" w:space="0" w:color="auto"/>
      </w:divBdr>
    </w:div>
    <w:div w:id="1262685042">
      <w:bodyDiv w:val="1"/>
      <w:marLeft w:val="0"/>
      <w:marRight w:val="0"/>
      <w:marTop w:val="0"/>
      <w:marBottom w:val="0"/>
      <w:divBdr>
        <w:top w:val="none" w:sz="0" w:space="0" w:color="auto"/>
        <w:left w:val="none" w:sz="0" w:space="0" w:color="auto"/>
        <w:bottom w:val="none" w:sz="0" w:space="0" w:color="auto"/>
        <w:right w:val="none" w:sz="0" w:space="0" w:color="auto"/>
      </w:divBdr>
    </w:div>
    <w:div w:id="1272857399">
      <w:bodyDiv w:val="1"/>
      <w:marLeft w:val="0"/>
      <w:marRight w:val="0"/>
      <w:marTop w:val="0"/>
      <w:marBottom w:val="0"/>
      <w:divBdr>
        <w:top w:val="none" w:sz="0" w:space="0" w:color="auto"/>
        <w:left w:val="none" w:sz="0" w:space="0" w:color="auto"/>
        <w:bottom w:val="none" w:sz="0" w:space="0" w:color="auto"/>
        <w:right w:val="none" w:sz="0" w:space="0" w:color="auto"/>
      </w:divBdr>
    </w:div>
    <w:div w:id="1287274449">
      <w:bodyDiv w:val="1"/>
      <w:marLeft w:val="0"/>
      <w:marRight w:val="0"/>
      <w:marTop w:val="0"/>
      <w:marBottom w:val="0"/>
      <w:divBdr>
        <w:top w:val="none" w:sz="0" w:space="0" w:color="auto"/>
        <w:left w:val="none" w:sz="0" w:space="0" w:color="auto"/>
        <w:bottom w:val="none" w:sz="0" w:space="0" w:color="auto"/>
        <w:right w:val="none" w:sz="0" w:space="0" w:color="auto"/>
      </w:divBdr>
      <w:divsChild>
        <w:div w:id="922958452">
          <w:marLeft w:val="0"/>
          <w:marRight w:val="0"/>
          <w:marTop w:val="0"/>
          <w:marBottom w:val="0"/>
          <w:divBdr>
            <w:top w:val="none" w:sz="0" w:space="0" w:color="auto"/>
            <w:left w:val="none" w:sz="0" w:space="0" w:color="auto"/>
            <w:bottom w:val="none" w:sz="0" w:space="0" w:color="auto"/>
            <w:right w:val="none" w:sz="0" w:space="0" w:color="auto"/>
          </w:divBdr>
        </w:div>
        <w:div w:id="496726405">
          <w:marLeft w:val="0"/>
          <w:marRight w:val="0"/>
          <w:marTop w:val="0"/>
          <w:marBottom w:val="0"/>
          <w:divBdr>
            <w:top w:val="none" w:sz="0" w:space="0" w:color="auto"/>
            <w:left w:val="none" w:sz="0" w:space="0" w:color="auto"/>
            <w:bottom w:val="none" w:sz="0" w:space="0" w:color="auto"/>
            <w:right w:val="none" w:sz="0" w:space="0" w:color="auto"/>
          </w:divBdr>
        </w:div>
        <w:div w:id="345062826">
          <w:marLeft w:val="0"/>
          <w:marRight w:val="0"/>
          <w:marTop w:val="0"/>
          <w:marBottom w:val="0"/>
          <w:divBdr>
            <w:top w:val="none" w:sz="0" w:space="0" w:color="auto"/>
            <w:left w:val="none" w:sz="0" w:space="0" w:color="auto"/>
            <w:bottom w:val="none" w:sz="0" w:space="0" w:color="auto"/>
            <w:right w:val="none" w:sz="0" w:space="0" w:color="auto"/>
          </w:divBdr>
        </w:div>
        <w:div w:id="750472178">
          <w:marLeft w:val="0"/>
          <w:marRight w:val="0"/>
          <w:marTop w:val="0"/>
          <w:marBottom w:val="0"/>
          <w:divBdr>
            <w:top w:val="none" w:sz="0" w:space="0" w:color="auto"/>
            <w:left w:val="none" w:sz="0" w:space="0" w:color="auto"/>
            <w:bottom w:val="none" w:sz="0" w:space="0" w:color="auto"/>
            <w:right w:val="none" w:sz="0" w:space="0" w:color="auto"/>
          </w:divBdr>
        </w:div>
        <w:div w:id="616302381">
          <w:marLeft w:val="0"/>
          <w:marRight w:val="0"/>
          <w:marTop w:val="0"/>
          <w:marBottom w:val="0"/>
          <w:divBdr>
            <w:top w:val="none" w:sz="0" w:space="0" w:color="auto"/>
            <w:left w:val="none" w:sz="0" w:space="0" w:color="auto"/>
            <w:bottom w:val="none" w:sz="0" w:space="0" w:color="auto"/>
            <w:right w:val="none" w:sz="0" w:space="0" w:color="auto"/>
          </w:divBdr>
        </w:div>
        <w:div w:id="899442797">
          <w:marLeft w:val="0"/>
          <w:marRight w:val="0"/>
          <w:marTop w:val="0"/>
          <w:marBottom w:val="0"/>
          <w:divBdr>
            <w:top w:val="none" w:sz="0" w:space="0" w:color="auto"/>
            <w:left w:val="none" w:sz="0" w:space="0" w:color="auto"/>
            <w:bottom w:val="none" w:sz="0" w:space="0" w:color="auto"/>
            <w:right w:val="none" w:sz="0" w:space="0" w:color="auto"/>
          </w:divBdr>
          <w:divsChild>
            <w:div w:id="204174566">
              <w:marLeft w:val="0"/>
              <w:marRight w:val="0"/>
              <w:marTop w:val="0"/>
              <w:marBottom w:val="132"/>
              <w:divBdr>
                <w:top w:val="none" w:sz="0" w:space="0" w:color="auto"/>
                <w:left w:val="none" w:sz="0" w:space="0" w:color="auto"/>
                <w:bottom w:val="none" w:sz="0" w:space="0" w:color="auto"/>
                <w:right w:val="none" w:sz="0" w:space="0" w:color="auto"/>
              </w:divBdr>
            </w:div>
            <w:div w:id="1210068654">
              <w:marLeft w:val="0"/>
              <w:marRight w:val="0"/>
              <w:marTop w:val="0"/>
              <w:marBottom w:val="132"/>
              <w:divBdr>
                <w:top w:val="none" w:sz="0" w:space="0" w:color="auto"/>
                <w:left w:val="none" w:sz="0" w:space="0" w:color="auto"/>
                <w:bottom w:val="none" w:sz="0" w:space="0" w:color="auto"/>
                <w:right w:val="none" w:sz="0" w:space="0" w:color="auto"/>
              </w:divBdr>
            </w:div>
            <w:div w:id="1414548503">
              <w:marLeft w:val="0"/>
              <w:marRight w:val="0"/>
              <w:marTop w:val="0"/>
              <w:marBottom w:val="132"/>
              <w:divBdr>
                <w:top w:val="none" w:sz="0" w:space="0" w:color="auto"/>
                <w:left w:val="none" w:sz="0" w:space="0" w:color="auto"/>
                <w:bottom w:val="none" w:sz="0" w:space="0" w:color="auto"/>
                <w:right w:val="none" w:sz="0" w:space="0" w:color="auto"/>
              </w:divBdr>
            </w:div>
          </w:divsChild>
        </w:div>
        <w:div w:id="958294046">
          <w:marLeft w:val="0"/>
          <w:marRight w:val="0"/>
          <w:marTop w:val="0"/>
          <w:marBottom w:val="0"/>
          <w:divBdr>
            <w:top w:val="none" w:sz="0" w:space="0" w:color="auto"/>
            <w:left w:val="none" w:sz="0" w:space="0" w:color="auto"/>
            <w:bottom w:val="none" w:sz="0" w:space="0" w:color="auto"/>
            <w:right w:val="none" w:sz="0" w:space="0" w:color="auto"/>
          </w:divBdr>
        </w:div>
        <w:div w:id="1956058881">
          <w:marLeft w:val="0"/>
          <w:marRight w:val="0"/>
          <w:marTop w:val="0"/>
          <w:marBottom w:val="0"/>
          <w:divBdr>
            <w:top w:val="none" w:sz="0" w:space="0" w:color="auto"/>
            <w:left w:val="none" w:sz="0" w:space="0" w:color="auto"/>
            <w:bottom w:val="none" w:sz="0" w:space="0" w:color="auto"/>
            <w:right w:val="none" w:sz="0" w:space="0" w:color="auto"/>
          </w:divBdr>
        </w:div>
        <w:div w:id="193151919">
          <w:marLeft w:val="0"/>
          <w:marRight w:val="0"/>
          <w:marTop w:val="0"/>
          <w:marBottom w:val="0"/>
          <w:divBdr>
            <w:top w:val="none" w:sz="0" w:space="0" w:color="auto"/>
            <w:left w:val="none" w:sz="0" w:space="0" w:color="auto"/>
            <w:bottom w:val="none" w:sz="0" w:space="0" w:color="auto"/>
            <w:right w:val="none" w:sz="0" w:space="0" w:color="auto"/>
          </w:divBdr>
        </w:div>
        <w:div w:id="817304010">
          <w:marLeft w:val="0"/>
          <w:marRight w:val="0"/>
          <w:marTop w:val="0"/>
          <w:marBottom w:val="0"/>
          <w:divBdr>
            <w:top w:val="none" w:sz="0" w:space="0" w:color="auto"/>
            <w:left w:val="none" w:sz="0" w:space="0" w:color="auto"/>
            <w:bottom w:val="none" w:sz="0" w:space="0" w:color="auto"/>
            <w:right w:val="none" w:sz="0" w:space="0" w:color="auto"/>
          </w:divBdr>
        </w:div>
        <w:div w:id="38482649">
          <w:marLeft w:val="0"/>
          <w:marRight w:val="0"/>
          <w:marTop w:val="0"/>
          <w:marBottom w:val="0"/>
          <w:divBdr>
            <w:top w:val="none" w:sz="0" w:space="0" w:color="auto"/>
            <w:left w:val="none" w:sz="0" w:space="0" w:color="auto"/>
            <w:bottom w:val="none" w:sz="0" w:space="0" w:color="auto"/>
            <w:right w:val="none" w:sz="0" w:space="0" w:color="auto"/>
          </w:divBdr>
        </w:div>
        <w:div w:id="1038122509">
          <w:marLeft w:val="0"/>
          <w:marRight w:val="0"/>
          <w:marTop w:val="0"/>
          <w:marBottom w:val="0"/>
          <w:divBdr>
            <w:top w:val="none" w:sz="0" w:space="0" w:color="auto"/>
            <w:left w:val="none" w:sz="0" w:space="0" w:color="auto"/>
            <w:bottom w:val="none" w:sz="0" w:space="0" w:color="auto"/>
            <w:right w:val="none" w:sz="0" w:space="0" w:color="auto"/>
          </w:divBdr>
        </w:div>
        <w:div w:id="1620725659">
          <w:marLeft w:val="0"/>
          <w:marRight w:val="0"/>
          <w:marTop w:val="0"/>
          <w:marBottom w:val="0"/>
          <w:divBdr>
            <w:top w:val="none" w:sz="0" w:space="0" w:color="auto"/>
            <w:left w:val="none" w:sz="0" w:space="0" w:color="auto"/>
            <w:bottom w:val="none" w:sz="0" w:space="0" w:color="auto"/>
            <w:right w:val="none" w:sz="0" w:space="0" w:color="auto"/>
          </w:divBdr>
        </w:div>
        <w:div w:id="245117712">
          <w:marLeft w:val="0"/>
          <w:marRight w:val="0"/>
          <w:marTop w:val="0"/>
          <w:marBottom w:val="0"/>
          <w:divBdr>
            <w:top w:val="none" w:sz="0" w:space="0" w:color="auto"/>
            <w:left w:val="none" w:sz="0" w:space="0" w:color="auto"/>
            <w:bottom w:val="none" w:sz="0" w:space="0" w:color="auto"/>
            <w:right w:val="none" w:sz="0" w:space="0" w:color="auto"/>
          </w:divBdr>
        </w:div>
        <w:div w:id="2051177321">
          <w:marLeft w:val="0"/>
          <w:marRight w:val="0"/>
          <w:marTop w:val="0"/>
          <w:marBottom w:val="0"/>
          <w:divBdr>
            <w:top w:val="none" w:sz="0" w:space="0" w:color="auto"/>
            <w:left w:val="none" w:sz="0" w:space="0" w:color="auto"/>
            <w:bottom w:val="none" w:sz="0" w:space="0" w:color="auto"/>
            <w:right w:val="none" w:sz="0" w:space="0" w:color="auto"/>
          </w:divBdr>
        </w:div>
        <w:div w:id="247270042">
          <w:marLeft w:val="0"/>
          <w:marRight w:val="0"/>
          <w:marTop w:val="0"/>
          <w:marBottom w:val="0"/>
          <w:divBdr>
            <w:top w:val="none" w:sz="0" w:space="0" w:color="auto"/>
            <w:left w:val="none" w:sz="0" w:space="0" w:color="auto"/>
            <w:bottom w:val="none" w:sz="0" w:space="0" w:color="auto"/>
            <w:right w:val="none" w:sz="0" w:space="0" w:color="auto"/>
          </w:divBdr>
        </w:div>
        <w:div w:id="1385061154">
          <w:marLeft w:val="0"/>
          <w:marRight w:val="0"/>
          <w:marTop w:val="0"/>
          <w:marBottom w:val="0"/>
          <w:divBdr>
            <w:top w:val="none" w:sz="0" w:space="0" w:color="auto"/>
            <w:left w:val="none" w:sz="0" w:space="0" w:color="auto"/>
            <w:bottom w:val="none" w:sz="0" w:space="0" w:color="auto"/>
            <w:right w:val="none" w:sz="0" w:space="0" w:color="auto"/>
          </w:divBdr>
          <w:divsChild>
            <w:div w:id="1391921689">
              <w:marLeft w:val="0"/>
              <w:marRight w:val="0"/>
              <w:marTop w:val="0"/>
              <w:marBottom w:val="132"/>
              <w:divBdr>
                <w:top w:val="none" w:sz="0" w:space="0" w:color="auto"/>
                <w:left w:val="none" w:sz="0" w:space="0" w:color="auto"/>
                <w:bottom w:val="none" w:sz="0" w:space="0" w:color="auto"/>
                <w:right w:val="none" w:sz="0" w:space="0" w:color="auto"/>
              </w:divBdr>
            </w:div>
            <w:div w:id="1977835272">
              <w:marLeft w:val="0"/>
              <w:marRight w:val="0"/>
              <w:marTop w:val="0"/>
              <w:marBottom w:val="132"/>
              <w:divBdr>
                <w:top w:val="none" w:sz="0" w:space="0" w:color="auto"/>
                <w:left w:val="none" w:sz="0" w:space="0" w:color="auto"/>
                <w:bottom w:val="none" w:sz="0" w:space="0" w:color="auto"/>
                <w:right w:val="none" w:sz="0" w:space="0" w:color="auto"/>
              </w:divBdr>
            </w:div>
          </w:divsChild>
        </w:div>
        <w:div w:id="1492981707">
          <w:marLeft w:val="0"/>
          <w:marRight w:val="0"/>
          <w:marTop w:val="0"/>
          <w:marBottom w:val="0"/>
          <w:divBdr>
            <w:top w:val="none" w:sz="0" w:space="0" w:color="auto"/>
            <w:left w:val="none" w:sz="0" w:space="0" w:color="auto"/>
            <w:bottom w:val="none" w:sz="0" w:space="0" w:color="auto"/>
            <w:right w:val="none" w:sz="0" w:space="0" w:color="auto"/>
          </w:divBdr>
        </w:div>
      </w:divsChild>
    </w:div>
    <w:div w:id="1298225595">
      <w:bodyDiv w:val="1"/>
      <w:marLeft w:val="0"/>
      <w:marRight w:val="0"/>
      <w:marTop w:val="0"/>
      <w:marBottom w:val="0"/>
      <w:divBdr>
        <w:top w:val="none" w:sz="0" w:space="0" w:color="auto"/>
        <w:left w:val="none" w:sz="0" w:space="0" w:color="auto"/>
        <w:bottom w:val="none" w:sz="0" w:space="0" w:color="auto"/>
        <w:right w:val="none" w:sz="0" w:space="0" w:color="auto"/>
      </w:divBdr>
    </w:div>
    <w:div w:id="1303316063">
      <w:bodyDiv w:val="1"/>
      <w:marLeft w:val="0"/>
      <w:marRight w:val="0"/>
      <w:marTop w:val="0"/>
      <w:marBottom w:val="0"/>
      <w:divBdr>
        <w:top w:val="none" w:sz="0" w:space="0" w:color="auto"/>
        <w:left w:val="none" w:sz="0" w:space="0" w:color="auto"/>
        <w:bottom w:val="none" w:sz="0" w:space="0" w:color="auto"/>
        <w:right w:val="none" w:sz="0" w:space="0" w:color="auto"/>
      </w:divBdr>
    </w:div>
    <w:div w:id="1337539669">
      <w:bodyDiv w:val="1"/>
      <w:marLeft w:val="0"/>
      <w:marRight w:val="0"/>
      <w:marTop w:val="0"/>
      <w:marBottom w:val="0"/>
      <w:divBdr>
        <w:top w:val="none" w:sz="0" w:space="0" w:color="auto"/>
        <w:left w:val="none" w:sz="0" w:space="0" w:color="auto"/>
        <w:bottom w:val="none" w:sz="0" w:space="0" w:color="auto"/>
        <w:right w:val="none" w:sz="0" w:space="0" w:color="auto"/>
      </w:divBdr>
    </w:div>
    <w:div w:id="1359238910">
      <w:bodyDiv w:val="1"/>
      <w:marLeft w:val="0"/>
      <w:marRight w:val="0"/>
      <w:marTop w:val="0"/>
      <w:marBottom w:val="0"/>
      <w:divBdr>
        <w:top w:val="none" w:sz="0" w:space="0" w:color="auto"/>
        <w:left w:val="none" w:sz="0" w:space="0" w:color="auto"/>
        <w:bottom w:val="none" w:sz="0" w:space="0" w:color="auto"/>
        <w:right w:val="none" w:sz="0" w:space="0" w:color="auto"/>
      </w:divBdr>
    </w:div>
    <w:div w:id="1387606286">
      <w:bodyDiv w:val="1"/>
      <w:marLeft w:val="0"/>
      <w:marRight w:val="0"/>
      <w:marTop w:val="0"/>
      <w:marBottom w:val="0"/>
      <w:divBdr>
        <w:top w:val="none" w:sz="0" w:space="0" w:color="auto"/>
        <w:left w:val="none" w:sz="0" w:space="0" w:color="auto"/>
        <w:bottom w:val="none" w:sz="0" w:space="0" w:color="auto"/>
        <w:right w:val="none" w:sz="0" w:space="0" w:color="auto"/>
      </w:divBdr>
    </w:div>
    <w:div w:id="1424377093">
      <w:bodyDiv w:val="1"/>
      <w:marLeft w:val="0"/>
      <w:marRight w:val="0"/>
      <w:marTop w:val="0"/>
      <w:marBottom w:val="0"/>
      <w:divBdr>
        <w:top w:val="none" w:sz="0" w:space="0" w:color="auto"/>
        <w:left w:val="none" w:sz="0" w:space="0" w:color="auto"/>
        <w:bottom w:val="none" w:sz="0" w:space="0" w:color="auto"/>
        <w:right w:val="none" w:sz="0" w:space="0" w:color="auto"/>
      </w:divBdr>
    </w:div>
    <w:div w:id="1449810282">
      <w:bodyDiv w:val="1"/>
      <w:marLeft w:val="0"/>
      <w:marRight w:val="0"/>
      <w:marTop w:val="0"/>
      <w:marBottom w:val="0"/>
      <w:divBdr>
        <w:top w:val="none" w:sz="0" w:space="0" w:color="auto"/>
        <w:left w:val="none" w:sz="0" w:space="0" w:color="auto"/>
        <w:bottom w:val="none" w:sz="0" w:space="0" w:color="auto"/>
        <w:right w:val="none" w:sz="0" w:space="0" w:color="auto"/>
      </w:divBdr>
    </w:div>
    <w:div w:id="1459374367">
      <w:bodyDiv w:val="1"/>
      <w:marLeft w:val="0"/>
      <w:marRight w:val="0"/>
      <w:marTop w:val="0"/>
      <w:marBottom w:val="0"/>
      <w:divBdr>
        <w:top w:val="none" w:sz="0" w:space="0" w:color="auto"/>
        <w:left w:val="none" w:sz="0" w:space="0" w:color="auto"/>
        <w:bottom w:val="none" w:sz="0" w:space="0" w:color="auto"/>
        <w:right w:val="none" w:sz="0" w:space="0" w:color="auto"/>
      </w:divBdr>
    </w:div>
    <w:div w:id="1499810520">
      <w:bodyDiv w:val="1"/>
      <w:marLeft w:val="0"/>
      <w:marRight w:val="0"/>
      <w:marTop w:val="0"/>
      <w:marBottom w:val="0"/>
      <w:divBdr>
        <w:top w:val="none" w:sz="0" w:space="0" w:color="auto"/>
        <w:left w:val="none" w:sz="0" w:space="0" w:color="auto"/>
        <w:bottom w:val="none" w:sz="0" w:space="0" w:color="auto"/>
        <w:right w:val="none" w:sz="0" w:space="0" w:color="auto"/>
      </w:divBdr>
    </w:div>
    <w:div w:id="1520315860">
      <w:bodyDiv w:val="1"/>
      <w:marLeft w:val="0"/>
      <w:marRight w:val="0"/>
      <w:marTop w:val="0"/>
      <w:marBottom w:val="0"/>
      <w:divBdr>
        <w:top w:val="none" w:sz="0" w:space="0" w:color="auto"/>
        <w:left w:val="none" w:sz="0" w:space="0" w:color="auto"/>
        <w:bottom w:val="none" w:sz="0" w:space="0" w:color="auto"/>
        <w:right w:val="none" w:sz="0" w:space="0" w:color="auto"/>
      </w:divBdr>
    </w:div>
    <w:div w:id="1561792113">
      <w:bodyDiv w:val="1"/>
      <w:marLeft w:val="0"/>
      <w:marRight w:val="0"/>
      <w:marTop w:val="0"/>
      <w:marBottom w:val="0"/>
      <w:divBdr>
        <w:top w:val="none" w:sz="0" w:space="0" w:color="auto"/>
        <w:left w:val="none" w:sz="0" w:space="0" w:color="auto"/>
        <w:bottom w:val="none" w:sz="0" w:space="0" w:color="auto"/>
        <w:right w:val="none" w:sz="0" w:space="0" w:color="auto"/>
      </w:divBdr>
    </w:div>
    <w:div w:id="1573077475">
      <w:bodyDiv w:val="1"/>
      <w:marLeft w:val="0"/>
      <w:marRight w:val="0"/>
      <w:marTop w:val="0"/>
      <w:marBottom w:val="0"/>
      <w:divBdr>
        <w:top w:val="none" w:sz="0" w:space="0" w:color="auto"/>
        <w:left w:val="none" w:sz="0" w:space="0" w:color="auto"/>
        <w:bottom w:val="none" w:sz="0" w:space="0" w:color="auto"/>
        <w:right w:val="none" w:sz="0" w:space="0" w:color="auto"/>
      </w:divBdr>
    </w:div>
    <w:div w:id="1578056401">
      <w:bodyDiv w:val="1"/>
      <w:marLeft w:val="0"/>
      <w:marRight w:val="0"/>
      <w:marTop w:val="0"/>
      <w:marBottom w:val="0"/>
      <w:divBdr>
        <w:top w:val="none" w:sz="0" w:space="0" w:color="auto"/>
        <w:left w:val="none" w:sz="0" w:space="0" w:color="auto"/>
        <w:bottom w:val="none" w:sz="0" w:space="0" w:color="auto"/>
        <w:right w:val="none" w:sz="0" w:space="0" w:color="auto"/>
      </w:divBdr>
    </w:div>
    <w:div w:id="1595626690">
      <w:bodyDiv w:val="1"/>
      <w:marLeft w:val="0"/>
      <w:marRight w:val="0"/>
      <w:marTop w:val="0"/>
      <w:marBottom w:val="0"/>
      <w:divBdr>
        <w:top w:val="none" w:sz="0" w:space="0" w:color="auto"/>
        <w:left w:val="none" w:sz="0" w:space="0" w:color="auto"/>
        <w:bottom w:val="none" w:sz="0" w:space="0" w:color="auto"/>
        <w:right w:val="none" w:sz="0" w:space="0" w:color="auto"/>
      </w:divBdr>
    </w:div>
    <w:div w:id="1606032887">
      <w:bodyDiv w:val="1"/>
      <w:marLeft w:val="0"/>
      <w:marRight w:val="0"/>
      <w:marTop w:val="0"/>
      <w:marBottom w:val="0"/>
      <w:divBdr>
        <w:top w:val="none" w:sz="0" w:space="0" w:color="auto"/>
        <w:left w:val="none" w:sz="0" w:space="0" w:color="auto"/>
        <w:bottom w:val="none" w:sz="0" w:space="0" w:color="auto"/>
        <w:right w:val="none" w:sz="0" w:space="0" w:color="auto"/>
      </w:divBdr>
    </w:div>
    <w:div w:id="1614483272">
      <w:bodyDiv w:val="1"/>
      <w:marLeft w:val="0"/>
      <w:marRight w:val="0"/>
      <w:marTop w:val="0"/>
      <w:marBottom w:val="0"/>
      <w:divBdr>
        <w:top w:val="none" w:sz="0" w:space="0" w:color="auto"/>
        <w:left w:val="none" w:sz="0" w:space="0" w:color="auto"/>
        <w:bottom w:val="none" w:sz="0" w:space="0" w:color="auto"/>
        <w:right w:val="none" w:sz="0" w:space="0" w:color="auto"/>
      </w:divBdr>
      <w:divsChild>
        <w:div w:id="2076465514">
          <w:marLeft w:val="0"/>
          <w:marRight w:val="0"/>
          <w:marTop w:val="0"/>
          <w:marBottom w:val="132"/>
          <w:divBdr>
            <w:top w:val="none" w:sz="0" w:space="0" w:color="auto"/>
            <w:left w:val="none" w:sz="0" w:space="0" w:color="auto"/>
            <w:bottom w:val="none" w:sz="0" w:space="0" w:color="auto"/>
            <w:right w:val="none" w:sz="0" w:space="0" w:color="auto"/>
          </w:divBdr>
        </w:div>
        <w:div w:id="1213232623">
          <w:marLeft w:val="0"/>
          <w:marRight w:val="0"/>
          <w:marTop w:val="0"/>
          <w:marBottom w:val="132"/>
          <w:divBdr>
            <w:top w:val="none" w:sz="0" w:space="0" w:color="auto"/>
            <w:left w:val="none" w:sz="0" w:space="0" w:color="auto"/>
            <w:bottom w:val="none" w:sz="0" w:space="0" w:color="auto"/>
            <w:right w:val="none" w:sz="0" w:space="0" w:color="auto"/>
          </w:divBdr>
        </w:div>
        <w:div w:id="2133595487">
          <w:marLeft w:val="0"/>
          <w:marRight w:val="0"/>
          <w:marTop w:val="0"/>
          <w:marBottom w:val="132"/>
          <w:divBdr>
            <w:top w:val="none" w:sz="0" w:space="0" w:color="auto"/>
            <w:left w:val="none" w:sz="0" w:space="0" w:color="auto"/>
            <w:bottom w:val="none" w:sz="0" w:space="0" w:color="auto"/>
            <w:right w:val="none" w:sz="0" w:space="0" w:color="auto"/>
          </w:divBdr>
        </w:div>
        <w:div w:id="1991445430">
          <w:marLeft w:val="0"/>
          <w:marRight w:val="0"/>
          <w:marTop w:val="0"/>
          <w:marBottom w:val="132"/>
          <w:divBdr>
            <w:top w:val="none" w:sz="0" w:space="0" w:color="auto"/>
            <w:left w:val="none" w:sz="0" w:space="0" w:color="auto"/>
            <w:bottom w:val="none" w:sz="0" w:space="0" w:color="auto"/>
            <w:right w:val="none" w:sz="0" w:space="0" w:color="auto"/>
          </w:divBdr>
        </w:div>
        <w:div w:id="1484540279">
          <w:marLeft w:val="0"/>
          <w:marRight w:val="0"/>
          <w:marTop w:val="0"/>
          <w:marBottom w:val="132"/>
          <w:divBdr>
            <w:top w:val="none" w:sz="0" w:space="0" w:color="auto"/>
            <w:left w:val="none" w:sz="0" w:space="0" w:color="auto"/>
            <w:bottom w:val="none" w:sz="0" w:space="0" w:color="auto"/>
            <w:right w:val="none" w:sz="0" w:space="0" w:color="auto"/>
          </w:divBdr>
        </w:div>
        <w:div w:id="1738816547">
          <w:marLeft w:val="0"/>
          <w:marRight w:val="0"/>
          <w:marTop w:val="0"/>
          <w:marBottom w:val="132"/>
          <w:divBdr>
            <w:top w:val="none" w:sz="0" w:space="0" w:color="auto"/>
            <w:left w:val="none" w:sz="0" w:space="0" w:color="auto"/>
            <w:bottom w:val="none" w:sz="0" w:space="0" w:color="auto"/>
            <w:right w:val="none" w:sz="0" w:space="0" w:color="auto"/>
          </w:divBdr>
        </w:div>
        <w:div w:id="302781741">
          <w:marLeft w:val="0"/>
          <w:marRight w:val="0"/>
          <w:marTop w:val="0"/>
          <w:marBottom w:val="132"/>
          <w:divBdr>
            <w:top w:val="none" w:sz="0" w:space="0" w:color="auto"/>
            <w:left w:val="none" w:sz="0" w:space="0" w:color="auto"/>
            <w:bottom w:val="none" w:sz="0" w:space="0" w:color="auto"/>
            <w:right w:val="none" w:sz="0" w:space="0" w:color="auto"/>
          </w:divBdr>
        </w:div>
        <w:div w:id="1942834487">
          <w:marLeft w:val="0"/>
          <w:marRight w:val="0"/>
          <w:marTop w:val="0"/>
          <w:marBottom w:val="132"/>
          <w:divBdr>
            <w:top w:val="none" w:sz="0" w:space="0" w:color="auto"/>
            <w:left w:val="none" w:sz="0" w:space="0" w:color="auto"/>
            <w:bottom w:val="none" w:sz="0" w:space="0" w:color="auto"/>
            <w:right w:val="none" w:sz="0" w:space="0" w:color="auto"/>
          </w:divBdr>
        </w:div>
        <w:div w:id="1561747446">
          <w:marLeft w:val="0"/>
          <w:marRight w:val="0"/>
          <w:marTop w:val="0"/>
          <w:marBottom w:val="132"/>
          <w:divBdr>
            <w:top w:val="none" w:sz="0" w:space="0" w:color="auto"/>
            <w:left w:val="none" w:sz="0" w:space="0" w:color="auto"/>
            <w:bottom w:val="none" w:sz="0" w:space="0" w:color="auto"/>
            <w:right w:val="none" w:sz="0" w:space="0" w:color="auto"/>
          </w:divBdr>
        </w:div>
        <w:div w:id="174267841">
          <w:marLeft w:val="0"/>
          <w:marRight w:val="0"/>
          <w:marTop w:val="0"/>
          <w:marBottom w:val="132"/>
          <w:divBdr>
            <w:top w:val="none" w:sz="0" w:space="0" w:color="auto"/>
            <w:left w:val="none" w:sz="0" w:space="0" w:color="auto"/>
            <w:bottom w:val="none" w:sz="0" w:space="0" w:color="auto"/>
            <w:right w:val="none" w:sz="0" w:space="0" w:color="auto"/>
          </w:divBdr>
        </w:div>
        <w:div w:id="2010407152">
          <w:marLeft w:val="0"/>
          <w:marRight w:val="0"/>
          <w:marTop w:val="0"/>
          <w:marBottom w:val="132"/>
          <w:divBdr>
            <w:top w:val="none" w:sz="0" w:space="0" w:color="auto"/>
            <w:left w:val="none" w:sz="0" w:space="0" w:color="auto"/>
            <w:bottom w:val="none" w:sz="0" w:space="0" w:color="auto"/>
            <w:right w:val="none" w:sz="0" w:space="0" w:color="auto"/>
          </w:divBdr>
        </w:div>
        <w:div w:id="39479837">
          <w:marLeft w:val="0"/>
          <w:marRight w:val="0"/>
          <w:marTop w:val="0"/>
          <w:marBottom w:val="132"/>
          <w:divBdr>
            <w:top w:val="none" w:sz="0" w:space="0" w:color="auto"/>
            <w:left w:val="none" w:sz="0" w:space="0" w:color="auto"/>
            <w:bottom w:val="none" w:sz="0" w:space="0" w:color="auto"/>
            <w:right w:val="none" w:sz="0" w:space="0" w:color="auto"/>
          </w:divBdr>
        </w:div>
        <w:div w:id="9260776">
          <w:marLeft w:val="0"/>
          <w:marRight w:val="0"/>
          <w:marTop w:val="0"/>
          <w:marBottom w:val="132"/>
          <w:divBdr>
            <w:top w:val="none" w:sz="0" w:space="0" w:color="auto"/>
            <w:left w:val="none" w:sz="0" w:space="0" w:color="auto"/>
            <w:bottom w:val="none" w:sz="0" w:space="0" w:color="auto"/>
            <w:right w:val="none" w:sz="0" w:space="0" w:color="auto"/>
          </w:divBdr>
        </w:div>
        <w:div w:id="1052770644">
          <w:marLeft w:val="0"/>
          <w:marRight w:val="0"/>
          <w:marTop w:val="0"/>
          <w:marBottom w:val="132"/>
          <w:divBdr>
            <w:top w:val="none" w:sz="0" w:space="0" w:color="auto"/>
            <w:left w:val="none" w:sz="0" w:space="0" w:color="auto"/>
            <w:bottom w:val="none" w:sz="0" w:space="0" w:color="auto"/>
            <w:right w:val="none" w:sz="0" w:space="0" w:color="auto"/>
          </w:divBdr>
        </w:div>
        <w:div w:id="1886260823">
          <w:marLeft w:val="0"/>
          <w:marRight w:val="0"/>
          <w:marTop w:val="0"/>
          <w:marBottom w:val="132"/>
          <w:divBdr>
            <w:top w:val="none" w:sz="0" w:space="0" w:color="auto"/>
            <w:left w:val="none" w:sz="0" w:space="0" w:color="auto"/>
            <w:bottom w:val="none" w:sz="0" w:space="0" w:color="auto"/>
            <w:right w:val="none" w:sz="0" w:space="0" w:color="auto"/>
          </w:divBdr>
        </w:div>
        <w:div w:id="795880199">
          <w:marLeft w:val="0"/>
          <w:marRight w:val="0"/>
          <w:marTop w:val="0"/>
          <w:marBottom w:val="132"/>
          <w:divBdr>
            <w:top w:val="none" w:sz="0" w:space="0" w:color="auto"/>
            <w:left w:val="none" w:sz="0" w:space="0" w:color="auto"/>
            <w:bottom w:val="none" w:sz="0" w:space="0" w:color="auto"/>
            <w:right w:val="none" w:sz="0" w:space="0" w:color="auto"/>
          </w:divBdr>
        </w:div>
        <w:div w:id="1228683401">
          <w:marLeft w:val="0"/>
          <w:marRight w:val="0"/>
          <w:marTop w:val="0"/>
          <w:marBottom w:val="132"/>
          <w:divBdr>
            <w:top w:val="none" w:sz="0" w:space="0" w:color="auto"/>
            <w:left w:val="none" w:sz="0" w:space="0" w:color="auto"/>
            <w:bottom w:val="none" w:sz="0" w:space="0" w:color="auto"/>
            <w:right w:val="none" w:sz="0" w:space="0" w:color="auto"/>
          </w:divBdr>
        </w:div>
        <w:div w:id="2783587">
          <w:marLeft w:val="0"/>
          <w:marRight w:val="0"/>
          <w:marTop w:val="0"/>
          <w:marBottom w:val="132"/>
          <w:divBdr>
            <w:top w:val="none" w:sz="0" w:space="0" w:color="auto"/>
            <w:left w:val="none" w:sz="0" w:space="0" w:color="auto"/>
            <w:bottom w:val="none" w:sz="0" w:space="0" w:color="auto"/>
            <w:right w:val="none" w:sz="0" w:space="0" w:color="auto"/>
          </w:divBdr>
        </w:div>
        <w:div w:id="106506706">
          <w:marLeft w:val="0"/>
          <w:marRight w:val="0"/>
          <w:marTop w:val="0"/>
          <w:marBottom w:val="132"/>
          <w:divBdr>
            <w:top w:val="none" w:sz="0" w:space="0" w:color="auto"/>
            <w:left w:val="none" w:sz="0" w:space="0" w:color="auto"/>
            <w:bottom w:val="none" w:sz="0" w:space="0" w:color="auto"/>
            <w:right w:val="none" w:sz="0" w:space="0" w:color="auto"/>
          </w:divBdr>
        </w:div>
        <w:div w:id="2106798719">
          <w:marLeft w:val="0"/>
          <w:marRight w:val="0"/>
          <w:marTop w:val="0"/>
          <w:marBottom w:val="132"/>
          <w:divBdr>
            <w:top w:val="none" w:sz="0" w:space="0" w:color="auto"/>
            <w:left w:val="none" w:sz="0" w:space="0" w:color="auto"/>
            <w:bottom w:val="none" w:sz="0" w:space="0" w:color="auto"/>
            <w:right w:val="none" w:sz="0" w:space="0" w:color="auto"/>
          </w:divBdr>
        </w:div>
        <w:div w:id="1389917395">
          <w:marLeft w:val="0"/>
          <w:marRight w:val="0"/>
          <w:marTop w:val="0"/>
          <w:marBottom w:val="132"/>
          <w:divBdr>
            <w:top w:val="none" w:sz="0" w:space="0" w:color="auto"/>
            <w:left w:val="none" w:sz="0" w:space="0" w:color="auto"/>
            <w:bottom w:val="none" w:sz="0" w:space="0" w:color="auto"/>
            <w:right w:val="none" w:sz="0" w:space="0" w:color="auto"/>
          </w:divBdr>
        </w:div>
        <w:div w:id="5913315">
          <w:marLeft w:val="0"/>
          <w:marRight w:val="0"/>
          <w:marTop w:val="0"/>
          <w:marBottom w:val="132"/>
          <w:divBdr>
            <w:top w:val="none" w:sz="0" w:space="0" w:color="auto"/>
            <w:left w:val="none" w:sz="0" w:space="0" w:color="auto"/>
            <w:bottom w:val="none" w:sz="0" w:space="0" w:color="auto"/>
            <w:right w:val="none" w:sz="0" w:space="0" w:color="auto"/>
          </w:divBdr>
        </w:div>
        <w:div w:id="800921913">
          <w:marLeft w:val="0"/>
          <w:marRight w:val="0"/>
          <w:marTop w:val="0"/>
          <w:marBottom w:val="132"/>
          <w:divBdr>
            <w:top w:val="none" w:sz="0" w:space="0" w:color="auto"/>
            <w:left w:val="none" w:sz="0" w:space="0" w:color="auto"/>
            <w:bottom w:val="none" w:sz="0" w:space="0" w:color="auto"/>
            <w:right w:val="none" w:sz="0" w:space="0" w:color="auto"/>
          </w:divBdr>
        </w:div>
        <w:div w:id="676345359">
          <w:marLeft w:val="0"/>
          <w:marRight w:val="0"/>
          <w:marTop w:val="0"/>
          <w:marBottom w:val="132"/>
          <w:divBdr>
            <w:top w:val="none" w:sz="0" w:space="0" w:color="auto"/>
            <w:left w:val="none" w:sz="0" w:space="0" w:color="auto"/>
            <w:bottom w:val="none" w:sz="0" w:space="0" w:color="auto"/>
            <w:right w:val="none" w:sz="0" w:space="0" w:color="auto"/>
          </w:divBdr>
        </w:div>
        <w:div w:id="2118402108">
          <w:marLeft w:val="0"/>
          <w:marRight w:val="0"/>
          <w:marTop w:val="0"/>
          <w:marBottom w:val="132"/>
          <w:divBdr>
            <w:top w:val="none" w:sz="0" w:space="0" w:color="auto"/>
            <w:left w:val="none" w:sz="0" w:space="0" w:color="auto"/>
            <w:bottom w:val="none" w:sz="0" w:space="0" w:color="auto"/>
            <w:right w:val="none" w:sz="0" w:space="0" w:color="auto"/>
          </w:divBdr>
        </w:div>
        <w:div w:id="1540508918">
          <w:marLeft w:val="0"/>
          <w:marRight w:val="0"/>
          <w:marTop w:val="0"/>
          <w:marBottom w:val="132"/>
          <w:divBdr>
            <w:top w:val="none" w:sz="0" w:space="0" w:color="auto"/>
            <w:left w:val="none" w:sz="0" w:space="0" w:color="auto"/>
            <w:bottom w:val="none" w:sz="0" w:space="0" w:color="auto"/>
            <w:right w:val="none" w:sz="0" w:space="0" w:color="auto"/>
          </w:divBdr>
        </w:div>
        <w:div w:id="318656725">
          <w:marLeft w:val="0"/>
          <w:marRight w:val="0"/>
          <w:marTop w:val="0"/>
          <w:marBottom w:val="132"/>
          <w:divBdr>
            <w:top w:val="none" w:sz="0" w:space="0" w:color="auto"/>
            <w:left w:val="none" w:sz="0" w:space="0" w:color="auto"/>
            <w:bottom w:val="none" w:sz="0" w:space="0" w:color="auto"/>
            <w:right w:val="none" w:sz="0" w:space="0" w:color="auto"/>
          </w:divBdr>
        </w:div>
        <w:div w:id="288512498">
          <w:marLeft w:val="0"/>
          <w:marRight w:val="0"/>
          <w:marTop w:val="0"/>
          <w:marBottom w:val="132"/>
          <w:divBdr>
            <w:top w:val="none" w:sz="0" w:space="0" w:color="auto"/>
            <w:left w:val="none" w:sz="0" w:space="0" w:color="auto"/>
            <w:bottom w:val="none" w:sz="0" w:space="0" w:color="auto"/>
            <w:right w:val="none" w:sz="0" w:space="0" w:color="auto"/>
          </w:divBdr>
        </w:div>
        <w:div w:id="748846381">
          <w:marLeft w:val="0"/>
          <w:marRight w:val="0"/>
          <w:marTop w:val="0"/>
          <w:marBottom w:val="132"/>
          <w:divBdr>
            <w:top w:val="none" w:sz="0" w:space="0" w:color="auto"/>
            <w:left w:val="none" w:sz="0" w:space="0" w:color="auto"/>
            <w:bottom w:val="none" w:sz="0" w:space="0" w:color="auto"/>
            <w:right w:val="none" w:sz="0" w:space="0" w:color="auto"/>
          </w:divBdr>
        </w:div>
        <w:div w:id="1692490563">
          <w:marLeft w:val="0"/>
          <w:marRight w:val="0"/>
          <w:marTop w:val="0"/>
          <w:marBottom w:val="132"/>
          <w:divBdr>
            <w:top w:val="none" w:sz="0" w:space="0" w:color="auto"/>
            <w:left w:val="none" w:sz="0" w:space="0" w:color="auto"/>
            <w:bottom w:val="none" w:sz="0" w:space="0" w:color="auto"/>
            <w:right w:val="none" w:sz="0" w:space="0" w:color="auto"/>
          </w:divBdr>
        </w:div>
        <w:div w:id="1291865107">
          <w:marLeft w:val="0"/>
          <w:marRight w:val="0"/>
          <w:marTop w:val="0"/>
          <w:marBottom w:val="132"/>
          <w:divBdr>
            <w:top w:val="none" w:sz="0" w:space="0" w:color="auto"/>
            <w:left w:val="none" w:sz="0" w:space="0" w:color="auto"/>
            <w:bottom w:val="none" w:sz="0" w:space="0" w:color="auto"/>
            <w:right w:val="none" w:sz="0" w:space="0" w:color="auto"/>
          </w:divBdr>
        </w:div>
        <w:div w:id="394284229">
          <w:marLeft w:val="0"/>
          <w:marRight w:val="0"/>
          <w:marTop w:val="0"/>
          <w:marBottom w:val="132"/>
          <w:divBdr>
            <w:top w:val="none" w:sz="0" w:space="0" w:color="auto"/>
            <w:left w:val="none" w:sz="0" w:space="0" w:color="auto"/>
            <w:bottom w:val="none" w:sz="0" w:space="0" w:color="auto"/>
            <w:right w:val="none" w:sz="0" w:space="0" w:color="auto"/>
          </w:divBdr>
        </w:div>
        <w:div w:id="891770076">
          <w:marLeft w:val="0"/>
          <w:marRight w:val="0"/>
          <w:marTop w:val="0"/>
          <w:marBottom w:val="132"/>
          <w:divBdr>
            <w:top w:val="none" w:sz="0" w:space="0" w:color="auto"/>
            <w:left w:val="none" w:sz="0" w:space="0" w:color="auto"/>
            <w:bottom w:val="none" w:sz="0" w:space="0" w:color="auto"/>
            <w:right w:val="none" w:sz="0" w:space="0" w:color="auto"/>
          </w:divBdr>
        </w:div>
        <w:div w:id="318733631">
          <w:marLeft w:val="0"/>
          <w:marRight w:val="0"/>
          <w:marTop w:val="0"/>
          <w:marBottom w:val="132"/>
          <w:divBdr>
            <w:top w:val="none" w:sz="0" w:space="0" w:color="auto"/>
            <w:left w:val="none" w:sz="0" w:space="0" w:color="auto"/>
            <w:bottom w:val="none" w:sz="0" w:space="0" w:color="auto"/>
            <w:right w:val="none" w:sz="0" w:space="0" w:color="auto"/>
          </w:divBdr>
        </w:div>
        <w:div w:id="1858061">
          <w:marLeft w:val="0"/>
          <w:marRight w:val="0"/>
          <w:marTop w:val="0"/>
          <w:marBottom w:val="132"/>
          <w:divBdr>
            <w:top w:val="none" w:sz="0" w:space="0" w:color="auto"/>
            <w:left w:val="none" w:sz="0" w:space="0" w:color="auto"/>
            <w:bottom w:val="none" w:sz="0" w:space="0" w:color="auto"/>
            <w:right w:val="none" w:sz="0" w:space="0" w:color="auto"/>
          </w:divBdr>
        </w:div>
        <w:div w:id="1432898113">
          <w:marLeft w:val="0"/>
          <w:marRight w:val="0"/>
          <w:marTop w:val="0"/>
          <w:marBottom w:val="132"/>
          <w:divBdr>
            <w:top w:val="none" w:sz="0" w:space="0" w:color="auto"/>
            <w:left w:val="none" w:sz="0" w:space="0" w:color="auto"/>
            <w:bottom w:val="none" w:sz="0" w:space="0" w:color="auto"/>
            <w:right w:val="none" w:sz="0" w:space="0" w:color="auto"/>
          </w:divBdr>
        </w:div>
        <w:div w:id="1108770281">
          <w:marLeft w:val="0"/>
          <w:marRight w:val="0"/>
          <w:marTop w:val="0"/>
          <w:marBottom w:val="132"/>
          <w:divBdr>
            <w:top w:val="none" w:sz="0" w:space="0" w:color="auto"/>
            <w:left w:val="none" w:sz="0" w:space="0" w:color="auto"/>
            <w:bottom w:val="none" w:sz="0" w:space="0" w:color="auto"/>
            <w:right w:val="none" w:sz="0" w:space="0" w:color="auto"/>
          </w:divBdr>
        </w:div>
        <w:div w:id="2048871321">
          <w:marLeft w:val="0"/>
          <w:marRight w:val="0"/>
          <w:marTop w:val="0"/>
          <w:marBottom w:val="132"/>
          <w:divBdr>
            <w:top w:val="none" w:sz="0" w:space="0" w:color="auto"/>
            <w:left w:val="none" w:sz="0" w:space="0" w:color="auto"/>
            <w:bottom w:val="none" w:sz="0" w:space="0" w:color="auto"/>
            <w:right w:val="none" w:sz="0" w:space="0" w:color="auto"/>
          </w:divBdr>
        </w:div>
        <w:div w:id="960376643">
          <w:marLeft w:val="0"/>
          <w:marRight w:val="0"/>
          <w:marTop w:val="0"/>
          <w:marBottom w:val="132"/>
          <w:divBdr>
            <w:top w:val="none" w:sz="0" w:space="0" w:color="auto"/>
            <w:left w:val="none" w:sz="0" w:space="0" w:color="auto"/>
            <w:bottom w:val="none" w:sz="0" w:space="0" w:color="auto"/>
            <w:right w:val="none" w:sz="0" w:space="0" w:color="auto"/>
          </w:divBdr>
        </w:div>
        <w:div w:id="784428809">
          <w:marLeft w:val="0"/>
          <w:marRight w:val="0"/>
          <w:marTop w:val="0"/>
          <w:marBottom w:val="132"/>
          <w:divBdr>
            <w:top w:val="none" w:sz="0" w:space="0" w:color="auto"/>
            <w:left w:val="none" w:sz="0" w:space="0" w:color="auto"/>
            <w:bottom w:val="none" w:sz="0" w:space="0" w:color="auto"/>
            <w:right w:val="none" w:sz="0" w:space="0" w:color="auto"/>
          </w:divBdr>
        </w:div>
      </w:divsChild>
    </w:div>
    <w:div w:id="1621910902">
      <w:bodyDiv w:val="1"/>
      <w:marLeft w:val="0"/>
      <w:marRight w:val="0"/>
      <w:marTop w:val="0"/>
      <w:marBottom w:val="0"/>
      <w:divBdr>
        <w:top w:val="none" w:sz="0" w:space="0" w:color="auto"/>
        <w:left w:val="none" w:sz="0" w:space="0" w:color="auto"/>
        <w:bottom w:val="none" w:sz="0" w:space="0" w:color="auto"/>
        <w:right w:val="none" w:sz="0" w:space="0" w:color="auto"/>
      </w:divBdr>
    </w:div>
    <w:div w:id="1623610679">
      <w:bodyDiv w:val="1"/>
      <w:marLeft w:val="0"/>
      <w:marRight w:val="0"/>
      <w:marTop w:val="0"/>
      <w:marBottom w:val="0"/>
      <w:divBdr>
        <w:top w:val="none" w:sz="0" w:space="0" w:color="auto"/>
        <w:left w:val="none" w:sz="0" w:space="0" w:color="auto"/>
        <w:bottom w:val="none" w:sz="0" w:space="0" w:color="auto"/>
        <w:right w:val="none" w:sz="0" w:space="0" w:color="auto"/>
      </w:divBdr>
    </w:div>
    <w:div w:id="1629628072">
      <w:bodyDiv w:val="1"/>
      <w:marLeft w:val="0"/>
      <w:marRight w:val="0"/>
      <w:marTop w:val="0"/>
      <w:marBottom w:val="0"/>
      <w:divBdr>
        <w:top w:val="none" w:sz="0" w:space="0" w:color="auto"/>
        <w:left w:val="none" w:sz="0" w:space="0" w:color="auto"/>
        <w:bottom w:val="none" w:sz="0" w:space="0" w:color="auto"/>
        <w:right w:val="none" w:sz="0" w:space="0" w:color="auto"/>
      </w:divBdr>
    </w:div>
    <w:div w:id="1642154036">
      <w:bodyDiv w:val="1"/>
      <w:marLeft w:val="0"/>
      <w:marRight w:val="0"/>
      <w:marTop w:val="0"/>
      <w:marBottom w:val="0"/>
      <w:divBdr>
        <w:top w:val="none" w:sz="0" w:space="0" w:color="auto"/>
        <w:left w:val="none" w:sz="0" w:space="0" w:color="auto"/>
        <w:bottom w:val="none" w:sz="0" w:space="0" w:color="auto"/>
        <w:right w:val="none" w:sz="0" w:space="0" w:color="auto"/>
      </w:divBdr>
    </w:div>
    <w:div w:id="1649823097">
      <w:bodyDiv w:val="1"/>
      <w:marLeft w:val="0"/>
      <w:marRight w:val="0"/>
      <w:marTop w:val="0"/>
      <w:marBottom w:val="0"/>
      <w:divBdr>
        <w:top w:val="none" w:sz="0" w:space="0" w:color="auto"/>
        <w:left w:val="none" w:sz="0" w:space="0" w:color="auto"/>
        <w:bottom w:val="none" w:sz="0" w:space="0" w:color="auto"/>
        <w:right w:val="none" w:sz="0" w:space="0" w:color="auto"/>
      </w:divBdr>
    </w:div>
    <w:div w:id="1655450574">
      <w:bodyDiv w:val="1"/>
      <w:marLeft w:val="0"/>
      <w:marRight w:val="0"/>
      <w:marTop w:val="0"/>
      <w:marBottom w:val="0"/>
      <w:divBdr>
        <w:top w:val="none" w:sz="0" w:space="0" w:color="auto"/>
        <w:left w:val="none" w:sz="0" w:space="0" w:color="auto"/>
        <w:bottom w:val="none" w:sz="0" w:space="0" w:color="auto"/>
        <w:right w:val="none" w:sz="0" w:space="0" w:color="auto"/>
      </w:divBdr>
    </w:div>
    <w:div w:id="1656761435">
      <w:bodyDiv w:val="1"/>
      <w:marLeft w:val="0"/>
      <w:marRight w:val="0"/>
      <w:marTop w:val="0"/>
      <w:marBottom w:val="0"/>
      <w:divBdr>
        <w:top w:val="none" w:sz="0" w:space="0" w:color="auto"/>
        <w:left w:val="none" w:sz="0" w:space="0" w:color="auto"/>
        <w:bottom w:val="none" w:sz="0" w:space="0" w:color="auto"/>
        <w:right w:val="none" w:sz="0" w:space="0" w:color="auto"/>
      </w:divBdr>
    </w:div>
    <w:div w:id="1663391654">
      <w:bodyDiv w:val="1"/>
      <w:marLeft w:val="0"/>
      <w:marRight w:val="0"/>
      <w:marTop w:val="0"/>
      <w:marBottom w:val="0"/>
      <w:divBdr>
        <w:top w:val="none" w:sz="0" w:space="0" w:color="auto"/>
        <w:left w:val="none" w:sz="0" w:space="0" w:color="auto"/>
        <w:bottom w:val="none" w:sz="0" w:space="0" w:color="auto"/>
        <w:right w:val="none" w:sz="0" w:space="0" w:color="auto"/>
      </w:divBdr>
    </w:div>
    <w:div w:id="1670406367">
      <w:bodyDiv w:val="1"/>
      <w:marLeft w:val="0"/>
      <w:marRight w:val="0"/>
      <w:marTop w:val="0"/>
      <w:marBottom w:val="0"/>
      <w:divBdr>
        <w:top w:val="none" w:sz="0" w:space="0" w:color="auto"/>
        <w:left w:val="none" w:sz="0" w:space="0" w:color="auto"/>
        <w:bottom w:val="none" w:sz="0" w:space="0" w:color="auto"/>
        <w:right w:val="none" w:sz="0" w:space="0" w:color="auto"/>
      </w:divBdr>
    </w:div>
    <w:div w:id="1673415116">
      <w:bodyDiv w:val="1"/>
      <w:marLeft w:val="0"/>
      <w:marRight w:val="0"/>
      <w:marTop w:val="0"/>
      <w:marBottom w:val="0"/>
      <w:divBdr>
        <w:top w:val="none" w:sz="0" w:space="0" w:color="auto"/>
        <w:left w:val="none" w:sz="0" w:space="0" w:color="auto"/>
        <w:bottom w:val="none" w:sz="0" w:space="0" w:color="auto"/>
        <w:right w:val="none" w:sz="0" w:space="0" w:color="auto"/>
      </w:divBdr>
    </w:div>
    <w:div w:id="1699164967">
      <w:bodyDiv w:val="1"/>
      <w:marLeft w:val="0"/>
      <w:marRight w:val="0"/>
      <w:marTop w:val="0"/>
      <w:marBottom w:val="0"/>
      <w:divBdr>
        <w:top w:val="none" w:sz="0" w:space="0" w:color="auto"/>
        <w:left w:val="none" w:sz="0" w:space="0" w:color="auto"/>
        <w:bottom w:val="none" w:sz="0" w:space="0" w:color="auto"/>
        <w:right w:val="none" w:sz="0" w:space="0" w:color="auto"/>
      </w:divBdr>
    </w:div>
    <w:div w:id="1721246708">
      <w:bodyDiv w:val="1"/>
      <w:marLeft w:val="0"/>
      <w:marRight w:val="0"/>
      <w:marTop w:val="0"/>
      <w:marBottom w:val="0"/>
      <w:divBdr>
        <w:top w:val="none" w:sz="0" w:space="0" w:color="auto"/>
        <w:left w:val="none" w:sz="0" w:space="0" w:color="auto"/>
        <w:bottom w:val="none" w:sz="0" w:space="0" w:color="auto"/>
        <w:right w:val="none" w:sz="0" w:space="0" w:color="auto"/>
      </w:divBdr>
    </w:div>
    <w:div w:id="1733120713">
      <w:bodyDiv w:val="1"/>
      <w:marLeft w:val="0"/>
      <w:marRight w:val="0"/>
      <w:marTop w:val="0"/>
      <w:marBottom w:val="0"/>
      <w:divBdr>
        <w:top w:val="none" w:sz="0" w:space="0" w:color="auto"/>
        <w:left w:val="none" w:sz="0" w:space="0" w:color="auto"/>
        <w:bottom w:val="none" w:sz="0" w:space="0" w:color="auto"/>
        <w:right w:val="none" w:sz="0" w:space="0" w:color="auto"/>
      </w:divBdr>
    </w:div>
    <w:div w:id="1736124689">
      <w:bodyDiv w:val="1"/>
      <w:marLeft w:val="0"/>
      <w:marRight w:val="0"/>
      <w:marTop w:val="0"/>
      <w:marBottom w:val="0"/>
      <w:divBdr>
        <w:top w:val="none" w:sz="0" w:space="0" w:color="auto"/>
        <w:left w:val="none" w:sz="0" w:space="0" w:color="auto"/>
        <w:bottom w:val="none" w:sz="0" w:space="0" w:color="auto"/>
        <w:right w:val="none" w:sz="0" w:space="0" w:color="auto"/>
      </w:divBdr>
      <w:divsChild>
        <w:div w:id="477308636">
          <w:blockQuote w:val="1"/>
          <w:marLeft w:val="0"/>
          <w:marRight w:val="0"/>
          <w:marTop w:val="192"/>
          <w:marBottom w:val="0"/>
          <w:divBdr>
            <w:top w:val="none" w:sz="0" w:space="0" w:color="auto"/>
            <w:left w:val="none" w:sz="0" w:space="0" w:color="auto"/>
            <w:bottom w:val="none" w:sz="0" w:space="0" w:color="auto"/>
            <w:right w:val="none" w:sz="0" w:space="0" w:color="auto"/>
          </w:divBdr>
        </w:div>
      </w:divsChild>
    </w:div>
    <w:div w:id="1757509615">
      <w:bodyDiv w:val="1"/>
      <w:marLeft w:val="0"/>
      <w:marRight w:val="0"/>
      <w:marTop w:val="0"/>
      <w:marBottom w:val="0"/>
      <w:divBdr>
        <w:top w:val="none" w:sz="0" w:space="0" w:color="auto"/>
        <w:left w:val="none" w:sz="0" w:space="0" w:color="auto"/>
        <w:bottom w:val="none" w:sz="0" w:space="0" w:color="auto"/>
        <w:right w:val="none" w:sz="0" w:space="0" w:color="auto"/>
      </w:divBdr>
    </w:div>
    <w:div w:id="1761413694">
      <w:bodyDiv w:val="1"/>
      <w:marLeft w:val="0"/>
      <w:marRight w:val="0"/>
      <w:marTop w:val="0"/>
      <w:marBottom w:val="0"/>
      <w:divBdr>
        <w:top w:val="none" w:sz="0" w:space="0" w:color="auto"/>
        <w:left w:val="none" w:sz="0" w:space="0" w:color="auto"/>
        <w:bottom w:val="none" w:sz="0" w:space="0" w:color="auto"/>
        <w:right w:val="none" w:sz="0" w:space="0" w:color="auto"/>
      </w:divBdr>
    </w:div>
    <w:div w:id="1763721627">
      <w:bodyDiv w:val="1"/>
      <w:marLeft w:val="0"/>
      <w:marRight w:val="0"/>
      <w:marTop w:val="0"/>
      <w:marBottom w:val="0"/>
      <w:divBdr>
        <w:top w:val="none" w:sz="0" w:space="0" w:color="auto"/>
        <w:left w:val="none" w:sz="0" w:space="0" w:color="auto"/>
        <w:bottom w:val="none" w:sz="0" w:space="0" w:color="auto"/>
        <w:right w:val="none" w:sz="0" w:space="0" w:color="auto"/>
      </w:divBdr>
    </w:div>
    <w:div w:id="1809056334">
      <w:bodyDiv w:val="1"/>
      <w:marLeft w:val="0"/>
      <w:marRight w:val="0"/>
      <w:marTop w:val="0"/>
      <w:marBottom w:val="0"/>
      <w:divBdr>
        <w:top w:val="none" w:sz="0" w:space="0" w:color="auto"/>
        <w:left w:val="none" w:sz="0" w:space="0" w:color="auto"/>
        <w:bottom w:val="none" w:sz="0" w:space="0" w:color="auto"/>
        <w:right w:val="none" w:sz="0" w:space="0" w:color="auto"/>
      </w:divBdr>
    </w:div>
    <w:div w:id="1816141343">
      <w:bodyDiv w:val="1"/>
      <w:marLeft w:val="0"/>
      <w:marRight w:val="0"/>
      <w:marTop w:val="0"/>
      <w:marBottom w:val="0"/>
      <w:divBdr>
        <w:top w:val="none" w:sz="0" w:space="0" w:color="auto"/>
        <w:left w:val="none" w:sz="0" w:space="0" w:color="auto"/>
        <w:bottom w:val="none" w:sz="0" w:space="0" w:color="auto"/>
        <w:right w:val="none" w:sz="0" w:space="0" w:color="auto"/>
      </w:divBdr>
    </w:div>
    <w:div w:id="1834223497">
      <w:bodyDiv w:val="1"/>
      <w:marLeft w:val="0"/>
      <w:marRight w:val="0"/>
      <w:marTop w:val="0"/>
      <w:marBottom w:val="0"/>
      <w:divBdr>
        <w:top w:val="none" w:sz="0" w:space="0" w:color="auto"/>
        <w:left w:val="none" w:sz="0" w:space="0" w:color="auto"/>
        <w:bottom w:val="none" w:sz="0" w:space="0" w:color="auto"/>
        <w:right w:val="none" w:sz="0" w:space="0" w:color="auto"/>
      </w:divBdr>
    </w:div>
    <w:div w:id="1840190191">
      <w:bodyDiv w:val="1"/>
      <w:marLeft w:val="0"/>
      <w:marRight w:val="0"/>
      <w:marTop w:val="0"/>
      <w:marBottom w:val="0"/>
      <w:divBdr>
        <w:top w:val="none" w:sz="0" w:space="0" w:color="auto"/>
        <w:left w:val="none" w:sz="0" w:space="0" w:color="auto"/>
        <w:bottom w:val="none" w:sz="0" w:space="0" w:color="auto"/>
        <w:right w:val="none" w:sz="0" w:space="0" w:color="auto"/>
      </w:divBdr>
    </w:div>
    <w:div w:id="1852256577">
      <w:bodyDiv w:val="1"/>
      <w:marLeft w:val="0"/>
      <w:marRight w:val="0"/>
      <w:marTop w:val="0"/>
      <w:marBottom w:val="0"/>
      <w:divBdr>
        <w:top w:val="none" w:sz="0" w:space="0" w:color="auto"/>
        <w:left w:val="none" w:sz="0" w:space="0" w:color="auto"/>
        <w:bottom w:val="none" w:sz="0" w:space="0" w:color="auto"/>
        <w:right w:val="none" w:sz="0" w:space="0" w:color="auto"/>
      </w:divBdr>
    </w:div>
    <w:div w:id="1858887766">
      <w:bodyDiv w:val="1"/>
      <w:marLeft w:val="0"/>
      <w:marRight w:val="0"/>
      <w:marTop w:val="0"/>
      <w:marBottom w:val="0"/>
      <w:divBdr>
        <w:top w:val="none" w:sz="0" w:space="0" w:color="auto"/>
        <w:left w:val="none" w:sz="0" w:space="0" w:color="auto"/>
        <w:bottom w:val="none" w:sz="0" w:space="0" w:color="auto"/>
        <w:right w:val="none" w:sz="0" w:space="0" w:color="auto"/>
      </w:divBdr>
    </w:div>
    <w:div w:id="1879928801">
      <w:bodyDiv w:val="1"/>
      <w:marLeft w:val="0"/>
      <w:marRight w:val="0"/>
      <w:marTop w:val="0"/>
      <w:marBottom w:val="0"/>
      <w:divBdr>
        <w:top w:val="none" w:sz="0" w:space="0" w:color="auto"/>
        <w:left w:val="none" w:sz="0" w:space="0" w:color="auto"/>
        <w:bottom w:val="none" w:sz="0" w:space="0" w:color="auto"/>
        <w:right w:val="none" w:sz="0" w:space="0" w:color="auto"/>
      </w:divBdr>
    </w:div>
    <w:div w:id="1883596344">
      <w:bodyDiv w:val="1"/>
      <w:marLeft w:val="0"/>
      <w:marRight w:val="0"/>
      <w:marTop w:val="0"/>
      <w:marBottom w:val="0"/>
      <w:divBdr>
        <w:top w:val="none" w:sz="0" w:space="0" w:color="auto"/>
        <w:left w:val="none" w:sz="0" w:space="0" w:color="auto"/>
        <w:bottom w:val="none" w:sz="0" w:space="0" w:color="auto"/>
        <w:right w:val="none" w:sz="0" w:space="0" w:color="auto"/>
      </w:divBdr>
    </w:div>
    <w:div w:id="1902523356">
      <w:bodyDiv w:val="1"/>
      <w:marLeft w:val="0"/>
      <w:marRight w:val="0"/>
      <w:marTop w:val="0"/>
      <w:marBottom w:val="0"/>
      <w:divBdr>
        <w:top w:val="none" w:sz="0" w:space="0" w:color="auto"/>
        <w:left w:val="none" w:sz="0" w:space="0" w:color="auto"/>
        <w:bottom w:val="none" w:sz="0" w:space="0" w:color="auto"/>
        <w:right w:val="none" w:sz="0" w:space="0" w:color="auto"/>
      </w:divBdr>
      <w:divsChild>
        <w:div w:id="862089033">
          <w:blockQuote w:val="1"/>
          <w:marLeft w:val="0"/>
          <w:marRight w:val="0"/>
          <w:marTop w:val="209"/>
          <w:marBottom w:val="0"/>
          <w:divBdr>
            <w:top w:val="none" w:sz="0" w:space="0" w:color="auto"/>
            <w:left w:val="none" w:sz="0" w:space="0" w:color="auto"/>
            <w:bottom w:val="none" w:sz="0" w:space="0" w:color="auto"/>
            <w:right w:val="none" w:sz="0" w:space="0" w:color="auto"/>
          </w:divBdr>
        </w:div>
      </w:divsChild>
    </w:div>
    <w:div w:id="1904097754">
      <w:bodyDiv w:val="1"/>
      <w:marLeft w:val="0"/>
      <w:marRight w:val="0"/>
      <w:marTop w:val="0"/>
      <w:marBottom w:val="0"/>
      <w:divBdr>
        <w:top w:val="none" w:sz="0" w:space="0" w:color="auto"/>
        <w:left w:val="none" w:sz="0" w:space="0" w:color="auto"/>
        <w:bottom w:val="none" w:sz="0" w:space="0" w:color="auto"/>
        <w:right w:val="none" w:sz="0" w:space="0" w:color="auto"/>
      </w:divBdr>
    </w:div>
    <w:div w:id="1905220678">
      <w:bodyDiv w:val="1"/>
      <w:marLeft w:val="0"/>
      <w:marRight w:val="0"/>
      <w:marTop w:val="0"/>
      <w:marBottom w:val="0"/>
      <w:divBdr>
        <w:top w:val="none" w:sz="0" w:space="0" w:color="auto"/>
        <w:left w:val="none" w:sz="0" w:space="0" w:color="auto"/>
        <w:bottom w:val="none" w:sz="0" w:space="0" w:color="auto"/>
        <w:right w:val="none" w:sz="0" w:space="0" w:color="auto"/>
      </w:divBdr>
    </w:div>
    <w:div w:id="1911840191">
      <w:bodyDiv w:val="1"/>
      <w:marLeft w:val="0"/>
      <w:marRight w:val="0"/>
      <w:marTop w:val="0"/>
      <w:marBottom w:val="0"/>
      <w:divBdr>
        <w:top w:val="none" w:sz="0" w:space="0" w:color="auto"/>
        <w:left w:val="none" w:sz="0" w:space="0" w:color="auto"/>
        <w:bottom w:val="none" w:sz="0" w:space="0" w:color="auto"/>
        <w:right w:val="none" w:sz="0" w:space="0" w:color="auto"/>
      </w:divBdr>
    </w:div>
    <w:div w:id="1942374624">
      <w:bodyDiv w:val="1"/>
      <w:marLeft w:val="0"/>
      <w:marRight w:val="0"/>
      <w:marTop w:val="0"/>
      <w:marBottom w:val="0"/>
      <w:divBdr>
        <w:top w:val="none" w:sz="0" w:space="0" w:color="auto"/>
        <w:left w:val="none" w:sz="0" w:space="0" w:color="auto"/>
        <w:bottom w:val="none" w:sz="0" w:space="0" w:color="auto"/>
        <w:right w:val="none" w:sz="0" w:space="0" w:color="auto"/>
      </w:divBdr>
      <w:divsChild>
        <w:div w:id="1125850694">
          <w:marLeft w:val="0"/>
          <w:marRight w:val="0"/>
          <w:marTop w:val="0"/>
          <w:marBottom w:val="0"/>
          <w:divBdr>
            <w:top w:val="none" w:sz="0" w:space="0" w:color="auto"/>
            <w:left w:val="none" w:sz="0" w:space="0" w:color="auto"/>
            <w:bottom w:val="none" w:sz="0" w:space="0" w:color="auto"/>
            <w:right w:val="none" w:sz="0" w:space="0" w:color="auto"/>
          </w:divBdr>
          <w:divsChild>
            <w:div w:id="40595018">
              <w:marLeft w:val="0"/>
              <w:marRight w:val="0"/>
              <w:marTop w:val="0"/>
              <w:marBottom w:val="0"/>
              <w:divBdr>
                <w:top w:val="none" w:sz="0" w:space="0" w:color="auto"/>
                <w:left w:val="none" w:sz="0" w:space="0" w:color="auto"/>
                <w:bottom w:val="none" w:sz="0" w:space="0" w:color="auto"/>
                <w:right w:val="none" w:sz="0" w:space="0" w:color="auto"/>
              </w:divBdr>
              <w:divsChild>
                <w:div w:id="1051033571">
                  <w:marLeft w:val="0"/>
                  <w:marRight w:val="0"/>
                  <w:marTop w:val="0"/>
                  <w:marBottom w:val="0"/>
                  <w:divBdr>
                    <w:top w:val="none" w:sz="0" w:space="0" w:color="auto"/>
                    <w:left w:val="none" w:sz="0" w:space="0" w:color="auto"/>
                    <w:bottom w:val="none" w:sz="0" w:space="0" w:color="auto"/>
                    <w:right w:val="none" w:sz="0" w:space="0" w:color="auto"/>
                  </w:divBdr>
                </w:div>
                <w:div w:id="1510026781">
                  <w:marLeft w:val="0"/>
                  <w:marRight w:val="0"/>
                  <w:marTop w:val="0"/>
                  <w:marBottom w:val="0"/>
                  <w:divBdr>
                    <w:top w:val="none" w:sz="0" w:space="0" w:color="auto"/>
                    <w:left w:val="none" w:sz="0" w:space="0" w:color="auto"/>
                    <w:bottom w:val="none" w:sz="0" w:space="0" w:color="auto"/>
                    <w:right w:val="none" w:sz="0" w:space="0" w:color="auto"/>
                  </w:divBdr>
                </w:div>
                <w:div w:id="818426865">
                  <w:marLeft w:val="0"/>
                  <w:marRight w:val="0"/>
                  <w:marTop w:val="0"/>
                  <w:marBottom w:val="0"/>
                  <w:divBdr>
                    <w:top w:val="none" w:sz="0" w:space="0" w:color="auto"/>
                    <w:left w:val="none" w:sz="0" w:space="0" w:color="auto"/>
                    <w:bottom w:val="none" w:sz="0" w:space="0" w:color="auto"/>
                    <w:right w:val="none" w:sz="0" w:space="0" w:color="auto"/>
                  </w:divBdr>
                </w:div>
                <w:div w:id="1250039366">
                  <w:marLeft w:val="0"/>
                  <w:marRight w:val="0"/>
                  <w:marTop w:val="0"/>
                  <w:marBottom w:val="0"/>
                  <w:divBdr>
                    <w:top w:val="none" w:sz="0" w:space="0" w:color="auto"/>
                    <w:left w:val="none" w:sz="0" w:space="0" w:color="auto"/>
                    <w:bottom w:val="none" w:sz="0" w:space="0" w:color="auto"/>
                    <w:right w:val="none" w:sz="0" w:space="0" w:color="auto"/>
                  </w:divBdr>
                </w:div>
                <w:div w:id="479731296">
                  <w:marLeft w:val="0"/>
                  <w:marRight w:val="0"/>
                  <w:marTop w:val="0"/>
                  <w:marBottom w:val="0"/>
                  <w:divBdr>
                    <w:top w:val="none" w:sz="0" w:space="0" w:color="auto"/>
                    <w:left w:val="none" w:sz="0" w:space="0" w:color="auto"/>
                    <w:bottom w:val="none" w:sz="0" w:space="0" w:color="auto"/>
                    <w:right w:val="none" w:sz="0" w:space="0" w:color="auto"/>
                  </w:divBdr>
                </w:div>
                <w:div w:id="1245650300">
                  <w:marLeft w:val="0"/>
                  <w:marRight w:val="0"/>
                  <w:marTop w:val="0"/>
                  <w:marBottom w:val="0"/>
                  <w:divBdr>
                    <w:top w:val="none" w:sz="0" w:space="0" w:color="auto"/>
                    <w:left w:val="none" w:sz="0" w:space="0" w:color="auto"/>
                    <w:bottom w:val="none" w:sz="0" w:space="0" w:color="auto"/>
                    <w:right w:val="none" w:sz="0" w:space="0" w:color="auto"/>
                  </w:divBdr>
                </w:div>
                <w:div w:id="663094397">
                  <w:marLeft w:val="0"/>
                  <w:marRight w:val="0"/>
                  <w:marTop w:val="0"/>
                  <w:marBottom w:val="0"/>
                  <w:divBdr>
                    <w:top w:val="none" w:sz="0" w:space="0" w:color="auto"/>
                    <w:left w:val="none" w:sz="0" w:space="0" w:color="auto"/>
                    <w:bottom w:val="none" w:sz="0" w:space="0" w:color="auto"/>
                    <w:right w:val="none" w:sz="0" w:space="0" w:color="auto"/>
                  </w:divBdr>
                </w:div>
                <w:div w:id="677848538">
                  <w:marLeft w:val="0"/>
                  <w:marRight w:val="0"/>
                  <w:marTop w:val="0"/>
                  <w:marBottom w:val="0"/>
                  <w:divBdr>
                    <w:top w:val="none" w:sz="0" w:space="0" w:color="auto"/>
                    <w:left w:val="none" w:sz="0" w:space="0" w:color="auto"/>
                    <w:bottom w:val="none" w:sz="0" w:space="0" w:color="auto"/>
                    <w:right w:val="none" w:sz="0" w:space="0" w:color="auto"/>
                  </w:divBdr>
                </w:div>
                <w:div w:id="649483341">
                  <w:marLeft w:val="0"/>
                  <w:marRight w:val="0"/>
                  <w:marTop w:val="0"/>
                  <w:marBottom w:val="0"/>
                  <w:divBdr>
                    <w:top w:val="none" w:sz="0" w:space="0" w:color="auto"/>
                    <w:left w:val="none" w:sz="0" w:space="0" w:color="auto"/>
                    <w:bottom w:val="none" w:sz="0" w:space="0" w:color="auto"/>
                    <w:right w:val="none" w:sz="0" w:space="0" w:color="auto"/>
                  </w:divBdr>
                </w:div>
                <w:div w:id="498692795">
                  <w:marLeft w:val="0"/>
                  <w:marRight w:val="0"/>
                  <w:marTop w:val="0"/>
                  <w:marBottom w:val="0"/>
                  <w:divBdr>
                    <w:top w:val="none" w:sz="0" w:space="0" w:color="auto"/>
                    <w:left w:val="none" w:sz="0" w:space="0" w:color="auto"/>
                    <w:bottom w:val="none" w:sz="0" w:space="0" w:color="auto"/>
                    <w:right w:val="none" w:sz="0" w:space="0" w:color="auto"/>
                  </w:divBdr>
                </w:div>
                <w:div w:id="394205977">
                  <w:marLeft w:val="0"/>
                  <w:marRight w:val="0"/>
                  <w:marTop w:val="0"/>
                  <w:marBottom w:val="0"/>
                  <w:divBdr>
                    <w:top w:val="none" w:sz="0" w:space="0" w:color="auto"/>
                    <w:left w:val="none" w:sz="0" w:space="0" w:color="auto"/>
                    <w:bottom w:val="none" w:sz="0" w:space="0" w:color="auto"/>
                    <w:right w:val="none" w:sz="0" w:space="0" w:color="auto"/>
                  </w:divBdr>
                </w:div>
                <w:div w:id="738207260">
                  <w:marLeft w:val="0"/>
                  <w:marRight w:val="0"/>
                  <w:marTop w:val="0"/>
                  <w:marBottom w:val="0"/>
                  <w:divBdr>
                    <w:top w:val="none" w:sz="0" w:space="0" w:color="auto"/>
                    <w:left w:val="none" w:sz="0" w:space="0" w:color="auto"/>
                    <w:bottom w:val="none" w:sz="0" w:space="0" w:color="auto"/>
                    <w:right w:val="none" w:sz="0" w:space="0" w:color="auto"/>
                  </w:divBdr>
                </w:div>
                <w:div w:id="250697320">
                  <w:marLeft w:val="0"/>
                  <w:marRight w:val="0"/>
                  <w:marTop w:val="0"/>
                  <w:marBottom w:val="0"/>
                  <w:divBdr>
                    <w:top w:val="none" w:sz="0" w:space="0" w:color="auto"/>
                    <w:left w:val="none" w:sz="0" w:space="0" w:color="auto"/>
                    <w:bottom w:val="none" w:sz="0" w:space="0" w:color="auto"/>
                    <w:right w:val="none" w:sz="0" w:space="0" w:color="auto"/>
                  </w:divBdr>
                </w:div>
                <w:div w:id="19662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257503">
      <w:bodyDiv w:val="1"/>
      <w:marLeft w:val="0"/>
      <w:marRight w:val="0"/>
      <w:marTop w:val="0"/>
      <w:marBottom w:val="0"/>
      <w:divBdr>
        <w:top w:val="none" w:sz="0" w:space="0" w:color="auto"/>
        <w:left w:val="none" w:sz="0" w:space="0" w:color="auto"/>
        <w:bottom w:val="none" w:sz="0" w:space="0" w:color="auto"/>
        <w:right w:val="none" w:sz="0" w:space="0" w:color="auto"/>
      </w:divBdr>
    </w:div>
    <w:div w:id="2016152429">
      <w:bodyDiv w:val="1"/>
      <w:marLeft w:val="0"/>
      <w:marRight w:val="0"/>
      <w:marTop w:val="0"/>
      <w:marBottom w:val="0"/>
      <w:divBdr>
        <w:top w:val="none" w:sz="0" w:space="0" w:color="auto"/>
        <w:left w:val="none" w:sz="0" w:space="0" w:color="auto"/>
        <w:bottom w:val="none" w:sz="0" w:space="0" w:color="auto"/>
        <w:right w:val="none" w:sz="0" w:space="0" w:color="auto"/>
      </w:divBdr>
    </w:div>
    <w:div w:id="2018923081">
      <w:bodyDiv w:val="1"/>
      <w:marLeft w:val="0"/>
      <w:marRight w:val="0"/>
      <w:marTop w:val="0"/>
      <w:marBottom w:val="0"/>
      <w:divBdr>
        <w:top w:val="none" w:sz="0" w:space="0" w:color="auto"/>
        <w:left w:val="none" w:sz="0" w:space="0" w:color="auto"/>
        <w:bottom w:val="none" w:sz="0" w:space="0" w:color="auto"/>
        <w:right w:val="none" w:sz="0" w:space="0" w:color="auto"/>
      </w:divBdr>
    </w:div>
    <w:div w:id="2039576968">
      <w:bodyDiv w:val="1"/>
      <w:marLeft w:val="0"/>
      <w:marRight w:val="0"/>
      <w:marTop w:val="0"/>
      <w:marBottom w:val="0"/>
      <w:divBdr>
        <w:top w:val="none" w:sz="0" w:space="0" w:color="auto"/>
        <w:left w:val="none" w:sz="0" w:space="0" w:color="auto"/>
        <w:bottom w:val="none" w:sz="0" w:space="0" w:color="auto"/>
        <w:right w:val="none" w:sz="0" w:space="0" w:color="auto"/>
      </w:divBdr>
    </w:div>
    <w:div w:id="2051227636">
      <w:bodyDiv w:val="1"/>
      <w:marLeft w:val="0"/>
      <w:marRight w:val="0"/>
      <w:marTop w:val="0"/>
      <w:marBottom w:val="0"/>
      <w:divBdr>
        <w:top w:val="none" w:sz="0" w:space="0" w:color="auto"/>
        <w:left w:val="none" w:sz="0" w:space="0" w:color="auto"/>
        <w:bottom w:val="none" w:sz="0" w:space="0" w:color="auto"/>
        <w:right w:val="none" w:sz="0" w:space="0" w:color="auto"/>
      </w:divBdr>
    </w:div>
    <w:div w:id="2064407779">
      <w:bodyDiv w:val="1"/>
      <w:marLeft w:val="0"/>
      <w:marRight w:val="0"/>
      <w:marTop w:val="0"/>
      <w:marBottom w:val="0"/>
      <w:divBdr>
        <w:top w:val="none" w:sz="0" w:space="0" w:color="auto"/>
        <w:left w:val="none" w:sz="0" w:space="0" w:color="auto"/>
        <w:bottom w:val="none" w:sz="0" w:space="0" w:color="auto"/>
        <w:right w:val="none" w:sz="0" w:space="0" w:color="auto"/>
      </w:divBdr>
    </w:div>
    <w:div w:id="2083332963">
      <w:bodyDiv w:val="1"/>
      <w:marLeft w:val="0"/>
      <w:marRight w:val="0"/>
      <w:marTop w:val="0"/>
      <w:marBottom w:val="0"/>
      <w:divBdr>
        <w:top w:val="none" w:sz="0" w:space="0" w:color="auto"/>
        <w:left w:val="none" w:sz="0" w:space="0" w:color="auto"/>
        <w:bottom w:val="none" w:sz="0" w:space="0" w:color="auto"/>
        <w:right w:val="none" w:sz="0" w:space="0" w:color="auto"/>
      </w:divBdr>
      <w:divsChild>
        <w:div w:id="1402485611">
          <w:blockQuote w:val="1"/>
          <w:marLeft w:val="720"/>
          <w:marRight w:val="720"/>
          <w:marTop w:val="100"/>
          <w:marBottom w:val="100"/>
          <w:divBdr>
            <w:top w:val="none" w:sz="0" w:space="0" w:color="auto"/>
            <w:left w:val="none" w:sz="0" w:space="0" w:color="auto"/>
            <w:bottom w:val="none" w:sz="0" w:space="0" w:color="auto"/>
            <w:right w:val="none" w:sz="0" w:space="0" w:color="auto"/>
          </w:divBdr>
        </w:div>
        <w:div w:id="221478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84482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32547">
          <w:blockQuote w:val="1"/>
          <w:marLeft w:val="720"/>
          <w:marRight w:val="720"/>
          <w:marTop w:val="100"/>
          <w:marBottom w:val="100"/>
          <w:divBdr>
            <w:top w:val="none" w:sz="0" w:space="0" w:color="auto"/>
            <w:left w:val="none" w:sz="0" w:space="0" w:color="auto"/>
            <w:bottom w:val="none" w:sz="0" w:space="0" w:color="auto"/>
            <w:right w:val="none" w:sz="0" w:space="0" w:color="auto"/>
          </w:divBdr>
        </w:div>
        <w:div w:id="725421588">
          <w:blockQuote w:val="1"/>
          <w:marLeft w:val="720"/>
          <w:marRight w:val="720"/>
          <w:marTop w:val="100"/>
          <w:marBottom w:val="100"/>
          <w:divBdr>
            <w:top w:val="none" w:sz="0" w:space="0" w:color="auto"/>
            <w:left w:val="none" w:sz="0" w:space="0" w:color="auto"/>
            <w:bottom w:val="none" w:sz="0" w:space="0" w:color="auto"/>
            <w:right w:val="none" w:sz="0" w:space="0" w:color="auto"/>
          </w:divBdr>
        </w:div>
        <w:div w:id="584533258">
          <w:blockQuote w:val="1"/>
          <w:marLeft w:val="720"/>
          <w:marRight w:val="720"/>
          <w:marTop w:val="100"/>
          <w:marBottom w:val="100"/>
          <w:divBdr>
            <w:top w:val="none" w:sz="0" w:space="0" w:color="auto"/>
            <w:left w:val="none" w:sz="0" w:space="0" w:color="auto"/>
            <w:bottom w:val="none" w:sz="0" w:space="0" w:color="auto"/>
            <w:right w:val="none" w:sz="0" w:space="0" w:color="auto"/>
          </w:divBdr>
        </w:div>
        <w:div w:id="473647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356205">
      <w:bodyDiv w:val="1"/>
      <w:marLeft w:val="0"/>
      <w:marRight w:val="0"/>
      <w:marTop w:val="0"/>
      <w:marBottom w:val="0"/>
      <w:divBdr>
        <w:top w:val="none" w:sz="0" w:space="0" w:color="auto"/>
        <w:left w:val="none" w:sz="0" w:space="0" w:color="auto"/>
        <w:bottom w:val="none" w:sz="0" w:space="0" w:color="auto"/>
        <w:right w:val="none" w:sz="0" w:space="0" w:color="auto"/>
      </w:divBdr>
    </w:div>
    <w:div w:id="2114351215">
      <w:bodyDiv w:val="1"/>
      <w:marLeft w:val="0"/>
      <w:marRight w:val="0"/>
      <w:marTop w:val="0"/>
      <w:marBottom w:val="0"/>
      <w:divBdr>
        <w:top w:val="none" w:sz="0" w:space="0" w:color="auto"/>
        <w:left w:val="none" w:sz="0" w:space="0" w:color="auto"/>
        <w:bottom w:val="none" w:sz="0" w:space="0" w:color="auto"/>
        <w:right w:val="none" w:sz="0" w:space="0" w:color="auto"/>
      </w:divBdr>
    </w:div>
    <w:div w:id="2123185457">
      <w:bodyDiv w:val="1"/>
      <w:marLeft w:val="0"/>
      <w:marRight w:val="0"/>
      <w:marTop w:val="0"/>
      <w:marBottom w:val="0"/>
      <w:divBdr>
        <w:top w:val="none" w:sz="0" w:space="0" w:color="auto"/>
        <w:left w:val="none" w:sz="0" w:space="0" w:color="auto"/>
        <w:bottom w:val="none" w:sz="0" w:space="0" w:color="auto"/>
        <w:right w:val="none" w:sz="0" w:space="0" w:color="auto"/>
      </w:divBdr>
    </w:div>
    <w:div w:id="2128236772">
      <w:bodyDiv w:val="1"/>
      <w:marLeft w:val="0"/>
      <w:marRight w:val="0"/>
      <w:marTop w:val="0"/>
      <w:marBottom w:val="0"/>
      <w:divBdr>
        <w:top w:val="none" w:sz="0" w:space="0" w:color="auto"/>
        <w:left w:val="none" w:sz="0" w:space="0" w:color="auto"/>
        <w:bottom w:val="none" w:sz="0" w:space="0" w:color="auto"/>
        <w:right w:val="none" w:sz="0" w:space="0" w:color="auto"/>
      </w:divBdr>
    </w:div>
    <w:div w:id="2135366146">
      <w:bodyDiv w:val="1"/>
      <w:marLeft w:val="0"/>
      <w:marRight w:val="0"/>
      <w:marTop w:val="0"/>
      <w:marBottom w:val="0"/>
      <w:divBdr>
        <w:top w:val="none" w:sz="0" w:space="0" w:color="auto"/>
        <w:left w:val="none" w:sz="0" w:space="0" w:color="auto"/>
        <w:bottom w:val="none" w:sz="0" w:space="0" w:color="auto"/>
        <w:right w:val="none" w:sz="0" w:space="0" w:color="auto"/>
      </w:divBdr>
    </w:div>
    <w:div w:id="2138181059">
      <w:bodyDiv w:val="1"/>
      <w:marLeft w:val="0"/>
      <w:marRight w:val="0"/>
      <w:marTop w:val="0"/>
      <w:marBottom w:val="0"/>
      <w:divBdr>
        <w:top w:val="none" w:sz="0" w:space="0" w:color="auto"/>
        <w:left w:val="none" w:sz="0" w:space="0" w:color="auto"/>
        <w:bottom w:val="none" w:sz="0" w:space="0" w:color="auto"/>
        <w:right w:val="none" w:sz="0" w:space="0" w:color="auto"/>
      </w:divBdr>
    </w:div>
    <w:div w:id="2144496668">
      <w:bodyDiv w:val="1"/>
      <w:marLeft w:val="0"/>
      <w:marRight w:val="0"/>
      <w:marTop w:val="0"/>
      <w:marBottom w:val="0"/>
      <w:divBdr>
        <w:top w:val="none" w:sz="0" w:space="0" w:color="auto"/>
        <w:left w:val="none" w:sz="0" w:space="0" w:color="auto"/>
        <w:bottom w:val="none" w:sz="0" w:space="0" w:color="auto"/>
        <w:right w:val="none" w:sz="0" w:space="0" w:color="auto"/>
      </w:divBdr>
    </w:div>
    <w:div w:id="214508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a\Documents\&#1057;&#1090;&#1072;&#1085;&#1076;&#1072;&#1088;&#1090;%20&#1086;&#1089;&#1085;&#1086;&#1074;&#1085;&#1086;&#108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Стандарт основной</Template>
  <TotalTime>30</TotalTime>
  <Pages>41</Pages>
  <Words>11808</Words>
  <Characters>67312</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Ekaterina Rozhkova</cp:lastModifiedBy>
  <cp:revision>4</cp:revision>
  <dcterms:created xsi:type="dcterms:W3CDTF">2026-09-29T16:04:00Z</dcterms:created>
  <dcterms:modified xsi:type="dcterms:W3CDTF">2026-09-29T16:34:00Z</dcterms:modified>
</cp:coreProperties>
</file>